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105" w:rsidRDefault="00D92105" w:rsidP="00BE2DBB">
      <w:pPr>
        <w:rPr>
          <w:rStyle w:val="Nmerodepgina"/>
          <w:rFonts w:eastAsia="Arial Unicode MS"/>
          <w:lang w:val="es-AR"/>
        </w:rPr>
      </w:pPr>
    </w:p>
    <w:p w:rsidR="00DC78E7" w:rsidRPr="00BA686A" w:rsidRDefault="00376883" w:rsidP="00BA686A">
      <w:pPr>
        <w:spacing w:line="360" w:lineRule="auto"/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  <w:r w:rsidRPr="00BA686A">
        <w:rPr>
          <w:rStyle w:val="Nmerodepgina"/>
          <w:rFonts w:ascii="Tahoma" w:eastAsia="Arial Unicode MS" w:hAnsi="Tahoma" w:cs="Tahoma"/>
          <w:b/>
          <w:sz w:val="36"/>
          <w:szCs w:val="28"/>
          <w:lang w:val="es-AR"/>
        </w:rPr>
        <w:t>Configurar listados</w:t>
      </w:r>
    </w:p>
    <w:p w:rsidR="00DC78E7" w:rsidRPr="00BA686A" w:rsidRDefault="00886D41" w:rsidP="00BA686A">
      <w:pPr>
        <w:spacing w:line="360" w:lineRule="auto"/>
        <w:jc w:val="both"/>
        <w:rPr>
          <w:rFonts w:ascii="Tahoma" w:eastAsia="Arial Unicode MS" w:hAnsi="Tahoma" w:cs="Tahoma"/>
        </w:rPr>
      </w:pPr>
      <w:r w:rsidRPr="00BA686A">
        <w:rPr>
          <w:rFonts w:ascii="Tahoma" w:eastAsia="Arial Unicode MS" w:hAnsi="Tahoma" w:cs="Tahoma"/>
          <w:bCs/>
        </w:rPr>
        <w:t xml:space="preserve">Este manual nos </w:t>
      </w:r>
      <w:r w:rsidR="008E612B" w:rsidRPr="00BA686A">
        <w:rPr>
          <w:rFonts w:ascii="Tahoma" w:eastAsia="Arial Unicode MS" w:hAnsi="Tahoma" w:cs="Tahoma"/>
          <w:bCs/>
        </w:rPr>
        <w:t>permitirá</w:t>
      </w:r>
      <w:r w:rsidRPr="00BA686A">
        <w:rPr>
          <w:rFonts w:ascii="Tahoma" w:eastAsia="Arial Unicode MS" w:hAnsi="Tahoma" w:cs="Tahoma"/>
          <w:bCs/>
        </w:rPr>
        <w:t xml:space="preserve"> agregar o quitar columnas, fijar la orientación y el orden </w:t>
      </w:r>
      <w:r w:rsidR="008E612B" w:rsidRPr="00BA686A">
        <w:rPr>
          <w:rFonts w:ascii="Tahoma" w:eastAsia="Arial Unicode MS" w:hAnsi="Tahoma" w:cs="Tahoma"/>
          <w:bCs/>
        </w:rPr>
        <w:t>ascendente o descenderte</w:t>
      </w:r>
      <w:r w:rsidRPr="00BA686A">
        <w:rPr>
          <w:rFonts w:ascii="Tahoma" w:eastAsia="Arial Unicode MS" w:hAnsi="Tahoma" w:cs="Tahoma"/>
          <w:bCs/>
        </w:rPr>
        <w:t xml:space="preserve"> de los listados que se encuentran en </w:t>
      </w:r>
      <w:r w:rsidR="0046285A">
        <w:rPr>
          <w:rFonts w:ascii="Tahoma" w:eastAsia="Arial Unicode MS" w:hAnsi="Tahoma" w:cs="Tahoma"/>
          <w:bCs/>
        </w:rPr>
        <w:t>el Módulo Ejecutivo/Listados y Reportes/Generar L</w:t>
      </w:r>
      <w:r w:rsidRPr="00BA686A">
        <w:rPr>
          <w:rFonts w:ascii="Tahoma" w:eastAsia="Arial Unicode MS" w:hAnsi="Tahoma" w:cs="Tahoma"/>
          <w:bCs/>
        </w:rPr>
        <w:t>istados, para ello ingresamos</w:t>
      </w:r>
      <w:r w:rsidR="00DC78E7" w:rsidRPr="00BA686A">
        <w:rPr>
          <w:rFonts w:ascii="Tahoma" w:eastAsia="Arial Unicode MS" w:hAnsi="Tahoma" w:cs="Tahoma"/>
          <w:bCs/>
        </w:rPr>
        <w:t xml:space="preserve"> en la Consola Principal de SW Dr Sola, </w:t>
      </w:r>
      <w:r w:rsidR="00DC78E7" w:rsidRPr="00BA686A">
        <w:rPr>
          <w:rFonts w:ascii="Tahoma" w:eastAsia="Arial Unicode MS" w:hAnsi="Tahoma" w:cs="Tahoma"/>
        </w:rPr>
        <w:t xml:space="preserve">vamos a trabajar en el modulo Ejecutivo, </w:t>
      </w:r>
      <w:r w:rsidR="00DC78E7" w:rsidRPr="00BA686A">
        <w:rPr>
          <w:rFonts w:ascii="Tahoma" w:eastAsia="Arial Unicode MS" w:hAnsi="Tahoma" w:cs="Tahoma"/>
          <w:bCs/>
        </w:rPr>
        <w:t xml:space="preserve">por lo que </w:t>
      </w:r>
      <w:r w:rsidR="00DC78E7" w:rsidRPr="00BA686A">
        <w:rPr>
          <w:rFonts w:ascii="Tahoma" w:eastAsia="Arial Unicode MS" w:hAnsi="Tahoma" w:cs="Tahoma"/>
        </w:rPr>
        <w:t xml:space="preserve">hacemos un clic con el Mouse </w:t>
      </w:r>
      <w:r w:rsidR="00DC78E7" w:rsidRPr="00BA686A">
        <w:rPr>
          <w:rFonts w:ascii="Tahoma" w:eastAsia="Arial Unicode MS" w:hAnsi="Tahoma" w:cs="Tahoma"/>
          <w:bCs/>
        </w:rPr>
        <w:t>sobre el acceso correspondiente</w:t>
      </w:r>
      <w:r w:rsidR="00DC78E7" w:rsidRPr="00BA686A">
        <w:rPr>
          <w:rFonts w:ascii="Tahoma" w:eastAsia="Arial Unicode MS" w:hAnsi="Tahoma" w:cs="Tahoma"/>
        </w:rPr>
        <w:t>.</w:t>
      </w:r>
    </w:p>
    <w:p w:rsidR="00DC78E7" w:rsidRDefault="0011230F" w:rsidP="00BA686A">
      <w:pPr>
        <w:jc w:val="center"/>
        <w:rPr>
          <w:rFonts w:eastAsia="Arial Unicode MS"/>
          <w:b/>
          <w:noProof/>
          <w:lang w:val="es-AR" w:eastAsia="es-AR"/>
        </w:rPr>
      </w:pPr>
      <w:r w:rsidRPr="00BA686A">
        <w:rPr>
          <w:rFonts w:eastAsia="Arial Unicode MS"/>
          <w:b/>
          <w:noProof/>
          <w:lang w:val="es-AR" w:eastAsia="es-AR"/>
        </w:rPr>
        <w:drawing>
          <wp:inline distT="0" distB="0" distL="0" distR="0">
            <wp:extent cx="4659630" cy="2918460"/>
            <wp:effectExtent l="0" t="0" r="0" b="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6A" w:rsidRDefault="0011230F" w:rsidP="00BA686A">
      <w:pPr>
        <w:jc w:val="center"/>
        <w:rPr>
          <w:rFonts w:eastAsia="Arial Unicode MS"/>
          <w:b/>
          <w:noProof/>
          <w:lang w:val="es-AR" w:eastAsia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166370</wp:posOffset>
            </wp:positionV>
            <wp:extent cx="2755265" cy="4385945"/>
            <wp:effectExtent l="0" t="0" r="0" b="0"/>
            <wp:wrapTight wrapText="bothSides">
              <wp:wrapPolygon edited="0">
                <wp:start x="0" y="0"/>
                <wp:lineTo x="0" y="21484"/>
                <wp:lineTo x="21505" y="21484"/>
                <wp:lineTo x="21505" y="0"/>
                <wp:lineTo x="0" y="0"/>
              </wp:wrapPolygon>
            </wp:wrapTight>
            <wp:docPr id="2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86A" w:rsidRDefault="00BA686A" w:rsidP="00BA686A">
      <w:pPr>
        <w:jc w:val="center"/>
        <w:rPr>
          <w:rFonts w:eastAsia="Arial Unicode MS"/>
          <w:b/>
          <w:noProof/>
          <w:lang w:val="es-AR" w:eastAsia="es-AR"/>
        </w:rPr>
      </w:pPr>
    </w:p>
    <w:p w:rsidR="00BA686A" w:rsidRDefault="00BA686A" w:rsidP="00BA686A">
      <w:pPr>
        <w:jc w:val="center"/>
        <w:rPr>
          <w:rFonts w:eastAsia="Arial Unicode MS"/>
          <w:b/>
          <w:noProof/>
          <w:lang w:val="es-AR" w:eastAsia="es-AR"/>
        </w:rPr>
      </w:pPr>
    </w:p>
    <w:p w:rsidR="00BA686A" w:rsidRDefault="00BA686A" w:rsidP="00DC78E7">
      <w:pPr>
        <w:rPr>
          <w:rFonts w:eastAsia="Arial Unicode MS"/>
          <w:b/>
          <w:noProof/>
          <w:lang w:val="es-AR" w:eastAsia="es-AR"/>
        </w:rPr>
      </w:pPr>
    </w:p>
    <w:p w:rsidR="00DC78E7" w:rsidRPr="00710E35" w:rsidRDefault="00DC78E7" w:rsidP="00DC78E7">
      <w:pPr>
        <w:rPr>
          <w:rFonts w:eastAsia="Arial Unicode MS"/>
          <w:b/>
        </w:rPr>
      </w:pPr>
    </w:p>
    <w:p w:rsidR="00BA686A" w:rsidRDefault="00BA686A" w:rsidP="00BA686A">
      <w:pPr>
        <w:spacing w:line="360" w:lineRule="auto"/>
        <w:jc w:val="both"/>
        <w:rPr>
          <w:rFonts w:ascii="Tahoma" w:eastAsia="Arial Unicode MS" w:hAnsi="Tahoma" w:cs="Tahoma"/>
        </w:rPr>
      </w:pPr>
    </w:p>
    <w:p w:rsidR="00BA686A" w:rsidRDefault="00BA686A" w:rsidP="00BA686A">
      <w:pPr>
        <w:spacing w:line="360" w:lineRule="auto"/>
        <w:jc w:val="both"/>
        <w:rPr>
          <w:rFonts w:ascii="Tahoma" w:eastAsia="Arial Unicode MS" w:hAnsi="Tahoma" w:cs="Tahoma"/>
        </w:rPr>
      </w:pPr>
    </w:p>
    <w:p w:rsidR="00BA686A" w:rsidRDefault="00BA686A" w:rsidP="00BA686A">
      <w:pPr>
        <w:spacing w:line="360" w:lineRule="auto"/>
        <w:jc w:val="both"/>
        <w:rPr>
          <w:rFonts w:ascii="Tahoma" w:eastAsia="Arial Unicode MS" w:hAnsi="Tahoma" w:cs="Tahoma"/>
        </w:rPr>
      </w:pPr>
    </w:p>
    <w:p w:rsidR="00DC78E7" w:rsidRPr="00BA686A" w:rsidRDefault="00BA686A" w:rsidP="00BA686A">
      <w:pPr>
        <w:spacing w:line="360" w:lineRule="auto"/>
        <w:jc w:val="both"/>
        <w:rPr>
          <w:rFonts w:ascii="Tahoma" w:eastAsia="Arial Unicode MS" w:hAnsi="Tahoma" w:cs="Tahoma"/>
          <w:b/>
          <w:i/>
        </w:rPr>
      </w:pPr>
      <w:r w:rsidRPr="00BA686A">
        <w:rPr>
          <w:rFonts w:ascii="Tahoma" w:eastAsia="Arial Unicode MS" w:hAnsi="Tahoma" w:cs="Tahoma"/>
        </w:rPr>
        <w:t xml:space="preserve">Dentro de la opción </w:t>
      </w:r>
      <w:r w:rsidRPr="00BA686A">
        <w:rPr>
          <w:rFonts w:ascii="Tahoma" w:eastAsia="Arial Unicode MS" w:hAnsi="Tahoma" w:cs="Tahoma"/>
          <w:i/>
        </w:rPr>
        <w:t>Herramientas</w:t>
      </w:r>
      <w:r w:rsidRPr="00BA686A">
        <w:rPr>
          <w:rFonts w:ascii="Tahoma" w:eastAsia="Arial Unicode MS" w:hAnsi="Tahoma" w:cs="Tahoma"/>
        </w:rPr>
        <w:t xml:space="preserve">, hacemos clic en </w:t>
      </w:r>
      <w:r w:rsidRPr="00BA686A">
        <w:rPr>
          <w:rFonts w:ascii="Tahoma" w:eastAsia="Arial Unicode MS" w:hAnsi="Tahoma" w:cs="Tahoma"/>
          <w:b/>
        </w:rPr>
        <w:t>Ajustar Sistema</w:t>
      </w:r>
      <w:r w:rsidRPr="00BA686A">
        <w:rPr>
          <w:rFonts w:ascii="Tahoma" w:eastAsia="Arial Unicode MS" w:hAnsi="Tahoma" w:cs="Tahoma"/>
        </w:rPr>
        <w:t xml:space="preserve"> y luego en </w:t>
      </w:r>
      <w:r w:rsidRPr="00BA686A">
        <w:rPr>
          <w:rFonts w:ascii="Tahoma" w:eastAsia="Arial Unicode MS" w:hAnsi="Tahoma" w:cs="Tahoma"/>
          <w:b/>
          <w:i/>
        </w:rPr>
        <w:t xml:space="preserve">CONFIGURAR LISTADO. </w:t>
      </w:r>
    </w:p>
    <w:p w:rsidR="00DC78E7" w:rsidRPr="00710E35" w:rsidRDefault="00DC78E7" w:rsidP="00DC78E7">
      <w:pPr>
        <w:rPr>
          <w:rFonts w:eastAsia="Arial Unicode MS"/>
          <w:b/>
        </w:rPr>
      </w:pPr>
    </w:p>
    <w:p w:rsidR="00DC78E7" w:rsidRPr="00710E35" w:rsidRDefault="00DC78E7" w:rsidP="00DC78E7">
      <w:pPr>
        <w:rPr>
          <w:rFonts w:eastAsia="Arial Unicode MS"/>
          <w:b/>
        </w:rPr>
      </w:pPr>
    </w:p>
    <w:p w:rsidR="00DC78E7" w:rsidRPr="00710E35" w:rsidRDefault="00DC78E7" w:rsidP="00DC78E7">
      <w:pPr>
        <w:rPr>
          <w:rFonts w:eastAsia="Arial Unicode MS"/>
          <w:b/>
        </w:rPr>
      </w:pPr>
    </w:p>
    <w:p w:rsidR="00DC78E7" w:rsidRPr="00710E35" w:rsidRDefault="00DC78E7" w:rsidP="00DC78E7">
      <w:pPr>
        <w:rPr>
          <w:rFonts w:eastAsia="Arial Unicode MS"/>
          <w:b/>
        </w:rPr>
      </w:pPr>
    </w:p>
    <w:p w:rsidR="00DC78E7" w:rsidRPr="00710E35" w:rsidRDefault="00DC78E7" w:rsidP="00DC78E7">
      <w:pPr>
        <w:rPr>
          <w:rFonts w:eastAsia="Arial Unicode MS"/>
          <w:b/>
        </w:rPr>
      </w:pPr>
    </w:p>
    <w:p w:rsidR="00DC78E7" w:rsidRPr="00710E35" w:rsidRDefault="00DC78E7" w:rsidP="00DC78E7">
      <w:pPr>
        <w:rPr>
          <w:rFonts w:eastAsia="Arial Unicode MS"/>
          <w:b/>
        </w:rPr>
      </w:pPr>
    </w:p>
    <w:p w:rsidR="00DC78E7" w:rsidRPr="00710E35" w:rsidRDefault="00DC78E7" w:rsidP="00DC78E7">
      <w:pPr>
        <w:rPr>
          <w:rFonts w:eastAsia="Arial Unicode MS"/>
          <w:b/>
        </w:rPr>
      </w:pPr>
    </w:p>
    <w:p w:rsidR="00DC78E7" w:rsidRPr="00710E35" w:rsidRDefault="00DC78E7" w:rsidP="00DC78E7">
      <w:pPr>
        <w:rPr>
          <w:rFonts w:eastAsia="Arial Unicode MS"/>
          <w:b/>
        </w:rPr>
      </w:pPr>
    </w:p>
    <w:p w:rsidR="00DC78E7" w:rsidRPr="00710E35" w:rsidRDefault="00DC78E7" w:rsidP="00DC78E7">
      <w:pPr>
        <w:rPr>
          <w:rFonts w:eastAsia="Arial Unicode MS"/>
          <w:b/>
        </w:rPr>
      </w:pPr>
    </w:p>
    <w:p w:rsidR="00DC78E7" w:rsidRPr="00710E35" w:rsidRDefault="00DC78E7" w:rsidP="00DC78E7">
      <w:pPr>
        <w:rPr>
          <w:rFonts w:eastAsia="Arial Unicode MS"/>
          <w:b/>
        </w:rPr>
      </w:pPr>
    </w:p>
    <w:p w:rsidR="00DC78E7" w:rsidRPr="00710E35" w:rsidRDefault="00DC78E7" w:rsidP="00DC78E7">
      <w:pPr>
        <w:rPr>
          <w:rFonts w:eastAsia="Arial Unicode MS"/>
          <w:b/>
        </w:rPr>
      </w:pPr>
    </w:p>
    <w:p w:rsidR="00DC78E7" w:rsidRDefault="0011230F" w:rsidP="00DC78E7">
      <w:pPr>
        <w:rPr>
          <w:rFonts w:eastAsia="Arial Unicode MS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2019935</wp:posOffset>
            </wp:positionH>
            <wp:positionV relativeFrom="paragraph">
              <wp:posOffset>67945</wp:posOffset>
            </wp:positionV>
            <wp:extent cx="4277995" cy="4319270"/>
            <wp:effectExtent l="0" t="0" r="0" b="0"/>
            <wp:wrapTight wrapText="bothSides">
              <wp:wrapPolygon edited="0">
                <wp:start x="0" y="0"/>
                <wp:lineTo x="0" y="21530"/>
                <wp:lineTo x="21545" y="21530"/>
                <wp:lineTo x="21545" y="0"/>
                <wp:lineTo x="0" y="0"/>
              </wp:wrapPolygon>
            </wp:wrapTight>
            <wp:docPr id="2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D8E" w:rsidRDefault="00761D8E" w:rsidP="00761D8E">
      <w:pPr>
        <w:spacing w:line="360" w:lineRule="auto"/>
        <w:rPr>
          <w:rStyle w:val="Nmerodepgina"/>
          <w:rFonts w:ascii="Tahoma" w:eastAsia="Arial Unicode MS" w:hAnsi="Tahoma" w:cs="Tahoma"/>
        </w:rPr>
      </w:pPr>
    </w:p>
    <w:p w:rsidR="00761D8E" w:rsidRDefault="00B740F6" w:rsidP="00761D8E">
      <w:pPr>
        <w:spacing w:line="360" w:lineRule="auto"/>
        <w:rPr>
          <w:rStyle w:val="Nmerodepgina"/>
          <w:rFonts w:ascii="Tahoma" w:eastAsia="Arial Unicode MS" w:hAnsi="Tahoma" w:cs="Tahoma"/>
        </w:rPr>
      </w:pPr>
      <w:r w:rsidRPr="00761D8E">
        <w:rPr>
          <w:rStyle w:val="Nmerodepgina"/>
          <w:rFonts w:ascii="Tahoma" w:eastAsia="Arial Unicode MS" w:hAnsi="Tahoma" w:cs="Tahoma"/>
        </w:rPr>
        <w:t>Nos aparecerá la v</w:t>
      </w:r>
      <w:r w:rsidR="00761D8E">
        <w:rPr>
          <w:rStyle w:val="Nmerodepgina"/>
          <w:rFonts w:ascii="Tahoma" w:eastAsia="Arial Unicode MS" w:hAnsi="Tahoma" w:cs="Tahoma"/>
        </w:rPr>
        <w:t xml:space="preserve">entana para Configurar Listados y vamos a </w:t>
      </w:r>
      <w:r w:rsidR="00761D8E" w:rsidRPr="00761D8E">
        <w:rPr>
          <w:rStyle w:val="Nmerodepgina"/>
          <w:rFonts w:ascii="Tahoma" w:eastAsia="Arial Unicode MS" w:hAnsi="Tahoma" w:cs="Tahoma"/>
        </w:rPr>
        <w:t>selecciona</w:t>
      </w:r>
      <w:r w:rsidR="00761D8E">
        <w:rPr>
          <w:rStyle w:val="Nmerodepgina"/>
          <w:rFonts w:ascii="Tahoma" w:eastAsia="Arial Unicode MS" w:hAnsi="Tahoma" w:cs="Tahoma"/>
        </w:rPr>
        <w:t>r</w:t>
      </w:r>
      <w:r w:rsidR="00761D8E" w:rsidRPr="00761D8E">
        <w:rPr>
          <w:rStyle w:val="Nmerodepgina"/>
          <w:rFonts w:ascii="Tahoma" w:eastAsia="Arial Unicode MS" w:hAnsi="Tahoma" w:cs="Tahoma"/>
        </w:rPr>
        <w:t xml:space="preserve"> si configuraremos el listado </w:t>
      </w:r>
      <w:r w:rsidR="00761D8E">
        <w:rPr>
          <w:rStyle w:val="Nmerodepgina"/>
          <w:rFonts w:ascii="Tahoma" w:eastAsia="Arial Unicode MS" w:hAnsi="Tahoma" w:cs="Tahoma"/>
        </w:rPr>
        <w:t xml:space="preserve">Globalmente, es decir </w:t>
      </w:r>
      <w:r w:rsidR="00761D8E" w:rsidRPr="00761D8E">
        <w:rPr>
          <w:rStyle w:val="Nmerodepgina"/>
          <w:rFonts w:ascii="Tahoma" w:eastAsia="Arial Unicode MS" w:hAnsi="Tahoma" w:cs="Tahoma"/>
        </w:rPr>
        <w:t>para Todos los establecimientos o para uno en especial</w:t>
      </w:r>
      <w:r w:rsidR="00761D8E">
        <w:rPr>
          <w:rStyle w:val="Nmerodepgina"/>
          <w:rFonts w:ascii="Tahoma" w:eastAsia="Arial Unicode MS" w:hAnsi="Tahoma" w:cs="Tahoma"/>
        </w:rPr>
        <w:t>.</w:t>
      </w:r>
    </w:p>
    <w:p w:rsidR="00761D8E" w:rsidRPr="00761D8E" w:rsidRDefault="00761D8E" w:rsidP="00DC78E7">
      <w:pPr>
        <w:rPr>
          <w:rStyle w:val="Nmerodepgina"/>
          <w:rFonts w:ascii="Tahoma" w:eastAsia="Arial Unicode MS" w:hAnsi="Tahoma" w:cs="Tahoma"/>
        </w:rPr>
      </w:pPr>
    </w:p>
    <w:p w:rsidR="00DC78E7" w:rsidRDefault="00DC78E7" w:rsidP="00761D8E">
      <w:pPr>
        <w:jc w:val="center"/>
        <w:rPr>
          <w:rStyle w:val="Nmerodepgina"/>
          <w:rFonts w:eastAsia="Arial Unicode MS"/>
          <w:b/>
          <w:sz w:val="28"/>
          <w:szCs w:val="28"/>
        </w:rPr>
      </w:pPr>
    </w:p>
    <w:p w:rsidR="00DC78E7" w:rsidRDefault="00DC78E7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DC78E7" w:rsidRDefault="00DC78E7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DC78E7" w:rsidRDefault="00DC78E7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DC78E7" w:rsidRDefault="00DC78E7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DC78E7" w:rsidRDefault="00DC78E7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DC78E7" w:rsidRDefault="00DC78E7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DC78E7" w:rsidRDefault="00DC78E7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DC78E7" w:rsidRDefault="00DC78E7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DC78E7" w:rsidRDefault="00DC78E7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DC78E7" w:rsidRPr="00761D8E" w:rsidRDefault="0011230F" w:rsidP="00761D8E">
      <w:pPr>
        <w:spacing w:line="360" w:lineRule="auto"/>
        <w:rPr>
          <w:rStyle w:val="Nmerodepgina"/>
          <w:rFonts w:ascii="Tahoma" w:eastAsia="Arial Unicode MS" w:hAnsi="Tahoma" w:cs="Tahoma"/>
          <w:i/>
          <w:szCs w:val="28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512445</wp:posOffset>
            </wp:positionV>
            <wp:extent cx="4053205" cy="4134485"/>
            <wp:effectExtent l="0" t="0" r="4445" b="0"/>
            <wp:wrapTight wrapText="bothSides">
              <wp:wrapPolygon edited="0">
                <wp:start x="0" y="0"/>
                <wp:lineTo x="0" y="21497"/>
                <wp:lineTo x="21522" y="21497"/>
                <wp:lineTo x="21522" y="0"/>
                <wp:lineTo x="0" y="0"/>
              </wp:wrapPolygon>
            </wp:wrapTight>
            <wp:docPr id="2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D8E" w:rsidRPr="00761D8E">
        <w:rPr>
          <w:rStyle w:val="Nmerodepgina"/>
          <w:rFonts w:ascii="Tahoma" w:eastAsia="Arial Unicode MS" w:hAnsi="Tahoma" w:cs="Tahoma"/>
          <w:szCs w:val="28"/>
        </w:rPr>
        <w:t>Si decidimo</w:t>
      </w:r>
      <w:r w:rsidR="00761D8E">
        <w:rPr>
          <w:rStyle w:val="Nmerodepgina"/>
          <w:rFonts w:ascii="Tahoma" w:eastAsia="Arial Unicode MS" w:hAnsi="Tahoma" w:cs="Tahoma"/>
          <w:szCs w:val="28"/>
        </w:rPr>
        <w:t>s</w:t>
      </w:r>
      <w:r w:rsidR="00761D8E" w:rsidRPr="00761D8E">
        <w:rPr>
          <w:rStyle w:val="Nmerodepgina"/>
          <w:rFonts w:ascii="Tahoma" w:eastAsia="Arial Unicode MS" w:hAnsi="Tahoma" w:cs="Tahoma"/>
          <w:szCs w:val="28"/>
        </w:rPr>
        <w:t xml:space="preserve"> configurar un establecimiento en particular debemos </w:t>
      </w:r>
      <w:proofErr w:type="spellStart"/>
      <w:r w:rsidR="00761D8E" w:rsidRPr="00761D8E">
        <w:rPr>
          <w:rStyle w:val="Nmerodepgina"/>
          <w:rFonts w:ascii="Tahoma" w:eastAsia="Arial Unicode MS" w:hAnsi="Tahoma" w:cs="Tahoma"/>
          <w:szCs w:val="28"/>
        </w:rPr>
        <w:t>destil</w:t>
      </w:r>
      <w:r w:rsidR="00761D8E">
        <w:rPr>
          <w:rStyle w:val="Nmerodepgina"/>
          <w:rFonts w:ascii="Tahoma" w:eastAsia="Arial Unicode MS" w:hAnsi="Tahoma" w:cs="Tahoma"/>
          <w:szCs w:val="28"/>
        </w:rPr>
        <w:t>d</w:t>
      </w:r>
      <w:r w:rsidR="00761D8E" w:rsidRPr="00761D8E">
        <w:rPr>
          <w:rStyle w:val="Nmerodepgina"/>
          <w:rFonts w:ascii="Tahoma" w:eastAsia="Arial Unicode MS" w:hAnsi="Tahoma" w:cs="Tahoma"/>
          <w:szCs w:val="28"/>
        </w:rPr>
        <w:t>ar</w:t>
      </w:r>
      <w:proofErr w:type="spellEnd"/>
      <w:r w:rsidR="00761D8E" w:rsidRPr="00761D8E">
        <w:rPr>
          <w:rStyle w:val="Nmerodepgina"/>
          <w:rFonts w:ascii="Tahoma" w:eastAsia="Arial Unicode MS" w:hAnsi="Tahoma" w:cs="Tahoma"/>
          <w:szCs w:val="28"/>
        </w:rPr>
        <w:t xml:space="preserve"> la casilla de </w:t>
      </w:r>
      <w:r w:rsidR="00761D8E" w:rsidRPr="00761D8E">
        <w:rPr>
          <w:rStyle w:val="Nmerodepgina"/>
          <w:rFonts w:ascii="Tahoma" w:eastAsia="Arial Unicode MS" w:hAnsi="Tahoma" w:cs="Tahoma"/>
          <w:i/>
          <w:szCs w:val="28"/>
        </w:rPr>
        <w:t>U</w:t>
      </w:r>
      <w:r w:rsidR="00761D8E">
        <w:rPr>
          <w:rStyle w:val="Nmerodepgina"/>
          <w:rFonts w:ascii="Tahoma" w:eastAsia="Arial Unicode MS" w:hAnsi="Tahoma" w:cs="Tahoma"/>
          <w:i/>
          <w:szCs w:val="28"/>
        </w:rPr>
        <w:t>sa el</w:t>
      </w:r>
      <w:r w:rsidR="00761D8E" w:rsidRPr="00761D8E">
        <w:rPr>
          <w:rStyle w:val="Nmerodepgina"/>
          <w:rFonts w:ascii="Tahoma" w:eastAsia="Arial Unicode MS" w:hAnsi="Tahoma" w:cs="Tahoma"/>
          <w:i/>
          <w:szCs w:val="28"/>
        </w:rPr>
        <w:t xml:space="preserve"> Listado Global por Defect</w:t>
      </w:r>
      <w:r w:rsidR="00761D8E">
        <w:rPr>
          <w:rStyle w:val="Nmerodepgina"/>
          <w:rFonts w:ascii="Tahoma" w:eastAsia="Arial Unicode MS" w:hAnsi="Tahoma" w:cs="Tahoma"/>
          <w:i/>
          <w:szCs w:val="28"/>
        </w:rPr>
        <w:t xml:space="preserve">o. </w:t>
      </w:r>
    </w:p>
    <w:p w:rsidR="00DC78E7" w:rsidRDefault="00DC78E7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DC78E7" w:rsidRDefault="00DC78E7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DC78E7" w:rsidRDefault="00DC78E7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DC78E7" w:rsidRDefault="00DC78E7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DC78E7" w:rsidRDefault="00DC78E7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DC78E7" w:rsidRDefault="00DC78E7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DC78E7" w:rsidRDefault="00DC78E7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DC78E7" w:rsidRDefault="00DC78E7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DC78E7" w:rsidRDefault="00DC78E7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F062F8" w:rsidRDefault="00F062F8" w:rsidP="00B740F6">
      <w:pPr>
        <w:rPr>
          <w:rStyle w:val="Nmerodepgina"/>
          <w:rFonts w:eastAsia="Arial Unicode MS"/>
        </w:rPr>
      </w:pPr>
    </w:p>
    <w:p w:rsidR="00F062F8" w:rsidRDefault="00F062F8" w:rsidP="00B740F6">
      <w:pPr>
        <w:rPr>
          <w:rStyle w:val="Nmerodepgina"/>
          <w:rFonts w:eastAsia="Arial Unicode MS"/>
        </w:rPr>
      </w:pPr>
    </w:p>
    <w:p w:rsidR="00DC78E7" w:rsidRDefault="0092377B" w:rsidP="00DC78E7">
      <w:pPr>
        <w:rPr>
          <w:rStyle w:val="Nmerodepgina"/>
          <w:rFonts w:eastAsia="Arial Unicode MS"/>
          <w:b/>
          <w:sz w:val="28"/>
          <w:szCs w:val="28"/>
        </w:rPr>
      </w:pPr>
      <w:r>
        <w:rPr>
          <w:rStyle w:val="Nmerodepgina"/>
          <w:rFonts w:eastAsia="Arial Unicode MS"/>
          <w:b/>
          <w:sz w:val="28"/>
          <w:szCs w:val="28"/>
        </w:rPr>
        <w:t xml:space="preserve"> </w:t>
      </w:r>
    </w:p>
    <w:p w:rsidR="0071512F" w:rsidRDefault="0071512F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71512F" w:rsidRPr="0071512F" w:rsidRDefault="0071512F" w:rsidP="0071512F">
      <w:pPr>
        <w:rPr>
          <w:rFonts w:eastAsia="Arial Unicode MS"/>
          <w:sz w:val="28"/>
          <w:szCs w:val="28"/>
        </w:rPr>
      </w:pPr>
    </w:p>
    <w:p w:rsidR="0071512F" w:rsidRPr="0071512F" w:rsidRDefault="0071512F" w:rsidP="0071512F">
      <w:pPr>
        <w:rPr>
          <w:rFonts w:eastAsia="Arial Unicode MS"/>
          <w:sz w:val="28"/>
          <w:szCs w:val="28"/>
        </w:rPr>
      </w:pPr>
    </w:p>
    <w:p w:rsidR="0071512F" w:rsidRPr="0071512F" w:rsidRDefault="0071512F" w:rsidP="0071512F">
      <w:pPr>
        <w:rPr>
          <w:rFonts w:eastAsia="Arial Unicode MS"/>
          <w:sz w:val="28"/>
          <w:szCs w:val="28"/>
        </w:rPr>
      </w:pPr>
    </w:p>
    <w:p w:rsidR="0071512F" w:rsidRPr="0071512F" w:rsidRDefault="0071512F" w:rsidP="0071512F">
      <w:pPr>
        <w:rPr>
          <w:rFonts w:eastAsia="Arial Unicode MS"/>
          <w:sz w:val="28"/>
          <w:szCs w:val="28"/>
        </w:rPr>
      </w:pPr>
    </w:p>
    <w:p w:rsidR="0071512F" w:rsidRPr="0071512F" w:rsidRDefault="0071512F" w:rsidP="0071512F">
      <w:pPr>
        <w:rPr>
          <w:rFonts w:eastAsia="Arial Unicode MS"/>
          <w:sz w:val="28"/>
          <w:szCs w:val="28"/>
        </w:rPr>
      </w:pPr>
    </w:p>
    <w:p w:rsidR="0071512F" w:rsidRPr="0071512F" w:rsidRDefault="0071512F" w:rsidP="0071512F">
      <w:pPr>
        <w:rPr>
          <w:rFonts w:eastAsia="Arial Unicode MS"/>
          <w:sz w:val="28"/>
          <w:szCs w:val="28"/>
        </w:rPr>
      </w:pPr>
    </w:p>
    <w:p w:rsidR="0071512F" w:rsidRPr="0071512F" w:rsidRDefault="0071512F" w:rsidP="0071512F">
      <w:pPr>
        <w:rPr>
          <w:rFonts w:eastAsia="Arial Unicode MS"/>
          <w:sz w:val="28"/>
          <w:szCs w:val="28"/>
        </w:rPr>
      </w:pPr>
    </w:p>
    <w:p w:rsidR="0071512F" w:rsidRPr="0071512F" w:rsidRDefault="0071512F" w:rsidP="0071512F">
      <w:pPr>
        <w:rPr>
          <w:rFonts w:eastAsia="Arial Unicode MS"/>
          <w:sz w:val="28"/>
          <w:szCs w:val="28"/>
        </w:rPr>
      </w:pPr>
    </w:p>
    <w:p w:rsidR="0071512F" w:rsidRPr="00761D8E" w:rsidRDefault="0011230F" w:rsidP="0071512F">
      <w:pPr>
        <w:rPr>
          <w:rFonts w:ascii="Tahoma" w:eastAsia="Arial Unicode MS" w:hAnsi="Tahoma" w:cs="Tahoma"/>
          <w:sz w:val="28"/>
          <w:szCs w:val="28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78740</wp:posOffset>
            </wp:positionV>
            <wp:extent cx="4047490" cy="4103370"/>
            <wp:effectExtent l="0" t="0" r="0" b="0"/>
            <wp:wrapTight wrapText="bothSides">
              <wp:wrapPolygon edited="0">
                <wp:start x="0" y="0"/>
                <wp:lineTo x="0" y="21460"/>
                <wp:lineTo x="21451" y="21460"/>
                <wp:lineTo x="21451" y="0"/>
                <wp:lineTo x="0" y="0"/>
              </wp:wrapPolygon>
            </wp:wrapTight>
            <wp:docPr id="2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D1D" w:rsidRPr="00761D8E" w:rsidRDefault="0011230F" w:rsidP="00761D8E">
      <w:pPr>
        <w:tabs>
          <w:tab w:val="left" w:pos="8490"/>
        </w:tabs>
        <w:spacing w:line="360" w:lineRule="auto"/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417195</wp:posOffset>
                </wp:positionV>
                <wp:extent cx="1264285" cy="233045"/>
                <wp:effectExtent l="16510" t="15875" r="33655" b="74930"/>
                <wp:wrapNone/>
                <wp:docPr id="21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4285" cy="233045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B05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529D5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3" o:spid="_x0000_s1026" type="#_x0000_t32" style="position:absolute;margin-left:135.15pt;margin-top:32.85pt;width:99.55pt;height:18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" strokecolor="#00b050" strokeweight="2.25pt">
                <v:stroke endarrow="block"/>
              </v:shape>
            </w:pict>
          </mc:Fallback>
        </mc:AlternateContent>
      </w:r>
      <w:r w:rsidR="00EC24F2" w:rsidRPr="00761D8E">
        <w:rPr>
          <w:rFonts w:ascii="Tahoma" w:eastAsia="Arial Unicode MS" w:hAnsi="Tahoma" w:cs="Tahoma"/>
        </w:rPr>
        <w:t>Seleccionamos el listado con el cual queremos trabajar.</w:t>
      </w:r>
    </w:p>
    <w:p w:rsidR="00754C86" w:rsidRPr="00EC24F2" w:rsidRDefault="00754C86" w:rsidP="0071512F">
      <w:pPr>
        <w:tabs>
          <w:tab w:val="left" w:pos="8490"/>
        </w:tabs>
        <w:rPr>
          <w:rFonts w:eastAsia="Arial Unicode MS"/>
        </w:rPr>
      </w:pPr>
    </w:p>
    <w:p w:rsidR="00E34D1D" w:rsidRDefault="00E34D1D" w:rsidP="0071512F">
      <w:pPr>
        <w:tabs>
          <w:tab w:val="left" w:pos="8490"/>
        </w:tabs>
        <w:rPr>
          <w:rFonts w:eastAsia="Arial Unicode MS"/>
          <w:b/>
        </w:rPr>
      </w:pPr>
    </w:p>
    <w:p w:rsidR="00E34D1D" w:rsidRDefault="00E34D1D" w:rsidP="0071512F">
      <w:pPr>
        <w:tabs>
          <w:tab w:val="left" w:pos="8490"/>
        </w:tabs>
        <w:rPr>
          <w:rFonts w:eastAsia="Arial Unicode MS"/>
          <w:b/>
        </w:rPr>
      </w:pPr>
    </w:p>
    <w:p w:rsidR="00E34D1D" w:rsidRDefault="00E34D1D" w:rsidP="0071512F">
      <w:pPr>
        <w:tabs>
          <w:tab w:val="left" w:pos="8490"/>
        </w:tabs>
        <w:rPr>
          <w:rFonts w:eastAsia="Arial Unicode MS"/>
          <w:b/>
        </w:rPr>
      </w:pPr>
    </w:p>
    <w:p w:rsidR="00E34D1D" w:rsidRDefault="00E34D1D" w:rsidP="0071512F">
      <w:pPr>
        <w:tabs>
          <w:tab w:val="left" w:pos="8490"/>
        </w:tabs>
        <w:rPr>
          <w:rFonts w:eastAsia="Arial Unicode MS"/>
          <w:b/>
        </w:rPr>
      </w:pPr>
    </w:p>
    <w:p w:rsidR="00E34D1D" w:rsidRDefault="00E34D1D" w:rsidP="0071512F">
      <w:pPr>
        <w:tabs>
          <w:tab w:val="left" w:pos="8490"/>
        </w:tabs>
        <w:rPr>
          <w:rFonts w:eastAsia="Arial Unicode MS"/>
          <w:b/>
        </w:rPr>
      </w:pPr>
    </w:p>
    <w:p w:rsidR="00E34D1D" w:rsidRDefault="00E34D1D" w:rsidP="0071512F">
      <w:pPr>
        <w:tabs>
          <w:tab w:val="left" w:pos="8490"/>
        </w:tabs>
        <w:rPr>
          <w:rFonts w:eastAsia="Arial Unicode MS"/>
          <w:b/>
        </w:rPr>
      </w:pPr>
    </w:p>
    <w:p w:rsidR="00E34D1D" w:rsidRDefault="00E34D1D" w:rsidP="0071512F">
      <w:pPr>
        <w:tabs>
          <w:tab w:val="left" w:pos="8490"/>
        </w:tabs>
        <w:rPr>
          <w:rFonts w:eastAsia="Arial Unicode MS"/>
          <w:b/>
        </w:rPr>
      </w:pPr>
    </w:p>
    <w:p w:rsidR="00E34D1D" w:rsidRDefault="00E34D1D" w:rsidP="0071512F">
      <w:pPr>
        <w:tabs>
          <w:tab w:val="left" w:pos="8490"/>
        </w:tabs>
        <w:rPr>
          <w:rFonts w:eastAsia="Arial Unicode MS"/>
          <w:b/>
        </w:rPr>
      </w:pPr>
    </w:p>
    <w:p w:rsidR="00E34D1D" w:rsidRDefault="00E34D1D" w:rsidP="0071512F">
      <w:pPr>
        <w:tabs>
          <w:tab w:val="left" w:pos="8490"/>
        </w:tabs>
        <w:rPr>
          <w:rFonts w:eastAsia="Arial Unicode MS"/>
          <w:b/>
        </w:rPr>
      </w:pPr>
    </w:p>
    <w:p w:rsidR="00E34D1D" w:rsidRDefault="00E34D1D" w:rsidP="0071512F">
      <w:pPr>
        <w:tabs>
          <w:tab w:val="left" w:pos="8490"/>
        </w:tabs>
        <w:rPr>
          <w:rFonts w:eastAsia="Arial Unicode MS"/>
          <w:b/>
        </w:rPr>
      </w:pPr>
    </w:p>
    <w:p w:rsidR="00E34D1D" w:rsidRDefault="00E34D1D" w:rsidP="0071512F">
      <w:pPr>
        <w:tabs>
          <w:tab w:val="left" w:pos="8490"/>
        </w:tabs>
        <w:rPr>
          <w:rFonts w:eastAsia="Arial Unicode MS"/>
          <w:b/>
        </w:rPr>
      </w:pPr>
    </w:p>
    <w:p w:rsidR="00E34D1D" w:rsidRDefault="00E34D1D" w:rsidP="0071512F">
      <w:pPr>
        <w:tabs>
          <w:tab w:val="left" w:pos="8490"/>
        </w:tabs>
        <w:rPr>
          <w:rFonts w:eastAsia="Arial Unicode MS"/>
          <w:b/>
        </w:rPr>
      </w:pPr>
    </w:p>
    <w:p w:rsidR="00E34D1D" w:rsidRDefault="00E34D1D" w:rsidP="0071512F">
      <w:pPr>
        <w:tabs>
          <w:tab w:val="left" w:pos="8490"/>
        </w:tabs>
        <w:rPr>
          <w:rFonts w:eastAsia="Arial Unicode MS"/>
          <w:b/>
        </w:rPr>
      </w:pPr>
    </w:p>
    <w:p w:rsidR="00E34D1D" w:rsidRDefault="00E34D1D" w:rsidP="0071512F">
      <w:pPr>
        <w:tabs>
          <w:tab w:val="left" w:pos="8490"/>
        </w:tabs>
        <w:rPr>
          <w:rFonts w:eastAsia="Arial Unicode MS"/>
          <w:b/>
        </w:rPr>
      </w:pPr>
    </w:p>
    <w:p w:rsidR="00E34D1D" w:rsidRDefault="00E34D1D" w:rsidP="0071512F">
      <w:pPr>
        <w:tabs>
          <w:tab w:val="left" w:pos="8490"/>
        </w:tabs>
        <w:rPr>
          <w:rFonts w:eastAsia="Arial Unicode MS"/>
          <w:b/>
        </w:rPr>
      </w:pPr>
    </w:p>
    <w:p w:rsidR="00E34D1D" w:rsidRDefault="00E34D1D" w:rsidP="0071512F">
      <w:pPr>
        <w:tabs>
          <w:tab w:val="left" w:pos="8490"/>
        </w:tabs>
        <w:rPr>
          <w:rFonts w:eastAsia="Arial Unicode MS"/>
          <w:b/>
        </w:rPr>
      </w:pPr>
    </w:p>
    <w:p w:rsidR="00E34D1D" w:rsidRDefault="00E34D1D" w:rsidP="0071512F">
      <w:pPr>
        <w:tabs>
          <w:tab w:val="left" w:pos="8490"/>
        </w:tabs>
        <w:rPr>
          <w:rFonts w:eastAsia="Arial Unicode MS"/>
          <w:b/>
        </w:rPr>
      </w:pPr>
    </w:p>
    <w:p w:rsidR="00E34D1D" w:rsidRDefault="00E34D1D" w:rsidP="0071512F">
      <w:pPr>
        <w:tabs>
          <w:tab w:val="left" w:pos="8490"/>
        </w:tabs>
        <w:rPr>
          <w:rFonts w:eastAsia="Arial Unicode MS"/>
          <w:b/>
        </w:rPr>
      </w:pPr>
    </w:p>
    <w:p w:rsidR="00E34D1D" w:rsidRDefault="00E34D1D" w:rsidP="0071512F">
      <w:pPr>
        <w:tabs>
          <w:tab w:val="left" w:pos="8490"/>
        </w:tabs>
        <w:rPr>
          <w:rFonts w:eastAsia="Arial Unicode MS"/>
          <w:b/>
        </w:rPr>
      </w:pPr>
    </w:p>
    <w:p w:rsidR="00E34D1D" w:rsidRDefault="00E34D1D" w:rsidP="0071512F">
      <w:pPr>
        <w:tabs>
          <w:tab w:val="left" w:pos="8490"/>
        </w:tabs>
        <w:rPr>
          <w:rFonts w:eastAsia="Arial Unicode MS"/>
          <w:b/>
        </w:rPr>
      </w:pPr>
    </w:p>
    <w:p w:rsidR="00E34D1D" w:rsidRPr="00A234CA" w:rsidRDefault="00F800CB" w:rsidP="00A234CA">
      <w:pPr>
        <w:tabs>
          <w:tab w:val="left" w:pos="8490"/>
        </w:tabs>
        <w:spacing w:line="360" w:lineRule="auto"/>
        <w:rPr>
          <w:rFonts w:ascii="Tahoma" w:eastAsia="Arial Unicode MS" w:hAnsi="Tahoma" w:cs="Tahoma"/>
        </w:rPr>
      </w:pPr>
      <w:r w:rsidRPr="00A234CA">
        <w:rPr>
          <w:rFonts w:ascii="Tahoma" w:eastAsia="Arial Unicode MS" w:hAnsi="Tahoma" w:cs="Tahoma"/>
        </w:rPr>
        <w:t xml:space="preserve">Existen 15 listados que son fijos y no se pueden modificar, </w:t>
      </w:r>
      <w:r w:rsidR="00A234CA" w:rsidRPr="00A234CA">
        <w:rPr>
          <w:rFonts w:ascii="Tahoma" w:eastAsia="Arial Unicode MS" w:hAnsi="Tahoma" w:cs="Tahoma"/>
        </w:rPr>
        <w:t>por lo tanto, no aparecerán en la lista desplegable. Los mismos</w:t>
      </w:r>
      <w:r w:rsidRPr="00A234CA">
        <w:rPr>
          <w:rFonts w:ascii="Tahoma" w:eastAsia="Arial Unicode MS" w:hAnsi="Tahoma" w:cs="Tahoma"/>
        </w:rPr>
        <w:t xml:space="preserve"> son:</w:t>
      </w:r>
    </w:p>
    <w:p w:rsidR="00F800CB" w:rsidRDefault="00F800CB" w:rsidP="0071512F">
      <w:pPr>
        <w:tabs>
          <w:tab w:val="left" w:pos="8490"/>
        </w:tabs>
        <w:rPr>
          <w:rFonts w:eastAsia="Arial Unicode MS"/>
        </w:rPr>
      </w:pPr>
    </w:p>
    <w:p w:rsidR="00A234CA" w:rsidRDefault="00F800CB" w:rsidP="00A234CA">
      <w:pPr>
        <w:numPr>
          <w:ilvl w:val="0"/>
          <w:numId w:val="2"/>
        </w:numPr>
        <w:tabs>
          <w:tab w:val="left" w:pos="284"/>
        </w:tabs>
        <w:spacing w:line="360" w:lineRule="auto"/>
        <w:ind w:left="4111"/>
        <w:rPr>
          <w:rFonts w:ascii="Tahoma" w:hAnsi="Tahoma" w:cs="Tahoma"/>
          <w:b/>
          <w:sz w:val="22"/>
          <w:szCs w:val="22"/>
        </w:rPr>
      </w:pPr>
      <w:r w:rsidRPr="00A234CA">
        <w:rPr>
          <w:rFonts w:ascii="Tahoma" w:hAnsi="Tahoma" w:cs="Tahoma"/>
          <w:b/>
          <w:sz w:val="22"/>
          <w:szCs w:val="22"/>
        </w:rPr>
        <w:t>Animales duplicados</w:t>
      </w:r>
    </w:p>
    <w:p w:rsidR="00A234CA" w:rsidRDefault="00F800CB" w:rsidP="00A234CA">
      <w:pPr>
        <w:numPr>
          <w:ilvl w:val="0"/>
          <w:numId w:val="2"/>
        </w:numPr>
        <w:tabs>
          <w:tab w:val="left" w:pos="284"/>
        </w:tabs>
        <w:spacing w:line="360" w:lineRule="auto"/>
        <w:ind w:left="4111"/>
        <w:rPr>
          <w:rFonts w:ascii="Tahoma" w:hAnsi="Tahoma" w:cs="Tahoma"/>
          <w:b/>
          <w:sz w:val="22"/>
          <w:szCs w:val="22"/>
        </w:rPr>
      </w:pPr>
      <w:r w:rsidRPr="00A234CA">
        <w:rPr>
          <w:rFonts w:ascii="Tahoma" w:hAnsi="Tahoma" w:cs="Tahoma"/>
          <w:b/>
          <w:sz w:val="22"/>
          <w:szCs w:val="22"/>
        </w:rPr>
        <w:t>Cambios de lotes en un periodo</w:t>
      </w:r>
    </w:p>
    <w:p w:rsidR="00A234CA" w:rsidRDefault="00F800CB" w:rsidP="00A234CA">
      <w:pPr>
        <w:numPr>
          <w:ilvl w:val="0"/>
          <w:numId w:val="2"/>
        </w:numPr>
        <w:tabs>
          <w:tab w:val="left" w:pos="284"/>
        </w:tabs>
        <w:spacing w:line="360" w:lineRule="auto"/>
        <w:ind w:left="4111"/>
        <w:rPr>
          <w:rFonts w:ascii="Tahoma" w:hAnsi="Tahoma" w:cs="Tahoma"/>
          <w:b/>
          <w:sz w:val="22"/>
          <w:szCs w:val="22"/>
        </w:rPr>
      </w:pPr>
      <w:r w:rsidRPr="00A234CA">
        <w:rPr>
          <w:rFonts w:ascii="Tahoma" w:hAnsi="Tahoma" w:cs="Tahoma"/>
          <w:b/>
          <w:sz w:val="22"/>
          <w:szCs w:val="22"/>
        </w:rPr>
        <w:t>Dinámica de la guachera en un periodo</w:t>
      </w:r>
    </w:p>
    <w:p w:rsidR="00A234CA" w:rsidRDefault="00F800CB" w:rsidP="00A234CA">
      <w:pPr>
        <w:numPr>
          <w:ilvl w:val="0"/>
          <w:numId w:val="2"/>
        </w:numPr>
        <w:tabs>
          <w:tab w:val="left" w:pos="284"/>
        </w:tabs>
        <w:spacing w:line="360" w:lineRule="auto"/>
        <w:ind w:left="4111"/>
        <w:rPr>
          <w:rFonts w:ascii="Tahoma" w:hAnsi="Tahoma" w:cs="Tahoma"/>
          <w:b/>
          <w:sz w:val="22"/>
          <w:szCs w:val="22"/>
        </w:rPr>
      </w:pPr>
      <w:r w:rsidRPr="00A234CA">
        <w:rPr>
          <w:rFonts w:ascii="Tahoma" w:hAnsi="Tahoma" w:cs="Tahoma"/>
          <w:b/>
          <w:sz w:val="22"/>
          <w:szCs w:val="22"/>
        </w:rPr>
        <w:t>Ingresos a guachera en un periodo</w:t>
      </w:r>
    </w:p>
    <w:p w:rsidR="00A234CA" w:rsidRDefault="00F800CB" w:rsidP="00A234CA">
      <w:pPr>
        <w:numPr>
          <w:ilvl w:val="0"/>
          <w:numId w:val="2"/>
        </w:numPr>
        <w:tabs>
          <w:tab w:val="left" w:pos="284"/>
        </w:tabs>
        <w:spacing w:line="360" w:lineRule="auto"/>
        <w:ind w:left="4111"/>
        <w:rPr>
          <w:rFonts w:ascii="Tahoma" w:hAnsi="Tahoma" w:cs="Tahoma"/>
          <w:b/>
          <w:sz w:val="22"/>
          <w:szCs w:val="22"/>
        </w:rPr>
      </w:pPr>
      <w:r w:rsidRPr="00A234CA">
        <w:rPr>
          <w:rFonts w:ascii="Tahoma" w:hAnsi="Tahoma" w:cs="Tahoma"/>
          <w:b/>
          <w:sz w:val="22"/>
          <w:szCs w:val="22"/>
        </w:rPr>
        <w:t>Lactancias cerradas vacas activas</w:t>
      </w:r>
    </w:p>
    <w:p w:rsidR="00A234CA" w:rsidRDefault="00F800CB" w:rsidP="00A234CA">
      <w:pPr>
        <w:numPr>
          <w:ilvl w:val="0"/>
          <w:numId w:val="2"/>
        </w:numPr>
        <w:tabs>
          <w:tab w:val="left" w:pos="284"/>
        </w:tabs>
        <w:spacing w:line="360" w:lineRule="auto"/>
        <w:ind w:left="4111"/>
        <w:rPr>
          <w:rFonts w:ascii="Tahoma" w:hAnsi="Tahoma" w:cs="Tahoma"/>
          <w:b/>
          <w:sz w:val="22"/>
          <w:szCs w:val="22"/>
        </w:rPr>
      </w:pPr>
      <w:r w:rsidRPr="00A234CA">
        <w:rPr>
          <w:rFonts w:ascii="Tahoma" w:hAnsi="Tahoma" w:cs="Tahoma"/>
          <w:b/>
          <w:sz w:val="22"/>
          <w:szCs w:val="22"/>
        </w:rPr>
        <w:t>Lactancias inducidas en un periodo</w:t>
      </w:r>
    </w:p>
    <w:p w:rsidR="00A234CA" w:rsidRDefault="00F800CB" w:rsidP="00A234CA">
      <w:pPr>
        <w:numPr>
          <w:ilvl w:val="0"/>
          <w:numId w:val="2"/>
        </w:numPr>
        <w:tabs>
          <w:tab w:val="left" w:pos="284"/>
        </w:tabs>
        <w:spacing w:line="360" w:lineRule="auto"/>
        <w:ind w:left="4111"/>
        <w:rPr>
          <w:rFonts w:ascii="Tahoma" w:hAnsi="Tahoma" w:cs="Tahoma"/>
          <w:b/>
          <w:sz w:val="22"/>
          <w:szCs w:val="22"/>
        </w:rPr>
      </w:pPr>
      <w:r w:rsidRPr="00A234CA">
        <w:rPr>
          <w:rFonts w:ascii="Tahoma" w:hAnsi="Tahoma" w:cs="Tahoma"/>
          <w:b/>
          <w:sz w:val="22"/>
          <w:szCs w:val="22"/>
        </w:rPr>
        <w:t>Libreta del tambo vacas en ordeño</w:t>
      </w:r>
    </w:p>
    <w:p w:rsidR="00A234CA" w:rsidRDefault="00F800CB" w:rsidP="00A234CA">
      <w:pPr>
        <w:numPr>
          <w:ilvl w:val="0"/>
          <w:numId w:val="2"/>
        </w:numPr>
        <w:tabs>
          <w:tab w:val="left" w:pos="284"/>
        </w:tabs>
        <w:spacing w:line="360" w:lineRule="auto"/>
        <w:ind w:left="4111"/>
        <w:rPr>
          <w:rFonts w:ascii="Tahoma" w:hAnsi="Tahoma" w:cs="Tahoma"/>
          <w:b/>
          <w:sz w:val="22"/>
          <w:szCs w:val="22"/>
        </w:rPr>
      </w:pPr>
      <w:r w:rsidRPr="00A234CA">
        <w:rPr>
          <w:rFonts w:ascii="Tahoma" w:hAnsi="Tahoma" w:cs="Tahoma"/>
          <w:b/>
          <w:sz w:val="22"/>
          <w:szCs w:val="22"/>
        </w:rPr>
        <w:t>Libreta del tambo vacas secas</w:t>
      </w:r>
    </w:p>
    <w:p w:rsidR="00A234CA" w:rsidRDefault="00F800CB" w:rsidP="00A234CA">
      <w:pPr>
        <w:numPr>
          <w:ilvl w:val="0"/>
          <w:numId w:val="2"/>
        </w:numPr>
        <w:tabs>
          <w:tab w:val="left" w:pos="284"/>
        </w:tabs>
        <w:spacing w:line="360" w:lineRule="auto"/>
        <w:ind w:left="4111"/>
        <w:rPr>
          <w:rFonts w:ascii="Tahoma" w:hAnsi="Tahoma" w:cs="Tahoma"/>
          <w:b/>
          <w:sz w:val="22"/>
          <w:szCs w:val="22"/>
        </w:rPr>
      </w:pPr>
      <w:r w:rsidRPr="00A234CA">
        <w:rPr>
          <w:rFonts w:ascii="Tahoma" w:hAnsi="Tahoma" w:cs="Tahoma"/>
          <w:b/>
          <w:sz w:val="22"/>
          <w:szCs w:val="22"/>
        </w:rPr>
        <w:t>Libreta del tambo vaquillonas</w:t>
      </w:r>
    </w:p>
    <w:p w:rsidR="00A234CA" w:rsidRDefault="00F800CB" w:rsidP="00A234CA">
      <w:pPr>
        <w:numPr>
          <w:ilvl w:val="0"/>
          <w:numId w:val="2"/>
        </w:numPr>
        <w:tabs>
          <w:tab w:val="left" w:pos="284"/>
        </w:tabs>
        <w:spacing w:line="360" w:lineRule="auto"/>
        <w:ind w:left="4111"/>
        <w:rPr>
          <w:rFonts w:ascii="Tahoma" w:hAnsi="Tahoma" w:cs="Tahoma"/>
          <w:b/>
          <w:sz w:val="22"/>
          <w:szCs w:val="22"/>
        </w:rPr>
      </w:pPr>
      <w:r w:rsidRPr="00A234CA">
        <w:rPr>
          <w:rFonts w:ascii="Tahoma" w:hAnsi="Tahoma" w:cs="Tahoma"/>
          <w:b/>
          <w:sz w:val="22"/>
          <w:szCs w:val="22"/>
        </w:rPr>
        <w:t>Listado de existencia en guachera</w:t>
      </w:r>
    </w:p>
    <w:p w:rsidR="00A234CA" w:rsidRDefault="00F800CB" w:rsidP="00A234CA">
      <w:pPr>
        <w:numPr>
          <w:ilvl w:val="0"/>
          <w:numId w:val="2"/>
        </w:numPr>
        <w:tabs>
          <w:tab w:val="left" w:pos="284"/>
        </w:tabs>
        <w:spacing w:line="360" w:lineRule="auto"/>
        <w:ind w:left="4111"/>
        <w:rPr>
          <w:rFonts w:ascii="Tahoma" w:hAnsi="Tahoma" w:cs="Tahoma"/>
          <w:b/>
          <w:sz w:val="22"/>
          <w:szCs w:val="22"/>
        </w:rPr>
      </w:pPr>
      <w:r w:rsidRPr="00A234CA">
        <w:rPr>
          <w:rFonts w:ascii="Tahoma" w:hAnsi="Tahoma" w:cs="Tahoma"/>
          <w:b/>
          <w:sz w:val="22"/>
          <w:szCs w:val="22"/>
        </w:rPr>
        <w:t>Movimiento de animales por transferencia</w:t>
      </w:r>
      <w:r w:rsidRPr="00A234CA">
        <w:rPr>
          <w:rFonts w:ascii="Tahoma" w:hAnsi="Tahoma" w:cs="Tahoma"/>
          <w:b/>
          <w:sz w:val="22"/>
          <w:szCs w:val="22"/>
        </w:rPr>
        <w:tab/>
      </w:r>
    </w:p>
    <w:p w:rsidR="00A234CA" w:rsidRDefault="00F800CB" w:rsidP="00A234CA">
      <w:pPr>
        <w:numPr>
          <w:ilvl w:val="0"/>
          <w:numId w:val="2"/>
        </w:numPr>
        <w:tabs>
          <w:tab w:val="left" w:pos="284"/>
        </w:tabs>
        <w:spacing w:line="360" w:lineRule="auto"/>
        <w:ind w:left="4111"/>
        <w:rPr>
          <w:rFonts w:ascii="Tahoma" w:hAnsi="Tahoma" w:cs="Tahoma"/>
          <w:b/>
          <w:sz w:val="22"/>
          <w:szCs w:val="22"/>
        </w:rPr>
      </w:pPr>
      <w:r w:rsidRPr="00A234CA">
        <w:rPr>
          <w:rFonts w:ascii="Tahoma" w:hAnsi="Tahoma" w:cs="Tahoma"/>
          <w:b/>
          <w:sz w:val="22"/>
          <w:szCs w:val="22"/>
        </w:rPr>
        <w:t>Muertes en guachera en un periodo</w:t>
      </w:r>
    </w:p>
    <w:p w:rsidR="00A234CA" w:rsidRDefault="00F800CB" w:rsidP="00A234CA">
      <w:pPr>
        <w:numPr>
          <w:ilvl w:val="0"/>
          <w:numId w:val="2"/>
        </w:numPr>
        <w:tabs>
          <w:tab w:val="left" w:pos="284"/>
        </w:tabs>
        <w:spacing w:line="360" w:lineRule="auto"/>
        <w:ind w:left="4111"/>
        <w:rPr>
          <w:rFonts w:ascii="Tahoma" w:hAnsi="Tahoma" w:cs="Tahoma"/>
          <w:b/>
          <w:sz w:val="22"/>
          <w:szCs w:val="22"/>
        </w:rPr>
      </w:pPr>
      <w:r w:rsidRPr="00A234CA">
        <w:rPr>
          <w:rFonts w:ascii="Tahoma" w:hAnsi="Tahoma" w:cs="Tahoma"/>
          <w:b/>
          <w:sz w:val="22"/>
          <w:szCs w:val="22"/>
        </w:rPr>
        <w:t>Salidas de guachera en un periodo</w:t>
      </w:r>
    </w:p>
    <w:p w:rsidR="00A234CA" w:rsidRPr="00A234CA" w:rsidRDefault="00F800CB" w:rsidP="00A234CA">
      <w:pPr>
        <w:numPr>
          <w:ilvl w:val="0"/>
          <w:numId w:val="2"/>
        </w:numPr>
        <w:tabs>
          <w:tab w:val="left" w:pos="284"/>
        </w:tabs>
        <w:spacing w:line="360" w:lineRule="auto"/>
        <w:ind w:left="4111"/>
        <w:rPr>
          <w:rFonts w:ascii="Tahoma" w:eastAsia="Arial Unicode MS" w:hAnsi="Tahoma" w:cs="Tahoma"/>
          <w:b/>
        </w:rPr>
      </w:pPr>
      <w:r w:rsidRPr="00A234CA">
        <w:rPr>
          <w:rFonts w:ascii="Tahoma" w:hAnsi="Tahoma" w:cs="Tahoma"/>
          <w:b/>
          <w:sz w:val="22"/>
          <w:szCs w:val="22"/>
          <w:lang w:val="es-AR"/>
        </w:rPr>
        <w:t>Vacas a pesar</w:t>
      </w:r>
    </w:p>
    <w:p w:rsidR="00E34D1D" w:rsidRPr="00A234CA" w:rsidRDefault="00F800CB" w:rsidP="00A234CA">
      <w:pPr>
        <w:numPr>
          <w:ilvl w:val="0"/>
          <w:numId w:val="2"/>
        </w:numPr>
        <w:tabs>
          <w:tab w:val="left" w:pos="284"/>
        </w:tabs>
        <w:spacing w:line="360" w:lineRule="auto"/>
        <w:ind w:left="4111"/>
        <w:rPr>
          <w:rFonts w:ascii="Tahoma" w:eastAsia="Arial Unicode MS" w:hAnsi="Tahoma" w:cs="Tahoma"/>
          <w:b/>
        </w:rPr>
      </w:pPr>
      <w:r w:rsidRPr="00A234CA">
        <w:rPr>
          <w:rFonts w:ascii="Tahoma" w:hAnsi="Tahoma" w:cs="Tahoma"/>
          <w:b/>
          <w:sz w:val="22"/>
          <w:szCs w:val="22"/>
        </w:rPr>
        <w:t>Vaquillonas a pesar</w:t>
      </w:r>
    </w:p>
    <w:p w:rsidR="00E60143" w:rsidRDefault="00E60143" w:rsidP="00A234CA">
      <w:pPr>
        <w:tabs>
          <w:tab w:val="left" w:pos="8490"/>
        </w:tabs>
        <w:spacing w:line="360" w:lineRule="auto"/>
        <w:rPr>
          <w:rFonts w:eastAsia="Arial Unicode MS"/>
        </w:rPr>
      </w:pPr>
    </w:p>
    <w:p w:rsidR="00A234CA" w:rsidRDefault="00A234CA" w:rsidP="0071512F">
      <w:pPr>
        <w:tabs>
          <w:tab w:val="left" w:pos="8490"/>
        </w:tabs>
        <w:rPr>
          <w:rFonts w:eastAsia="Arial Unicode MS"/>
        </w:rPr>
      </w:pPr>
    </w:p>
    <w:p w:rsidR="00E34D1D" w:rsidRPr="00A234CA" w:rsidRDefault="00754C86" w:rsidP="00A234CA">
      <w:pPr>
        <w:tabs>
          <w:tab w:val="left" w:pos="8490"/>
        </w:tabs>
        <w:spacing w:line="360" w:lineRule="auto"/>
        <w:jc w:val="both"/>
        <w:rPr>
          <w:rFonts w:ascii="Tahoma" w:eastAsia="Arial Unicode MS" w:hAnsi="Tahoma" w:cs="Tahoma"/>
        </w:rPr>
      </w:pPr>
      <w:r w:rsidRPr="00A234CA">
        <w:rPr>
          <w:rFonts w:ascii="Tahoma" w:eastAsia="Arial Unicode MS" w:hAnsi="Tahoma" w:cs="Tahoma"/>
        </w:rPr>
        <w:lastRenderedPageBreak/>
        <w:t>A los restantes se le puede agregar o quitar columnas.</w:t>
      </w:r>
    </w:p>
    <w:p w:rsidR="00E34D1D" w:rsidRPr="00A234CA" w:rsidRDefault="00042A00" w:rsidP="00A234CA">
      <w:pPr>
        <w:tabs>
          <w:tab w:val="left" w:pos="8490"/>
        </w:tabs>
        <w:spacing w:line="360" w:lineRule="auto"/>
        <w:jc w:val="both"/>
        <w:rPr>
          <w:rFonts w:ascii="Tahoma" w:eastAsia="Arial Unicode MS" w:hAnsi="Tahoma" w:cs="Tahoma"/>
        </w:rPr>
      </w:pPr>
      <w:r w:rsidRPr="00A234CA">
        <w:rPr>
          <w:rFonts w:ascii="Tahoma" w:eastAsia="Arial Unicode MS" w:hAnsi="Tahoma" w:cs="Tahoma"/>
        </w:rPr>
        <w:t xml:space="preserve">La Columna de la derecha son los </w:t>
      </w:r>
      <w:r w:rsidRPr="00A234CA">
        <w:rPr>
          <w:rFonts w:ascii="Tahoma" w:eastAsia="Arial Unicode MS" w:hAnsi="Tahoma" w:cs="Tahoma"/>
          <w:b/>
        </w:rPr>
        <w:t>campos actuales</w:t>
      </w:r>
      <w:r w:rsidRPr="00A234CA">
        <w:rPr>
          <w:rFonts w:ascii="Tahoma" w:eastAsia="Arial Unicode MS" w:hAnsi="Tahoma" w:cs="Tahoma"/>
        </w:rPr>
        <w:t xml:space="preserve"> que tiene el listado, la columna de la izquierda son los </w:t>
      </w:r>
      <w:r w:rsidRPr="00A234CA">
        <w:rPr>
          <w:rFonts w:ascii="Tahoma" w:eastAsia="Arial Unicode MS" w:hAnsi="Tahoma" w:cs="Tahoma"/>
          <w:b/>
        </w:rPr>
        <w:t>campos disponibles</w:t>
      </w:r>
      <w:r w:rsidRPr="00A234CA">
        <w:rPr>
          <w:rFonts w:ascii="Tahoma" w:eastAsia="Arial Unicode MS" w:hAnsi="Tahoma" w:cs="Tahoma"/>
        </w:rPr>
        <w:t xml:space="preserve"> para </w:t>
      </w:r>
      <w:r w:rsidR="00ED685E" w:rsidRPr="00A234CA">
        <w:rPr>
          <w:rFonts w:ascii="Tahoma" w:eastAsia="Arial Unicode MS" w:hAnsi="Tahoma" w:cs="Tahoma"/>
        </w:rPr>
        <w:t>agregar.</w:t>
      </w:r>
    </w:p>
    <w:p w:rsidR="0011230F" w:rsidRDefault="000F4208" w:rsidP="00A234CA">
      <w:pPr>
        <w:tabs>
          <w:tab w:val="left" w:pos="8490"/>
        </w:tabs>
        <w:spacing w:line="360" w:lineRule="auto"/>
        <w:jc w:val="both"/>
        <w:rPr>
          <w:rFonts w:ascii="Tahoma" w:eastAsia="Arial Unicode MS" w:hAnsi="Tahoma" w:cs="Tahoma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F72DA1" wp14:editId="249E2A1E">
                <wp:simplePos x="0" y="0"/>
                <wp:positionH relativeFrom="margin">
                  <wp:align>left</wp:align>
                </wp:positionH>
                <wp:positionV relativeFrom="paragraph">
                  <wp:posOffset>124379</wp:posOffset>
                </wp:positionV>
                <wp:extent cx="3560324" cy="91440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0324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F4208" w:rsidRPr="000F4208" w:rsidRDefault="000F4208" w:rsidP="000F4208">
                            <w:pPr>
                              <w:tabs>
                                <w:tab w:val="left" w:pos="8490"/>
                              </w:tabs>
                              <w:spacing w:line="360" w:lineRule="auto"/>
                              <w:jc w:val="center"/>
                              <w:rPr>
                                <w:rFonts w:ascii="Tahoma" w:eastAsia="Arial Unicode MS" w:hAnsi="Tahoma" w:cs="Tahoma"/>
                                <w:noProof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4208">
                              <w:rPr>
                                <w:rFonts w:ascii="Tahoma" w:eastAsia="Arial Unicode MS" w:hAnsi="Tahoma" w:cs="Tahoma"/>
                                <w:noProof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Para </w:t>
                            </w:r>
                            <w:r>
                              <w:rPr>
                                <w:rFonts w:ascii="Tahoma" w:eastAsia="Arial Unicode MS" w:hAnsi="Tahoma" w:cs="Tahoma"/>
                                <w:noProof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poner</w:t>
                            </w:r>
                            <w:r w:rsidRPr="000F4208">
                              <w:rPr>
                                <w:rFonts w:ascii="Tahoma" w:eastAsia="Arial Unicode MS" w:hAnsi="Tahoma" w:cs="Tahoma"/>
                                <w:noProof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un campo de la columna de Campos </w:t>
                            </w:r>
                            <w:r>
                              <w:rPr>
                                <w:rFonts w:ascii="Tahoma" w:eastAsia="Arial Unicode MS" w:hAnsi="Tahoma" w:cs="Tahoma"/>
                                <w:noProof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disponibles</w:t>
                            </w:r>
                            <w:r w:rsidRPr="000F4208">
                              <w:rPr>
                                <w:rFonts w:ascii="Tahoma" w:eastAsia="Arial Unicode MS" w:hAnsi="Tahoma" w:cs="Tahoma"/>
                                <w:noProof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primero lo selecciono y luego presiono el botón para </w:t>
                            </w:r>
                            <w:r>
                              <w:rPr>
                                <w:rFonts w:ascii="Tahoma" w:eastAsia="Arial Unicode MS" w:hAnsi="Tahoma" w:cs="Tahoma"/>
                                <w:noProof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agragarlo</w:t>
                            </w:r>
                            <w:r w:rsidRPr="000F4208">
                              <w:rPr>
                                <w:rFonts w:ascii="Tahoma" w:eastAsia="Arial Unicode MS" w:hAnsi="Tahoma" w:cs="Tahoma"/>
                                <w:noProof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BF72DA1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left:0;text-align:left;margin-left:0;margin-top:9.8pt;width:280.35pt;height:1in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" filled="f" stroked="f">
                <v:fill o:detectmouseclick="t"/>
                <v:textbox>
                  <w:txbxContent>
                    <w:p w:rsidR="000F4208" w:rsidRPr="000F4208" w:rsidRDefault="000F4208" w:rsidP="000F4208">
                      <w:pPr>
                        <w:tabs>
                          <w:tab w:val="left" w:pos="8490"/>
                        </w:tabs>
                        <w:spacing w:line="360" w:lineRule="auto"/>
                        <w:jc w:val="center"/>
                        <w:rPr>
                          <w:rFonts w:ascii="Tahoma" w:eastAsia="Arial Unicode MS" w:hAnsi="Tahoma" w:cs="Tahoma"/>
                          <w:noProof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4208">
                        <w:rPr>
                          <w:rFonts w:ascii="Tahoma" w:eastAsia="Arial Unicode MS" w:hAnsi="Tahoma" w:cs="Tahoma"/>
                          <w:noProof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Para </w:t>
                      </w:r>
                      <w:r>
                        <w:rPr>
                          <w:rFonts w:ascii="Tahoma" w:eastAsia="Arial Unicode MS" w:hAnsi="Tahoma" w:cs="Tahoma"/>
                          <w:noProof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poner</w:t>
                      </w:r>
                      <w:r w:rsidRPr="000F4208">
                        <w:rPr>
                          <w:rFonts w:ascii="Tahoma" w:eastAsia="Arial Unicode MS" w:hAnsi="Tahoma" w:cs="Tahoma"/>
                          <w:noProof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un campo de la columna de Campos </w:t>
                      </w:r>
                      <w:r>
                        <w:rPr>
                          <w:rFonts w:ascii="Tahoma" w:eastAsia="Arial Unicode MS" w:hAnsi="Tahoma" w:cs="Tahoma"/>
                          <w:noProof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disponibles</w:t>
                      </w:r>
                      <w:r w:rsidRPr="000F4208">
                        <w:rPr>
                          <w:rFonts w:ascii="Tahoma" w:eastAsia="Arial Unicode MS" w:hAnsi="Tahoma" w:cs="Tahoma"/>
                          <w:noProof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primero lo selecciono y luego presiono el botón para </w:t>
                      </w:r>
                      <w:r>
                        <w:rPr>
                          <w:rFonts w:ascii="Tahoma" w:eastAsia="Arial Unicode MS" w:hAnsi="Tahoma" w:cs="Tahoma"/>
                          <w:noProof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agragarlo</w:t>
                      </w:r>
                      <w:r w:rsidRPr="000F4208">
                        <w:rPr>
                          <w:rFonts w:ascii="Tahoma" w:eastAsia="Arial Unicode MS" w:hAnsi="Tahoma" w:cs="Tahoma"/>
                          <w:noProof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230F" w:rsidRDefault="0011230F" w:rsidP="00A234CA">
      <w:pPr>
        <w:tabs>
          <w:tab w:val="left" w:pos="8490"/>
        </w:tabs>
        <w:spacing w:line="360" w:lineRule="auto"/>
        <w:jc w:val="both"/>
        <w:rPr>
          <w:rFonts w:ascii="Tahoma" w:eastAsia="Arial Unicode MS" w:hAnsi="Tahoma" w:cs="Tahoma"/>
        </w:rPr>
      </w:pPr>
    </w:p>
    <w:p w:rsidR="0011230F" w:rsidRDefault="0011230F" w:rsidP="00A234CA">
      <w:pPr>
        <w:tabs>
          <w:tab w:val="left" w:pos="8490"/>
        </w:tabs>
        <w:spacing w:line="360" w:lineRule="auto"/>
        <w:jc w:val="both"/>
        <w:rPr>
          <w:rFonts w:ascii="Tahoma" w:eastAsia="Arial Unicode MS" w:hAnsi="Tahoma" w:cs="Tahoma"/>
        </w:rPr>
      </w:pPr>
    </w:p>
    <w:p w:rsidR="0011230F" w:rsidRDefault="000F4208" w:rsidP="00A234CA">
      <w:pPr>
        <w:tabs>
          <w:tab w:val="left" w:pos="8490"/>
        </w:tabs>
        <w:spacing w:line="360" w:lineRule="auto"/>
        <w:jc w:val="both"/>
        <w:rPr>
          <w:rFonts w:ascii="Tahoma" w:eastAsia="Arial Unicode MS" w:hAnsi="Tahoma" w:cs="Tahoma"/>
        </w:rPr>
      </w:pPr>
      <w:r>
        <w:rPr>
          <w:rFonts w:eastAsia="Arial Unicode MS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2144327</wp:posOffset>
                </wp:positionH>
                <wp:positionV relativeFrom="paragraph">
                  <wp:posOffset>104518</wp:posOffset>
                </wp:positionV>
                <wp:extent cx="943583" cy="2577830"/>
                <wp:effectExtent l="19050" t="19050" r="47625" b="51435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3583" cy="25778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7767C5D" id="Conector recto de flecha 23" o:spid="_x0000_s1026" type="#_x0000_t32" style="position:absolute;margin-left:168.85pt;margin-top:8.25pt;width:74.3pt;height:20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</w:p>
    <w:p w:rsidR="00E34D1D" w:rsidRDefault="00E34D1D" w:rsidP="0071512F">
      <w:pPr>
        <w:tabs>
          <w:tab w:val="left" w:pos="8490"/>
        </w:tabs>
        <w:rPr>
          <w:rFonts w:eastAsia="Arial Unicode MS"/>
          <w:b/>
        </w:rPr>
      </w:pPr>
    </w:p>
    <w:p w:rsidR="004E0AE3" w:rsidRDefault="000F4208" w:rsidP="0071512F">
      <w:pPr>
        <w:tabs>
          <w:tab w:val="left" w:pos="8490"/>
        </w:tabs>
        <w:rPr>
          <w:rFonts w:eastAsia="Arial Unicode MS"/>
          <w:b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739640" cy="4785995"/>
            <wp:effectExtent l="0" t="0" r="3810" b="0"/>
            <wp:wrapThrough wrapText="bothSides">
              <wp:wrapPolygon edited="0">
                <wp:start x="0" y="0"/>
                <wp:lineTo x="0" y="21494"/>
                <wp:lineTo x="21531" y="21494"/>
                <wp:lineTo x="21531" y="0"/>
                <wp:lineTo x="0" y="0"/>
              </wp:wrapPolygon>
            </wp:wrapThrough>
            <wp:docPr id="2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47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AE3" w:rsidRPr="004E0AE3" w:rsidRDefault="004E0AE3" w:rsidP="004E0AE3">
      <w:pPr>
        <w:rPr>
          <w:rFonts w:eastAsia="Arial Unicode MS"/>
        </w:rPr>
      </w:pPr>
    </w:p>
    <w:p w:rsidR="004E0AE3" w:rsidRPr="004E0AE3" w:rsidRDefault="004E0AE3" w:rsidP="004E0AE3">
      <w:pPr>
        <w:rPr>
          <w:rFonts w:eastAsia="Arial Unicode MS"/>
        </w:rPr>
      </w:pPr>
    </w:p>
    <w:p w:rsidR="004E0AE3" w:rsidRPr="004E0AE3" w:rsidRDefault="004E0AE3" w:rsidP="004E0AE3">
      <w:pPr>
        <w:rPr>
          <w:rFonts w:eastAsia="Arial Unicode MS"/>
        </w:rPr>
      </w:pPr>
    </w:p>
    <w:p w:rsidR="004E0AE3" w:rsidRPr="004E0AE3" w:rsidRDefault="004E0AE3" w:rsidP="004E0AE3">
      <w:pPr>
        <w:rPr>
          <w:rFonts w:eastAsia="Arial Unicode MS"/>
        </w:rPr>
      </w:pPr>
    </w:p>
    <w:p w:rsidR="004E0AE3" w:rsidRPr="004E0AE3" w:rsidRDefault="004E0AE3" w:rsidP="004E0AE3">
      <w:pPr>
        <w:rPr>
          <w:rFonts w:eastAsia="Arial Unicode MS"/>
        </w:rPr>
      </w:pPr>
    </w:p>
    <w:p w:rsidR="004E0AE3" w:rsidRPr="004E0AE3" w:rsidRDefault="004E0AE3" w:rsidP="004E0AE3">
      <w:pPr>
        <w:rPr>
          <w:rFonts w:eastAsia="Arial Unicode MS"/>
        </w:rPr>
      </w:pPr>
    </w:p>
    <w:p w:rsidR="004E0AE3" w:rsidRPr="004E0AE3" w:rsidRDefault="004E0AE3" w:rsidP="004E0AE3">
      <w:pPr>
        <w:rPr>
          <w:rFonts w:eastAsia="Arial Unicode MS"/>
        </w:rPr>
      </w:pPr>
    </w:p>
    <w:p w:rsidR="004E0AE3" w:rsidRPr="004E0AE3" w:rsidRDefault="004E0AE3" w:rsidP="004E0AE3">
      <w:pPr>
        <w:rPr>
          <w:rFonts w:eastAsia="Arial Unicode MS"/>
        </w:rPr>
      </w:pPr>
    </w:p>
    <w:p w:rsidR="004E0AE3" w:rsidRPr="004E0AE3" w:rsidRDefault="004E0AE3" w:rsidP="004E0AE3">
      <w:pPr>
        <w:rPr>
          <w:rFonts w:eastAsia="Arial Unicode MS"/>
        </w:rPr>
      </w:pPr>
    </w:p>
    <w:p w:rsidR="004E0AE3" w:rsidRPr="004E0AE3" w:rsidRDefault="004E0AE3" w:rsidP="004E0AE3">
      <w:pPr>
        <w:rPr>
          <w:rFonts w:eastAsia="Arial Unicode MS"/>
        </w:rPr>
      </w:pPr>
    </w:p>
    <w:p w:rsidR="004E0AE3" w:rsidRPr="004E0AE3" w:rsidRDefault="004E0AE3" w:rsidP="004E0AE3">
      <w:pPr>
        <w:rPr>
          <w:rFonts w:eastAsia="Arial Unicode MS"/>
        </w:rPr>
      </w:pPr>
    </w:p>
    <w:p w:rsidR="004E0AE3" w:rsidRPr="004E0AE3" w:rsidRDefault="004E0AE3" w:rsidP="004E0AE3">
      <w:pPr>
        <w:rPr>
          <w:rFonts w:eastAsia="Arial Unicode MS"/>
        </w:rPr>
      </w:pPr>
    </w:p>
    <w:p w:rsidR="004E0AE3" w:rsidRPr="004E0AE3" w:rsidRDefault="004E0AE3" w:rsidP="004E0AE3">
      <w:pPr>
        <w:rPr>
          <w:rFonts w:eastAsia="Arial Unicode MS"/>
        </w:rPr>
      </w:pPr>
    </w:p>
    <w:p w:rsidR="004E0AE3" w:rsidRPr="004E0AE3" w:rsidRDefault="004E0AE3" w:rsidP="004E0AE3">
      <w:pPr>
        <w:rPr>
          <w:rFonts w:eastAsia="Arial Unicode MS"/>
        </w:rPr>
      </w:pPr>
    </w:p>
    <w:p w:rsidR="004E0AE3" w:rsidRPr="004E0AE3" w:rsidRDefault="004E0AE3" w:rsidP="004E0AE3">
      <w:pPr>
        <w:rPr>
          <w:rFonts w:eastAsia="Arial Unicode MS"/>
        </w:rPr>
      </w:pPr>
    </w:p>
    <w:p w:rsidR="004E0AE3" w:rsidRPr="004E0AE3" w:rsidRDefault="000F4208" w:rsidP="004E0AE3">
      <w:pPr>
        <w:rPr>
          <w:rFonts w:eastAsia="Arial Unicode MS"/>
        </w:rPr>
      </w:pPr>
      <w:r>
        <w:rPr>
          <w:rFonts w:eastAsia="Arial Unicode MS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BF4A3D" wp14:editId="388FB165">
                <wp:simplePos x="0" y="0"/>
                <wp:positionH relativeFrom="column">
                  <wp:posOffset>3194915</wp:posOffset>
                </wp:positionH>
                <wp:positionV relativeFrom="paragraph">
                  <wp:posOffset>156912</wp:posOffset>
                </wp:positionV>
                <wp:extent cx="1194989" cy="2254560"/>
                <wp:effectExtent l="38100" t="38100" r="24765" b="12700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4989" cy="22545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44633E6" id="Conector recto de flecha 24" o:spid="_x0000_s1026" type="#_x0000_t32" style="position:absolute;margin-left:251.55pt;margin-top:12.35pt;width:94.1pt;height:177.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" strokecolor="red" strokeweight="2.25pt">
                <v:stroke endarrow="block" joinstyle="miter"/>
              </v:shape>
            </w:pict>
          </mc:Fallback>
        </mc:AlternateContent>
      </w:r>
    </w:p>
    <w:p w:rsidR="004E0AE3" w:rsidRPr="004E0AE3" w:rsidRDefault="004E0AE3" w:rsidP="004E0AE3">
      <w:pPr>
        <w:rPr>
          <w:rFonts w:eastAsia="Arial Unicode MS"/>
        </w:rPr>
      </w:pPr>
    </w:p>
    <w:p w:rsidR="004E0AE3" w:rsidRPr="004E0AE3" w:rsidRDefault="004E0AE3" w:rsidP="004E0AE3">
      <w:pPr>
        <w:rPr>
          <w:rFonts w:eastAsia="Arial Unicode MS"/>
        </w:rPr>
      </w:pPr>
    </w:p>
    <w:p w:rsidR="004E0AE3" w:rsidRPr="004E0AE3" w:rsidRDefault="004E0AE3" w:rsidP="004E0AE3">
      <w:pPr>
        <w:rPr>
          <w:rFonts w:eastAsia="Arial Unicode MS"/>
        </w:rPr>
      </w:pPr>
    </w:p>
    <w:p w:rsidR="004E0AE3" w:rsidRPr="004E0AE3" w:rsidRDefault="004E0AE3" w:rsidP="004E0AE3">
      <w:pPr>
        <w:rPr>
          <w:rFonts w:eastAsia="Arial Unicode MS"/>
        </w:rPr>
      </w:pPr>
    </w:p>
    <w:p w:rsidR="004E0AE3" w:rsidRDefault="004E0AE3" w:rsidP="004E0AE3">
      <w:pPr>
        <w:rPr>
          <w:rFonts w:eastAsia="Arial Unicode MS"/>
        </w:rPr>
      </w:pPr>
    </w:p>
    <w:p w:rsidR="0013192D" w:rsidRDefault="0013192D" w:rsidP="004E0AE3">
      <w:pPr>
        <w:rPr>
          <w:rFonts w:eastAsia="Arial Unicode MS"/>
        </w:rPr>
      </w:pPr>
    </w:p>
    <w:p w:rsidR="00754C86" w:rsidRDefault="00754C86" w:rsidP="004E0AE3">
      <w:pPr>
        <w:rPr>
          <w:rFonts w:eastAsia="Arial Unicode MS"/>
        </w:rPr>
      </w:pPr>
    </w:p>
    <w:p w:rsidR="00754C86" w:rsidRDefault="00754C86" w:rsidP="004E0AE3">
      <w:pPr>
        <w:rPr>
          <w:rFonts w:eastAsia="Arial Unicode MS"/>
        </w:rPr>
      </w:pPr>
    </w:p>
    <w:p w:rsidR="00754C86" w:rsidRDefault="00754C86" w:rsidP="004E0AE3">
      <w:pPr>
        <w:rPr>
          <w:rFonts w:eastAsia="Arial Unicode MS"/>
        </w:rPr>
      </w:pPr>
    </w:p>
    <w:p w:rsidR="00754C86" w:rsidRDefault="00754C86" w:rsidP="004E0AE3">
      <w:pPr>
        <w:rPr>
          <w:rFonts w:eastAsia="Arial Unicode MS"/>
        </w:rPr>
      </w:pPr>
    </w:p>
    <w:p w:rsidR="00754C86" w:rsidRDefault="00754C86" w:rsidP="004E0AE3">
      <w:pPr>
        <w:rPr>
          <w:rFonts w:eastAsia="Arial Unicode MS"/>
        </w:rPr>
      </w:pPr>
    </w:p>
    <w:p w:rsidR="00754C86" w:rsidRDefault="00754C86" w:rsidP="004E0AE3">
      <w:pPr>
        <w:rPr>
          <w:rFonts w:eastAsia="Arial Unicode MS"/>
        </w:rPr>
      </w:pPr>
    </w:p>
    <w:p w:rsidR="000F4208" w:rsidRDefault="000F4208" w:rsidP="004E0AE3">
      <w:pPr>
        <w:rPr>
          <w:rFonts w:eastAsia="Arial Unicode MS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27CFAB" wp14:editId="6F5678BC">
                <wp:simplePos x="0" y="0"/>
                <wp:positionH relativeFrom="margin">
                  <wp:align>right</wp:align>
                </wp:positionH>
                <wp:positionV relativeFrom="paragraph">
                  <wp:posOffset>115030</wp:posOffset>
                </wp:positionV>
                <wp:extent cx="3521102" cy="963038"/>
                <wp:effectExtent l="0" t="0" r="0" b="889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102" cy="963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F4208" w:rsidRPr="000F4208" w:rsidRDefault="000F4208" w:rsidP="000F4208">
                            <w:pPr>
                              <w:tabs>
                                <w:tab w:val="left" w:pos="8490"/>
                              </w:tabs>
                              <w:spacing w:line="360" w:lineRule="auto"/>
                              <w:jc w:val="center"/>
                              <w:rPr>
                                <w:rFonts w:ascii="Tahoma" w:eastAsia="Arial Unicode MS" w:hAnsi="Tahoma" w:cs="Tahoma"/>
                                <w:noProof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4208">
                              <w:rPr>
                                <w:rFonts w:ascii="Tahoma" w:eastAsia="Arial Unicode MS" w:hAnsi="Tahoma" w:cs="Tahoma"/>
                                <w:noProof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Para sacar un campo de la columna de Campos actuales primero lo selecciono y luego presiono el botón para sacarlo.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127CFAB" id="Cuadro de texto 1" o:spid="_x0000_s1027" type="#_x0000_t202" style="position:absolute;margin-left:226.05pt;margin-top:9.05pt;width:277.25pt;height:75.8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" filled="f" stroked="f">
                <v:fill o:detectmouseclick="t"/>
                <v:textbox>
                  <w:txbxContent>
                    <w:p w:rsidR="000F4208" w:rsidRPr="000F4208" w:rsidRDefault="000F4208" w:rsidP="000F4208">
                      <w:pPr>
                        <w:tabs>
                          <w:tab w:val="left" w:pos="8490"/>
                        </w:tabs>
                        <w:spacing w:line="360" w:lineRule="auto"/>
                        <w:jc w:val="center"/>
                        <w:rPr>
                          <w:rFonts w:ascii="Tahoma" w:eastAsia="Arial Unicode MS" w:hAnsi="Tahoma" w:cs="Tahoma"/>
                          <w:noProof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4208">
                        <w:rPr>
                          <w:rFonts w:ascii="Tahoma" w:eastAsia="Arial Unicode MS" w:hAnsi="Tahoma" w:cs="Tahoma"/>
                          <w:noProof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Para sacar un campo de la columna de Campos actuales primero lo selecciono y luego presiono el botón para sacarlo.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F4208" w:rsidRDefault="000F4208" w:rsidP="004E0AE3">
      <w:pPr>
        <w:rPr>
          <w:rFonts w:eastAsia="Arial Unicode MS"/>
        </w:rPr>
      </w:pPr>
    </w:p>
    <w:p w:rsidR="000F4208" w:rsidRDefault="000F4208" w:rsidP="004E0AE3">
      <w:pPr>
        <w:rPr>
          <w:rFonts w:eastAsia="Arial Unicode MS"/>
        </w:rPr>
      </w:pPr>
    </w:p>
    <w:p w:rsidR="000F4208" w:rsidRDefault="000F4208" w:rsidP="004E0AE3">
      <w:pPr>
        <w:rPr>
          <w:rFonts w:eastAsia="Arial Unicode MS"/>
        </w:rPr>
      </w:pPr>
    </w:p>
    <w:p w:rsidR="000F4208" w:rsidRDefault="000F4208" w:rsidP="004E0AE3">
      <w:pPr>
        <w:rPr>
          <w:rFonts w:eastAsia="Arial Unicode MS"/>
        </w:rPr>
      </w:pPr>
    </w:p>
    <w:p w:rsidR="000F4208" w:rsidRDefault="000F4208" w:rsidP="004E0AE3">
      <w:pPr>
        <w:rPr>
          <w:rFonts w:eastAsia="Arial Unicode MS"/>
        </w:rPr>
      </w:pPr>
    </w:p>
    <w:p w:rsidR="000F4208" w:rsidRDefault="000F4208" w:rsidP="004E0AE3">
      <w:pPr>
        <w:rPr>
          <w:rFonts w:eastAsia="Arial Unicode MS"/>
        </w:rPr>
      </w:pPr>
    </w:p>
    <w:p w:rsidR="000F4208" w:rsidRDefault="000F4208" w:rsidP="004E0AE3">
      <w:pPr>
        <w:rPr>
          <w:rFonts w:eastAsia="Arial Unicode MS"/>
        </w:rPr>
      </w:pPr>
    </w:p>
    <w:p w:rsidR="000F4208" w:rsidRDefault="000F4208" w:rsidP="004E0AE3">
      <w:pPr>
        <w:rPr>
          <w:rFonts w:eastAsia="Arial Unicode MS"/>
        </w:rPr>
      </w:pPr>
    </w:p>
    <w:p w:rsidR="000F4208" w:rsidRDefault="000F4208" w:rsidP="004E0AE3">
      <w:pPr>
        <w:rPr>
          <w:rFonts w:eastAsia="Arial Unicode MS"/>
        </w:rPr>
      </w:pPr>
    </w:p>
    <w:p w:rsidR="000F4208" w:rsidRDefault="000F4208" w:rsidP="004E0AE3">
      <w:pPr>
        <w:rPr>
          <w:rFonts w:eastAsia="Arial Unicode MS"/>
        </w:rPr>
      </w:pPr>
    </w:p>
    <w:p w:rsidR="000F4208" w:rsidRDefault="000F4208" w:rsidP="004E0AE3">
      <w:pPr>
        <w:rPr>
          <w:rFonts w:eastAsia="Arial Unicode MS"/>
        </w:rPr>
      </w:pPr>
    </w:p>
    <w:p w:rsidR="000F4208" w:rsidRDefault="000F4208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  <w:r w:rsidRPr="00B46537">
        <w:rPr>
          <w:rFonts w:eastAsia="Arial Unicode MS"/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FCDF5E" wp14:editId="4C11F071">
                <wp:simplePos x="0" y="0"/>
                <wp:positionH relativeFrom="margin">
                  <wp:align>right</wp:align>
                </wp:positionH>
                <wp:positionV relativeFrom="paragraph">
                  <wp:posOffset>89354</wp:posOffset>
                </wp:positionV>
                <wp:extent cx="6293485" cy="587828"/>
                <wp:effectExtent l="0" t="0" r="0" b="317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485" cy="587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6537" w:rsidRPr="00B46537" w:rsidRDefault="00B46537" w:rsidP="00B46537">
                            <w:pPr>
                              <w:tabs>
                                <w:tab w:val="left" w:pos="8490"/>
                              </w:tabs>
                              <w:spacing w:line="360" w:lineRule="auto"/>
                              <w:rPr>
                                <w:rFonts w:ascii="Tahoma" w:eastAsia="Arial Unicode MS" w:hAnsi="Tahoma" w:cs="Tahoma"/>
                                <w:noProof/>
                                <w:color w:val="000000" w:themeColor="text1"/>
                                <w:lang w:val="es-A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eastAsia="Arial Unicode MS" w:hAnsi="Tahoma" w:cs="Tahoma"/>
                                <w:noProof/>
                                <w:color w:val="000000" w:themeColor="text1"/>
                                <w:lang w:val="es-A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Si quisieramos agregar todos los CAMPOS DISPONIBLES, vamos a presionar el botón con doble flecha que apunta hacia la derecha.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CFCDF5E" id="Cuadro de texto 26" o:spid="_x0000_s1028" type="#_x0000_t202" style="position:absolute;margin-left:444.35pt;margin-top:7.05pt;width:495.55pt;height:46.3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" filled="f" stroked="f">
                <v:fill o:detectmouseclick="t"/>
                <v:textbox>
                  <w:txbxContent>
                    <w:p w:rsidR="00B46537" w:rsidRPr="00B46537" w:rsidRDefault="00B46537" w:rsidP="00B46537">
                      <w:pPr>
                        <w:tabs>
                          <w:tab w:val="left" w:pos="8490"/>
                        </w:tabs>
                        <w:spacing w:line="360" w:lineRule="auto"/>
                        <w:rPr>
                          <w:rFonts w:ascii="Tahoma" w:eastAsia="Arial Unicode MS" w:hAnsi="Tahoma" w:cs="Tahoma"/>
                          <w:noProof/>
                          <w:color w:val="000000" w:themeColor="text1"/>
                          <w:lang w:val="es-A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eastAsia="Arial Unicode MS" w:hAnsi="Tahoma" w:cs="Tahoma"/>
                          <w:noProof/>
                          <w:color w:val="000000" w:themeColor="text1"/>
                          <w:lang w:val="es-A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Si quisieramos agregar todos los CAMPOS DISPONIBLES, vamos a presionar el botón con doble flecha que apunta hacia la derecha.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  <w:r w:rsidRPr="00B46537">
        <w:rPr>
          <w:rFonts w:eastAsia="Arial Unicode MS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BA0E3C" wp14:editId="0AC0FBA7">
                <wp:simplePos x="0" y="0"/>
                <wp:positionH relativeFrom="margin">
                  <wp:posOffset>2637427</wp:posOffset>
                </wp:positionH>
                <wp:positionV relativeFrom="paragraph">
                  <wp:posOffset>118745</wp:posOffset>
                </wp:positionV>
                <wp:extent cx="468086" cy="2928257"/>
                <wp:effectExtent l="19050" t="19050" r="46355" b="43815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086" cy="29282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EE28B2F" id="Conector recto de flecha 27" o:spid="_x0000_s1026" type="#_x0000_t32" style="position:absolute;margin-left:207.65pt;margin-top:9.35pt;width:36.85pt;height:230.5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  <w:r w:rsidRPr="00B46537">
        <w:rPr>
          <w:rFonts w:eastAsia="Arial Unicode MS"/>
          <w:noProof/>
          <w:lang w:val="es-AR" w:eastAsia="es-AR"/>
        </w:rPr>
        <w:drawing>
          <wp:anchor distT="0" distB="0" distL="114300" distR="114300" simplePos="0" relativeHeight="251702272" behindDoc="1" locked="0" layoutInCell="1" allowOverlap="1" wp14:anchorId="120DFCA4" wp14:editId="3DA1CAF6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739640" cy="4785995"/>
            <wp:effectExtent l="0" t="0" r="3810" b="0"/>
            <wp:wrapThrough wrapText="bothSides">
              <wp:wrapPolygon edited="0">
                <wp:start x="0" y="0"/>
                <wp:lineTo x="0" y="21494"/>
                <wp:lineTo x="21531" y="21494"/>
                <wp:lineTo x="21531" y="0"/>
                <wp:lineTo x="0" y="0"/>
              </wp:wrapPolygon>
            </wp:wrapThrough>
            <wp:docPr id="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47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  <w:r w:rsidRPr="00B46537">
        <w:rPr>
          <w:rFonts w:eastAsia="Arial Unicode MS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CCD269" wp14:editId="2FB0CDB4">
                <wp:simplePos x="0" y="0"/>
                <wp:positionH relativeFrom="column">
                  <wp:posOffset>3203483</wp:posOffset>
                </wp:positionH>
                <wp:positionV relativeFrom="paragraph">
                  <wp:posOffset>129177</wp:posOffset>
                </wp:positionV>
                <wp:extent cx="1926772" cy="2220686"/>
                <wp:effectExtent l="38100" t="38100" r="16510" b="27305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26772" cy="222068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51BAF0C" id="Conector recto de flecha 28" o:spid="_x0000_s1026" type="#_x0000_t32" style="position:absolute;margin-left:252.25pt;margin-top:10.15pt;width:151.7pt;height:174.8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  <w:r w:rsidRPr="00B46537">
        <w:rPr>
          <w:rFonts w:eastAsia="Arial Unicode MS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71ECAC" wp14:editId="2F9174FA">
                <wp:simplePos x="0" y="0"/>
                <wp:positionH relativeFrom="margin">
                  <wp:align>right</wp:align>
                </wp:positionH>
                <wp:positionV relativeFrom="paragraph">
                  <wp:posOffset>38826</wp:posOffset>
                </wp:positionV>
                <wp:extent cx="6296479" cy="962660"/>
                <wp:effectExtent l="0" t="0" r="0" b="889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479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6537" w:rsidRPr="000F4208" w:rsidRDefault="00B46537" w:rsidP="00B46537">
                            <w:pPr>
                              <w:tabs>
                                <w:tab w:val="left" w:pos="8490"/>
                              </w:tabs>
                              <w:spacing w:line="360" w:lineRule="auto"/>
                              <w:rPr>
                                <w:rFonts w:ascii="Tahoma" w:eastAsia="Arial Unicode MS" w:hAnsi="Tahoma" w:cs="Tahoma"/>
                                <w:noProof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eastAsia="Arial Unicode MS" w:hAnsi="Tahoma" w:cs="Tahoma"/>
                                <w:noProof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 caso de querer sacar todos los CAMPOS ACTUALES, vamos a precionar el botón con doble flecha que apunta hacia la izquierda.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A71ECAC" id="Cuadro de texto 25" o:spid="_x0000_s1029" type="#_x0000_t202" style="position:absolute;margin-left:444.6pt;margin-top:3.05pt;width:495.8pt;height:75.8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" filled="f" stroked="f">
                <v:fill o:detectmouseclick="t"/>
                <v:textbox>
                  <w:txbxContent>
                    <w:p w:rsidR="00B46537" w:rsidRPr="000F4208" w:rsidRDefault="00B46537" w:rsidP="00B46537">
                      <w:pPr>
                        <w:tabs>
                          <w:tab w:val="left" w:pos="8490"/>
                        </w:tabs>
                        <w:spacing w:line="360" w:lineRule="auto"/>
                        <w:rPr>
                          <w:rFonts w:ascii="Tahoma" w:eastAsia="Arial Unicode MS" w:hAnsi="Tahoma" w:cs="Tahoma"/>
                          <w:noProof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eastAsia="Arial Unicode MS" w:hAnsi="Tahoma" w:cs="Tahoma"/>
                          <w:noProof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 caso de querer sacar todos los CAMPOS ACTUALES, vamos a precionar el botón con doble flecha que apunta hacia la izquierda.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B46537" w:rsidRDefault="00B46537" w:rsidP="004E0AE3">
      <w:pPr>
        <w:rPr>
          <w:rFonts w:eastAsia="Arial Unicode MS"/>
        </w:rPr>
      </w:pPr>
    </w:p>
    <w:p w:rsidR="008D7DAD" w:rsidRDefault="008D7DAD" w:rsidP="004E0AE3">
      <w:pPr>
        <w:rPr>
          <w:rFonts w:eastAsia="Arial Unicode MS"/>
        </w:rPr>
      </w:pPr>
    </w:p>
    <w:p w:rsidR="00B46537" w:rsidRPr="00B46537" w:rsidRDefault="00B46537" w:rsidP="00B46537">
      <w:pPr>
        <w:spacing w:line="360" w:lineRule="auto"/>
        <w:jc w:val="both"/>
        <w:rPr>
          <w:rFonts w:ascii="Tahoma" w:eastAsia="Arial Unicode MS" w:hAnsi="Tahoma" w:cs="Tahoma"/>
        </w:rPr>
      </w:pPr>
      <w:r w:rsidRPr="00B46537">
        <w:rPr>
          <w:rFonts w:ascii="Tahoma" w:eastAsia="Arial Unicode MS" w:hAnsi="Tahoma" w:cs="Tahoma"/>
        </w:rPr>
        <w:t>Una vez que ya tenemos nuestros campos actuales definidos, p</w:t>
      </w:r>
      <w:r w:rsidR="008E612B" w:rsidRPr="00B46537">
        <w:rPr>
          <w:rFonts w:ascii="Tahoma" w:eastAsia="Arial Unicode MS" w:hAnsi="Tahoma" w:cs="Tahoma"/>
        </w:rPr>
        <w:t>od</w:t>
      </w:r>
      <w:r w:rsidRPr="00B46537">
        <w:rPr>
          <w:rFonts w:ascii="Tahoma" w:eastAsia="Arial Unicode MS" w:hAnsi="Tahoma" w:cs="Tahoma"/>
        </w:rPr>
        <w:t>e</w:t>
      </w:r>
      <w:r w:rsidR="0033013A" w:rsidRPr="00B46537">
        <w:rPr>
          <w:rFonts w:ascii="Tahoma" w:eastAsia="Arial Unicode MS" w:hAnsi="Tahoma" w:cs="Tahoma"/>
        </w:rPr>
        <w:t>mos</w:t>
      </w:r>
      <w:r w:rsidR="008D7DAD" w:rsidRPr="00B46537">
        <w:rPr>
          <w:rFonts w:ascii="Tahoma" w:eastAsia="Arial Unicode MS" w:hAnsi="Tahoma" w:cs="Tahoma"/>
        </w:rPr>
        <w:t xml:space="preserve"> acomodar</w:t>
      </w:r>
      <w:r w:rsidRPr="00B46537">
        <w:rPr>
          <w:rFonts w:ascii="Tahoma" w:eastAsia="Arial Unicode MS" w:hAnsi="Tahoma" w:cs="Tahoma"/>
        </w:rPr>
        <w:t>los, para arriba o para abajo, seg</w:t>
      </w:r>
      <w:r w:rsidR="0046285A">
        <w:rPr>
          <w:rFonts w:ascii="Tahoma" w:eastAsia="Arial Unicode MS" w:hAnsi="Tahoma" w:cs="Tahoma"/>
        </w:rPr>
        <w:t xml:space="preserve">ún queramos visualizarlos luego, de izquierda a derecha </w:t>
      </w:r>
      <w:r w:rsidRPr="00B46537">
        <w:rPr>
          <w:rFonts w:ascii="Tahoma" w:eastAsia="Arial Unicode MS" w:hAnsi="Tahoma" w:cs="Tahoma"/>
        </w:rPr>
        <w:t xml:space="preserve">respectivamente. </w:t>
      </w:r>
      <w:r w:rsidR="008D7DAD" w:rsidRPr="00B46537">
        <w:rPr>
          <w:rFonts w:ascii="Tahoma" w:eastAsia="Arial Unicode MS" w:hAnsi="Tahoma" w:cs="Tahoma"/>
        </w:rPr>
        <w:t xml:space="preserve"> </w:t>
      </w:r>
    </w:p>
    <w:p w:rsidR="008D7DAD" w:rsidRPr="00B46537" w:rsidRDefault="00B46537" w:rsidP="00B46537">
      <w:pPr>
        <w:spacing w:line="360" w:lineRule="auto"/>
        <w:jc w:val="both"/>
        <w:rPr>
          <w:rFonts w:ascii="Tahoma" w:eastAsia="Arial Unicode MS" w:hAnsi="Tahoma" w:cs="Tahoma"/>
        </w:rPr>
      </w:pPr>
      <w:r w:rsidRPr="00B46537">
        <w:rPr>
          <w:rFonts w:ascii="Tahoma" w:eastAsia="Arial Unicode MS" w:hAnsi="Tahoma" w:cs="Tahoma"/>
        </w:rPr>
        <w:t>P</w:t>
      </w:r>
      <w:r w:rsidR="008D7DAD" w:rsidRPr="00B46537">
        <w:rPr>
          <w:rFonts w:ascii="Tahoma" w:eastAsia="Arial Unicode MS" w:hAnsi="Tahoma" w:cs="Tahoma"/>
        </w:rPr>
        <w:t>ara ello primero lo seleccion</w:t>
      </w:r>
      <w:r w:rsidR="0033013A" w:rsidRPr="00B46537">
        <w:rPr>
          <w:rFonts w:ascii="Tahoma" w:eastAsia="Arial Unicode MS" w:hAnsi="Tahoma" w:cs="Tahoma"/>
        </w:rPr>
        <w:t>amos y luego lo llevamos</w:t>
      </w:r>
      <w:r w:rsidR="008D7DAD" w:rsidRPr="00B46537">
        <w:rPr>
          <w:rFonts w:ascii="Tahoma" w:eastAsia="Arial Unicode MS" w:hAnsi="Tahoma" w:cs="Tahoma"/>
        </w:rPr>
        <w:t xml:space="preserve"> a la posición deseada con los botones correspondientes.</w:t>
      </w:r>
    </w:p>
    <w:p w:rsidR="008D7DAD" w:rsidRDefault="00B46537" w:rsidP="008D7DAD">
      <w:pPr>
        <w:rPr>
          <w:rFonts w:eastAsia="Arial Unicode MS"/>
        </w:rPr>
      </w:pPr>
      <w:r w:rsidRPr="00B46537">
        <w:rPr>
          <w:rFonts w:eastAsia="Arial Unicode MS"/>
          <w:noProof/>
          <w:lang w:val="es-AR" w:eastAsia="es-AR"/>
        </w:rPr>
        <w:drawing>
          <wp:anchor distT="0" distB="0" distL="114300" distR="114300" simplePos="0" relativeHeight="251656191" behindDoc="1" locked="0" layoutInCell="1" allowOverlap="1" wp14:anchorId="3C41021A" wp14:editId="24FA81FA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739640" cy="4785995"/>
            <wp:effectExtent l="0" t="0" r="3810" b="0"/>
            <wp:wrapThrough wrapText="bothSides">
              <wp:wrapPolygon edited="0">
                <wp:start x="0" y="0"/>
                <wp:lineTo x="0" y="21494"/>
                <wp:lineTo x="21531" y="21494"/>
                <wp:lineTo x="21531" y="0"/>
                <wp:lineTo x="0" y="0"/>
              </wp:wrapPolygon>
            </wp:wrapThrough>
            <wp:docPr id="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47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DAD" w:rsidRPr="004E0AE3" w:rsidRDefault="008D7DAD" w:rsidP="008D7DAD">
      <w:pPr>
        <w:rPr>
          <w:rFonts w:eastAsia="Arial Unicode MS"/>
        </w:rPr>
      </w:pPr>
    </w:p>
    <w:p w:rsidR="008D7DAD" w:rsidRDefault="008D7DAD" w:rsidP="008D7DAD">
      <w:pPr>
        <w:rPr>
          <w:rFonts w:eastAsia="Arial Unicode MS"/>
        </w:rPr>
      </w:pPr>
    </w:p>
    <w:p w:rsidR="008D7DAD" w:rsidRDefault="008D7DAD" w:rsidP="008D7DAD">
      <w:pPr>
        <w:rPr>
          <w:rFonts w:eastAsia="Arial Unicode MS"/>
        </w:rPr>
      </w:pPr>
    </w:p>
    <w:p w:rsidR="008D7DAD" w:rsidRDefault="008D7DAD" w:rsidP="008D7DAD">
      <w:pPr>
        <w:rPr>
          <w:rFonts w:eastAsia="Arial Unicode MS"/>
        </w:rPr>
      </w:pPr>
    </w:p>
    <w:p w:rsidR="008D7DAD" w:rsidRDefault="008D7DAD" w:rsidP="008D7DAD">
      <w:pPr>
        <w:rPr>
          <w:rFonts w:eastAsia="Arial Unicode MS"/>
        </w:rPr>
      </w:pPr>
    </w:p>
    <w:p w:rsidR="008D7DAD" w:rsidRDefault="008D7DAD" w:rsidP="008D7DAD">
      <w:pPr>
        <w:rPr>
          <w:rFonts w:eastAsia="Arial Unicode MS"/>
        </w:rPr>
      </w:pPr>
    </w:p>
    <w:p w:rsidR="008D7DAD" w:rsidRDefault="00B46537" w:rsidP="008D7DAD">
      <w:pPr>
        <w:rPr>
          <w:rFonts w:eastAsia="Arial Unicode MS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2946309</wp:posOffset>
                </wp:positionH>
                <wp:positionV relativeFrom="paragraph">
                  <wp:posOffset>159385</wp:posOffset>
                </wp:positionV>
                <wp:extent cx="342900" cy="598714"/>
                <wp:effectExtent l="19050" t="19050" r="19050" b="11430"/>
                <wp:wrapNone/>
                <wp:docPr id="13" name="Oval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59871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13AEA77D" id="Oval 212" o:spid="_x0000_s1026" style="position:absolute;margin-left:232pt;margin-top:12.55pt;width:27pt;height:47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" filled="f" strokecolor="red" strokeweight="3pt">
                <w10:wrap anchorx="margin"/>
              </v:oval>
            </w:pict>
          </mc:Fallback>
        </mc:AlternateContent>
      </w:r>
    </w:p>
    <w:p w:rsidR="008D7DAD" w:rsidRDefault="008D7DAD" w:rsidP="008D7DAD">
      <w:pPr>
        <w:rPr>
          <w:rFonts w:eastAsia="Arial Unicode MS"/>
        </w:rPr>
      </w:pPr>
    </w:p>
    <w:p w:rsidR="008D7DAD" w:rsidRDefault="008D7DAD" w:rsidP="008D7DAD">
      <w:pPr>
        <w:rPr>
          <w:rFonts w:eastAsia="Arial Unicode MS"/>
        </w:rPr>
      </w:pPr>
    </w:p>
    <w:p w:rsidR="008D7DAD" w:rsidRDefault="008D7DAD" w:rsidP="008D7DAD">
      <w:pPr>
        <w:rPr>
          <w:rFonts w:eastAsia="Arial Unicode MS"/>
        </w:rPr>
      </w:pPr>
    </w:p>
    <w:p w:rsidR="008D7DAD" w:rsidRDefault="008D7DAD" w:rsidP="008D7DAD">
      <w:pPr>
        <w:rPr>
          <w:rFonts w:eastAsia="Arial Unicode MS"/>
        </w:rPr>
      </w:pPr>
    </w:p>
    <w:p w:rsidR="008D7DAD" w:rsidRDefault="008D7DAD" w:rsidP="008D7DAD">
      <w:pPr>
        <w:rPr>
          <w:rFonts w:eastAsia="Arial Unicode MS"/>
        </w:rPr>
      </w:pPr>
    </w:p>
    <w:p w:rsidR="008D7DAD" w:rsidRDefault="008D7DAD" w:rsidP="008D7DAD">
      <w:pPr>
        <w:rPr>
          <w:rFonts w:eastAsia="Arial Unicode MS"/>
        </w:rPr>
      </w:pPr>
    </w:p>
    <w:p w:rsidR="008D7DAD" w:rsidRDefault="008D7DAD" w:rsidP="008D7DAD">
      <w:pPr>
        <w:rPr>
          <w:rFonts w:eastAsia="Arial Unicode MS"/>
        </w:rPr>
      </w:pPr>
    </w:p>
    <w:p w:rsidR="008D7DAD" w:rsidRDefault="008D7DAD" w:rsidP="008D7DAD">
      <w:pPr>
        <w:rPr>
          <w:rFonts w:eastAsia="Arial Unicode MS"/>
        </w:rPr>
      </w:pPr>
    </w:p>
    <w:p w:rsidR="008D7DAD" w:rsidRDefault="008D7DAD" w:rsidP="008D7DAD">
      <w:pPr>
        <w:rPr>
          <w:rFonts w:eastAsia="Arial Unicode MS"/>
        </w:rPr>
      </w:pPr>
    </w:p>
    <w:p w:rsidR="008D7DAD" w:rsidRDefault="008D7DAD" w:rsidP="008D7DAD">
      <w:pPr>
        <w:rPr>
          <w:rFonts w:eastAsia="Arial Unicode MS"/>
        </w:rPr>
      </w:pPr>
    </w:p>
    <w:p w:rsidR="008D7DAD" w:rsidRDefault="008D7DAD" w:rsidP="008D7DAD">
      <w:pPr>
        <w:rPr>
          <w:rFonts w:eastAsia="Arial Unicode MS"/>
        </w:rPr>
      </w:pPr>
    </w:p>
    <w:p w:rsidR="008D7DAD" w:rsidRDefault="008D7DAD" w:rsidP="008D7DAD">
      <w:pPr>
        <w:rPr>
          <w:rFonts w:eastAsia="Arial Unicode MS"/>
        </w:rPr>
      </w:pPr>
    </w:p>
    <w:p w:rsidR="008D7DAD" w:rsidRDefault="008D7DAD" w:rsidP="008D7DAD">
      <w:pPr>
        <w:rPr>
          <w:rFonts w:eastAsia="Arial Unicode MS"/>
        </w:rPr>
      </w:pPr>
    </w:p>
    <w:p w:rsidR="008D7DAD" w:rsidRDefault="008D7DAD" w:rsidP="008D7DAD">
      <w:pPr>
        <w:rPr>
          <w:rFonts w:eastAsia="Arial Unicode MS"/>
        </w:rPr>
      </w:pPr>
    </w:p>
    <w:p w:rsidR="008D7DAD" w:rsidRDefault="008D7DAD" w:rsidP="008D7DAD">
      <w:pPr>
        <w:rPr>
          <w:rFonts w:eastAsia="Arial Unicode MS"/>
        </w:rPr>
      </w:pPr>
    </w:p>
    <w:p w:rsidR="008D7DAD" w:rsidRDefault="008D7DAD" w:rsidP="004E0AE3">
      <w:pPr>
        <w:rPr>
          <w:rFonts w:eastAsia="Arial Unicode MS"/>
        </w:rPr>
      </w:pPr>
    </w:p>
    <w:p w:rsidR="003F5534" w:rsidRDefault="003F5534" w:rsidP="004E0AE3">
      <w:pPr>
        <w:rPr>
          <w:rFonts w:eastAsia="Arial Unicode MS"/>
        </w:rPr>
      </w:pPr>
    </w:p>
    <w:p w:rsidR="003F5534" w:rsidRDefault="003F5534" w:rsidP="004E0AE3">
      <w:pPr>
        <w:rPr>
          <w:rFonts w:eastAsia="Arial Unicode MS"/>
        </w:rPr>
      </w:pPr>
    </w:p>
    <w:p w:rsidR="003F5534" w:rsidRDefault="003F5534" w:rsidP="004E0AE3">
      <w:pPr>
        <w:rPr>
          <w:rFonts w:eastAsia="Arial Unicode MS"/>
        </w:rPr>
      </w:pPr>
    </w:p>
    <w:p w:rsidR="003F5534" w:rsidRDefault="003F5534" w:rsidP="004E0AE3">
      <w:pPr>
        <w:rPr>
          <w:rFonts w:eastAsia="Arial Unicode MS"/>
        </w:rPr>
      </w:pPr>
    </w:p>
    <w:p w:rsidR="003F5534" w:rsidRDefault="003F5534" w:rsidP="004E0AE3">
      <w:pPr>
        <w:rPr>
          <w:rFonts w:eastAsia="Arial Unicode MS"/>
        </w:rPr>
      </w:pPr>
    </w:p>
    <w:p w:rsidR="003F5534" w:rsidRDefault="003F5534" w:rsidP="004E0AE3">
      <w:pPr>
        <w:rPr>
          <w:rFonts w:eastAsia="Arial Unicode MS"/>
        </w:rPr>
      </w:pPr>
    </w:p>
    <w:p w:rsidR="003F5534" w:rsidRDefault="003F5534" w:rsidP="004E0AE3">
      <w:pPr>
        <w:rPr>
          <w:rFonts w:eastAsia="Arial Unicode MS"/>
        </w:rPr>
      </w:pPr>
    </w:p>
    <w:p w:rsidR="003F5534" w:rsidRDefault="003F5534" w:rsidP="004E0AE3">
      <w:pPr>
        <w:rPr>
          <w:rFonts w:eastAsia="Arial Unicode MS"/>
        </w:rPr>
      </w:pPr>
    </w:p>
    <w:p w:rsidR="003F5534" w:rsidRDefault="003F5534" w:rsidP="004E0AE3">
      <w:pPr>
        <w:rPr>
          <w:rFonts w:eastAsia="Arial Unicode MS"/>
        </w:rPr>
      </w:pPr>
    </w:p>
    <w:p w:rsidR="003F5534" w:rsidRDefault="003F5534" w:rsidP="004E0AE3">
      <w:pPr>
        <w:rPr>
          <w:rFonts w:eastAsia="Arial Unicode MS"/>
        </w:rPr>
      </w:pPr>
    </w:p>
    <w:p w:rsidR="003F5534" w:rsidRDefault="003F5534" w:rsidP="004E0AE3">
      <w:pPr>
        <w:rPr>
          <w:rFonts w:eastAsia="Arial Unicode MS"/>
        </w:rPr>
      </w:pPr>
    </w:p>
    <w:p w:rsidR="003F5534" w:rsidRDefault="003F5534" w:rsidP="004E0AE3">
      <w:pPr>
        <w:rPr>
          <w:rFonts w:eastAsia="Arial Unicode MS"/>
        </w:rPr>
      </w:pPr>
    </w:p>
    <w:p w:rsidR="003F5534" w:rsidRDefault="003F5534" w:rsidP="004E0AE3">
      <w:pPr>
        <w:rPr>
          <w:rFonts w:eastAsia="Arial Unicode MS"/>
        </w:rPr>
      </w:pPr>
    </w:p>
    <w:p w:rsidR="003F5534" w:rsidRDefault="003F5534" w:rsidP="004E0AE3">
      <w:pPr>
        <w:rPr>
          <w:rFonts w:eastAsia="Arial Unicode MS"/>
        </w:rPr>
      </w:pPr>
    </w:p>
    <w:p w:rsidR="003F5534" w:rsidRDefault="003F5534" w:rsidP="004E0AE3">
      <w:pPr>
        <w:rPr>
          <w:rFonts w:eastAsia="Arial Unicode MS"/>
        </w:rPr>
      </w:pPr>
    </w:p>
    <w:p w:rsidR="003F5534" w:rsidRDefault="003F5534" w:rsidP="004E0AE3">
      <w:pPr>
        <w:rPr>
          <w:rFonts w:eastAsia="Arial Unicode MS"/>
        </w:rPr>
      </w:pPr>
    </w:p>
    <w:p w:rsidR="003F5534" w:rsidRDefault="003F5534" w:rsidP="004E0AE3">
      <w:pPr>
        <w:rPr>
          <w:rFonts w:eastAsia="Arial Unicode MS"/>
        </w:rPr>
      </w:pPr>
    </w:p>
    <w:p w:rsidR="003F5534" w:rsidRDefault="003F5534" w:rsidP="004E0AE3">
      <w:pPr>
        <w:rPr>
          <w:rFonts w:eastAsia="Arial Unicode MS"/>
        </w:rPr>
      </w:pPr>
    </w:p>
    <w:p w:rsidR="003F5534" w:rsidRDefault="003F5534" w:rsidP="004E0AE3">
      <w:pPr>
        <w:rPr>
          <w:rFonts w:eastAsia="Arial Unicode MS"/>
        </w:rPr>
      </w:pPr>
    </w:p>
    <w:p w:rsidR="003F5534" w:rsidRDefault="003F5534" w:rsidP="004E0AE3">
      <w:pPr>
        <w:rPr>
          <w:rFonts w:eastAsia="Arial Unicode MS"/>
        </w:rPr>
      </w:pPr>
    </w:p>
    <w:p w:rsidR="003F5534" w:rsidRDefault="003F5534" w:rsidP="004E0AE3">
      <w:pPr>
        <w:rPr>
          <w:rFonts w:eastAsia="Arial Unicode MS"/>
        </w:rPr>
      </w:pPr>
    </w:p>
    <w:p w:rsidR="00A26827" w:rsidRDefault="00A26827" w:rsidP="00B46537">
      <w:pPr>
        <w:spacing w:line="360" w:lineRule="auto"/>
        <w:jc w:val="both"/>
        <w:rPr>
          <w:rFonts w:ascii="Tahoma" w:eastAsia="Arial Unicode MS" w:hAnsi="Tahoma" w:cs="Tahoma"/>
        </w:rPr>
      </w:pPr>
    </w:p>
    <w:p w:rsidR="00A26827" w:rsidRDefault="00A26827" w:rsidP="00B46537">
      <w:pPr>
        <w:spacing w:line="360" w:lineRule="auto"/>
        <w:jc w:val="both"/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 xml:space="preserve">En la parte inferior de la ventana, vamos a poder seleccionar: </w:t>
      </w:r>
    </w:p>
    <w:p w:rsidR="00A26827" w:rsidRDefault="00A26827" w:rsidP="00A26827">
      <w:pPr>
        <w:pStyle w:val="Prrafodelista"/>
        <w:numPr>
          <w:ilvl w:val="0"/>
          <w:numId w:val="3"/>
        </w:numPr>
        <w:spacing w:line="360" w:lineRule="auto"/>
        <w:ind w:left="1843"/>
        <w:jc w:val="both"/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>L</w:t>
      </w:r>
      <w:r w:rsidR="003F5534" w:rsidRPr="00A26827">
        <w:rPr>
          <w:rFonts w:ascii="Tahoma" w:eastAsia="Arial Unicode MS" w:hAnsi="Tahoma" w:cs="Tahoma"/>
        </w:rPr>
        <w:t xml:space="preserve">a orientación de la hoja </w:t>
      </w:r>
      <w:r w:rsidR="00903BA3" w:rsidRPr="00A26827">
        <w:rPr>
          <w:rFonts w:ascii="Tahoma" w:eastAsia="Arial Unicode MS" w:hAnsi="Tahoma" w:cs="Tahoma"/>
        </w:rPr>
        <w:t>(Vertical</w:t>
      </w:r>
      <w:r w:rsidR="003F5534" w:rsidRPr="00A26827">
        <w:rPr>
          <w:rFonts w:ascii="Tahoma" w:eastAsia="Arial Unicode MS" w:hAnsi="Tahoma" w:cs="Tahoma"/>
        </w:rPr>
        <w:t>/Horizontal)</w:t>
      </w:r>
    </w:p>
    <w:p w:rsidR="008D7DAD" w:rsidRDefault="00A26827" w:rsidP="00A26827">
      <w:pPr>
        <w:pStyle w:val="Prrafodelista"/>
        <w:numPr>
          <w:ilvl w:val="0"/>
          <w:numId w:val="3"/>
        </w:numPr>
        <w:spacing w:line="360" w:lineRule="auto"/>
        <w:ind w:left="1843"/>
        <w:jc w:val="both"/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>L</w:t>
      </w:r>
      <w:r w:rsidR="008D7DAD" w:rsidRPr="00A26827">
        <w:rPr>
          <w:rFonts w:ascii="Tahoma" w:eastAsia="Arial Unicode MS" w:hAnsi="Tahoma" w:cs="Tahoma"/>
        </w:rPr>
        <w:t xml:space="preserve">a columna con la </w:t>
      </w:r>
      <w:r w:rsidR="0087634D" w:rsidRPr="00A26827">
        <w:rPr>
          <w:rFonts w:ascii="Tahoma" w:eastAsia="Arial Unicode MS" w:hAnsi="Tahoma" w:cs="Tahoma"/>
        </w:rPr>
        <w:t xml:space="preserve">cual </w:t>
      </w:r>
      <w:r w:rsidR="0033013A" w:rsidRPr="00A26827">
        <w:rPr>
          <w:rFonts w:ascii="Tahoma" w:eastAsia="Arial Unicode MS" w:hAnsi="Tahoma" w:cs="Tahoma"/>
        </w:rPr>
        <w:t>ordenará el listado</w:t>
      </w:r>
      <w:r>
        <w:rPr>
          <w:rFonts w:ascii="Tahoma" w:eastAsia="Arial Unicode MS" w:hAnsi="Tahoma" w:cs="Tahoma"/>
        </w:rPr>
        <w:t xml:space="preserve"> y si deseamos visualizarla en</w:t>
      </w:r>
      <w:r w:rsidR="003F5534" w:rsidRPr="00A26827">
        <w:rPr>
          <w:rFonts w:ascii="Tahoma" w:eastAsia="Arial Unicode MS" w:hAnsi="Tahoma" w:cs="Tahoma"/>
        </w:rPr>
        <w:t xml:space="preserve"> orden ascendente o </w:t>
      </w:r>
      <w:r w:rsidR="00903BA3" w:rsidRPr="00A26827">
        <w:rPr>
          <w:rFonts w:ascii="Tahoma" w:eastAsia="Arial Unicode MS" w:hAnsi="Tahoma" w:cs="Tahoma"/>
        </w:rPr>
        <w:t>descenderte</w:t>
      </w:r>
      <w:r w:rsidR="00B46537" w:rsidRPr="00A26827">
        <w:rPr>
          <w:rFonts w:ascii="Tahoma" w:eastAsia="Arial Unicode MS" w:hAnsi="Tahoma" w:cs="Tahoma"/>
        </w:rPr>
        <w:t xml:space="preserve">. </w:t>
      </w:r>
    </w:p>
    <w:p w:rsidR="00A26827" w:rsidRDefault="00A26827" w:rsidP="00A26827">
      <w:pPr>
        <w:pStyle w:val="Prrafodelista"/>
        <w:numPr>
          <w:ilvl w:val="0"/>
          <w:numId w:val="3"/>
        </w:numPr>
        <w:spacing w:line="360" w:lineRule="auto"/>
        <w:ind w:left="1843"/>
        <w:jc w:val="both"/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>El alto de la fila.</w:t>
      </w:r>
    </w:p>
    <w:p w:rsidR="00A26827" w:rsidRPr="00A26827" w:rsidRDefault="00A26827" w:rsidP="00A26827">
      <w:pPr>
        <w:pStyle w:val="Prrafodelista"/>
        <w:numPr>
          <w:ilvl w:val="0"/>
          <w:numId w:val="3"/>
        </w:numPr>
        <w:spacing w:line="360" w:lineRule="auto"/>
        <w:ind w:left="1843"/>
        <w:jc w:val="both"/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 xml:space="preserve">EL tipo y número de letra. </w:t>
      </w:r>
    </w:p>
    <w:p w:rsidR="008D7DAD" w:rsidRPr="00B46537" w:rsidRDefault="008D7DAD" w:rsidP="00B46537">
      <w:pPr>
        <w:spacing w:line="360" w:lineRule="auto"/>
        <w:rPr>
          <w:rFonts w:ascii="Tahoma" w:eastAsia="Arial Unicode MS" w:hAnsi="Tahoma" w:cs="Tahoma"/>
        </w:rPr>
      </w:pPr>
    </w:p>
    <w:p w:rsidR="008D7DAD" w:rsidRDefault="008D7DAD" w:rsidP="004E0AE3">
      <w:pPr>
        <w:rPr>
          <w:rFonts w:eastAsia="Arial Unicode MS"/>
        </w:rPr>
      </w:pPr>
    </w:p>
    <w:p w:rsidR="008D7DAD" w:rsidRDefault="00A26827" w:rsidP="004E0AE3">
      <w:pPr>
        <w:rPr>
          <w:rFonts w:eastAsia="Arial Unicode MS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20229</wp:posOffset>
                </wp:positionV>
                <wp:extent cx="4991735" cy="5605780"/>
                <wp:effectExtent l="0" t="0" r="0" b="33020"/>
                <wp:wrapThrough wrapText="bothSides">
                  <wp:wrapPolygon edited="0">
                    <wp:start x="0" y="0"/>
                    <wp:lineTo x="0" y="21434"/>
                    <wp:lineTo x="1072" y="21654"/>
                    <wp:lineTo x="20526" y="21654"/>
                    <wp:lineTo x="21515" y="21434"/>
                    <wp:lineTo x="21515" y="0"/>
                    <wp:lineTo x="0" y="0"/>
                  </wp:wrapPolygon>
                </wp:wrapThrough>
                <wp:docPr id="32" name="Gru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735" cy="5606143"/>
                          <a:chOff x="0" y="0"/>
                          <a:chExt cx="4991735" cy="5606143"/>
                        </a:xfrm>
                      </wpg:grpSpPr>
                      <pic:pic xmlns:pic="http://schemas.openxmlformats.org/drawingml/2006/picture">
                        <pic:nvPicPr>
                          <pic:cNvPr id="31" name="Imagen 3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735" cy="5563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AutoShape 222"/>
                        <wps:cNvSpPr>
                          <a:spLocks noChangeArrowheads="1"/>
                        </wps:cNvSpPr>
                        <wps:spPr bwMode="auto">
                          <a:xfrm>
                            <a:off x="54428" y="3548743"/>
                            <a:ext cx="4887685" cy="20574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F85BA82" id="Grupo 32" o:spid="_x0000_s1026" style="position:absolute;margin-left:0;margin-top:1.6pt;width:393.05pt;height:441.4pt;z-index:251660288;mso-position-horizontal:center;mso-position-horizontal-relative:margin;mso-height-relative:margin" coordsize="49917,56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1" o:spid="_x0000_s1027" type="#_x0000_t75" style="position:absolute;width:49917;height:5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">
                  <v:imagedata r:id="rId15" o:title=""/>
                  <v:path arrowok="t"/>
                </v:shape>
                <v:roundrect id="AutoShape 222" o:spid="_x0000_s1028" style="position:absolute;left:544;top:35487;width:48877;height:2057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" filled="f" strokecolor="red" strokeweight="4.5pt"/>
                <w10:wrap type="through" anchorx="margin"/>
              </v:group>
            </w:pict>
          </mc:Fallback>
        </mc:AlternateContent>
      </w:r>
    </w:p>
    <w:p w:rsidR="008D7DAD" w:rsidRDefault="008D7DAD" w:rsidP="004E0AE3">
      <w:pPr>
        <w:rPr>
          <w:rFonts w:eastAsia="Arial Unicode MS"/>
        </w:rPr>
      </w:pPr>
    </w:p>
    <w:p w:rsidR="008D7DAD" w:rsidRDefault="008D7DAD" w:rsidP="004E0AE3">
      <w:pPr>
        <w:rPr>
          <w:rFonts w:eastAsia="Arial Unicode MS"/>
        </w:rPr>
      </w:pPr>
    </w:p>
    <w:p w:rsidR="008D7DAD" w:rsidRDefault="008D7DAD" w:rsidP="004E0AE3">
      <w:pPr>
        <w:rPr>
          <w:rFonts w:eastAsia="Arial Unicode MS"/>
        </w:rPr>
      </w:pPr>
    </w:p>
    <w:p w:rsidR="008D7DAD" w:rsidRDefault="008D7DAD" w:rsidP="004E0AE3">
      <w:pPr>
        <w:rPr>
          <w:rFonts w:eastAsia="Arial Unicode MS"/>
        </w:rPr>
      </w:pPr>
    </w:p>
    <w:p w:rsidR="0087634D" w:rsidRDefault="0087634D" w:rsidP="004E0AE3">
      <w:pPr>
        <w:rPr>
          <w:rFonts w:eastAsia="Arial Unicode MS"/>
        </w:rPr>
      </w:pPr>
    </w:p>
    <w:p w:rsidR="0087634D" w:rsidRPr="0087634D" w:rsidRDefault="0087634D" w:rsidP="0087634D">
      <w:pPr>
        <w:rPr>
          <w:rFonts w:eastAsia="Arial Unicode MS"/>
        </w:rPr>
      </w:pPr>
    </w:p>
    <w:p w:rsidR="0087634D" w:rsidRPr="0087634D" w:rsidRDefault="0087634D" w:rsidP="0087634D">
      <w:pPr>
        <w:rPr>
          <w:rFonts w:eastAsia="Arial Unicode MS"/>
        </w:rPr>
      </w:pPr>
    </w:p>
    <w:p w:rsidR="0087634D" w:rsidRPr="0087634D" w:rsidRDefault="0087634D" w:rsidP="0087634D">
      <w:pPr>
        <w:rPr>
          <w:rFonts w:eastAsia="Arial Unicode MS"/>
        </w:rPr>
      </w:pPr>
    </w:p>
    <w:p w:rsidR="0087634D" w:rsidRPr="0087634D" w:rsidRDefault="0087634D" w:rsidP="0087634D">
      <w:pPr>
        <w:rPr>
          <w:rFonts w:eastAsia="Arial Unicode MS"/>
        </w:rPr>
      </w:pPr>
    </w:p>
    <w:p w:rsidR="0087634D" w:rsidRPr="0087634D" w:rsidRDefault="0087634D" w:rsidP="0087634D">
      <w:pPr>
        <w:rPr>
          <w:rFonts w:eastAsia="Arial Unicode MS"/>
        </w:rPr>
      </w:pPr>
    </w:p>
    <w:p w:rsidR="0087634D" w:rsidRPr="0087634D" w:rsidRDefault="0087634D" w:rsidP="0087634D">
      <w:pPr>
        <w:rPr>
          <w:rFonts w:eastAsia="Arial Unicode MS"/>
        </w:rPr>
      </w:pPr>
    </w:p>
    <w:p w:rsidR="0087634D" w:rsidRPr="0087634D" w:rsidRDefault="0087634D" w:rsidP="0087634D">
      <w:pPr>
        <w:rPr>
          <w:rFonts w:eastAsia="Arial Unicode MS"/>
        </w:rPr>
      </w:pPr>
    </w:p>
    <w:p w:rsidR="0087634D" w:rsidRPr="0087634D" w:rsidRDefault="0087634D" w:rsidP="0087634D">
      <w:pPr>
        <w:rPr>
          <w:rFonts w:eastAsia="Arial Unicode MS"/>
        </w:rPr>
      </w:pPr>
    </w:p>
    <w:p w:rsidR="0087634D" w:rsidRPr="0087634D" w:rsidRDefault="0087634D" w:rsidP="0087634D">
      <w:pPr>
        <w:rPr>
          <w:rFonts w:eastAsia="Arial Unicode MS"/>
        </w:rPr>
      </w:pPr>
    </w:p>
    <w:p w:rsidR="0087634D" w:rsidRPr="0087634D" w:rsidRDefault="0087634D" w:rsidP="0087634D">
      <w:pPr>
        <w:rPr>
          <w:rFonts w:eastAsia="Arial Unicode MS"/>
        </w:rPr>
      </w:pPr>
    </w:p>
    <w:p w:rsidR="0087634D" w:rsidRPr="0087634D" w:rsidRDefault="0087634D" w:rsidP="0087634D">
      <w:pPr>
        <w:rPr>
          <w:rFonts w:eastAsia="Arial Unicode MS"/>
        </w:rPr>
      </w:pPr>
    </w:p>
    <w:p w:rsidR="003F5534" w:rsidRDefault="003F5534" w:rsidP="0087634D">
      <w:pPr>
        <w:rPr>
          <w:rFonts w:eastAsia="Arial Unicode MS"/>
        </w:rPr>
      </w:pPr>
    </w:p>
    <w:p w:rsidR="003F5534" w:rsidRDefault="003F5534" w:rsidP="0087634D">
      <w:pPr>
        <w:rPr>
          <w:rFonts w:eastAsia="Arial Unicode MS"/>
        </w:rPr>
      </w:pPr>
    </w:p>
    <w:p w:rsidR="003F5534" w:rsidRDefault="003F5534" w:rsidP="0087634D">
      <w:pPr>
        <w:rPr>
          <w:rFonts w:eastAsia="Arial Unicode MS"/>
        </w:rPr>
      </w:pPr>
    </w:p>
    <w:p w:rsidR="003F5534" w:rsidRDefault="003F5534" w:rsidP="0087634D">
      <w:pPr>
        <w:rPr>
          <w:rFonts w:eastAsia="Arial Unicode MS"/>
        </w:rPr>
      </w:pPr>
    </w:p>
    <w:p w:rsidR="003F5534" w:rsidRDefault="003F5534" w:rsidP="0087634D">
      <w:pPr>
        <w:rPr>
          <w:rFonts w:eastAsia="Arial Unicode MS"/>
        </w:rPr>
      </w:pPr>
    </w:p>
    <w:p w:rsidR="003F5534" w:rsidRDefault="003F5534" w:rsidP="0087634D">
      <w:pPr>
        <w:rPr>
          <w:rFonts w:eastAsia="Arial Unicode MS"/>
        </w:rPr>
      </w:pPr>
    </w:p>
    <w:p w:rsidR="003F5534" w:rsidRDefault="003F5534" w:rsidP="0087634D">
      <w:pPr>
        <w:rPr>
          <w:rFonts w:eastAsia="Arial Unicode MS"/>
        </w:rPr>
      </w:pPr>
    </w:p>
    <w:p w:rsidR="003F5534" w:rsidRDefault="003F5534" w:rsidP="0087634D">
      <w:pPr>
        <w:rPr>
          <w:rFonts w:eastAsia="Arial Unicode MS"/>
        </w:rPr>
      </w:pPr>
    </w:p>
    <w:p w:rsidR="003F5534" w:rsidRDefault="003F5534" w:rsidP="0087634D">
      <w:pPr>
        <w:rPr>
          <w:rFonts w:eastAsia="Arial Unicode MS"/>
        </w:rPr>
      </w:pPr>
    </w:p>
    <w:p w:rsidR="003F5534" w:rsidRDefault="003F5534" w:rsidP="0087634D">
      <w:pPr>
        <w:rPr>
          <w:rFonts w:eastAsia="Arial Unicode MS"/>
        </w:rPr>
      </w:pPr>
    </w:p>
    <w:p w:rsidR="003F5534" w:rsidRDefault="003F5534" w:rsidP="0087634D">
      <w:pPr>
        <w:rPr>
          <w:rFonts w:eastAsia="Arial Unicode MS"/>
        </w:rPr>
      </w:pPr>
    </w:p>
    <w:p w:rsidR="003F5534" w:rsidRDefault="003F5534" w:rsidP="0087634D">
      <w:pPr>
        <w:rPr>
          <w:rFonts w:eastAsia="Arial Unicode MS"/>
        </w:rPr>
      </w:pPr>
    </w:p>
    <w:p w:rsidR="003F5534" w:rsidRDefault="003F5534" w:rsidP="0087634D">
      <w:pPr>
        <w:rPr>
          <w:rFonts w:eastAsia="Arial Unicode MS"/>
        </w:rPr>
      </w:pPr>
    </w:p>
    <w:p w:rsidR="003F5534" w:rsidRDefault="003F5534" w:rsidP="0087634D">
      <w:pPr>
        <w:rPr>
          <w:rFonts w:eastAsia="Arial Unicode MS"/>
        </w:rPr>
      </w:pPr>
    </w:p>
    <w:p w:rsidR="008E612B" w:rsidRPr="008E612B" w:rsidRDefault="008E612B" w:rsidP="008E612B">
      <w:pPr>
        <w:rPr>
          <w:rFonts w:eastAsia="Arial Unicode MS"/>
        </w:rPr>
      </w:pPr>
    </w:p>
    <w:p w:rsidR="008E612B" w:rsidRPr="008E612B" w:rsidRDefault="008E612B" w:rsidP="008E612B">
      <w:pPr>
        <w:rPr>
          <w:rFonts w:eastAsia="Arial Unicode MS"/>
        </w:rPr>
      </w:pPr>
    </w:p>
    <w:p w:rsidR="008E612B" w:rsidRDefault="008E612B" w:rsidP="008E612B">
      <w:pPr>
        <w:rPr>
          <w:rFonts w:eastAsia="Arial Unicode MS"/>
        </w:rPr>
      </w:pPr>
    </w:p>
    <w:p w:rsidR="003F5534" w:rsidRDefault="003F5534" w:rsidP="008E612B">
      <w:pPr>
        <w:rPr>
          <w:rFonts w:eastAsia="Arial Unicode MS"/>
        </w:rPr>
      </w:pPr>
    </w:p>
    <w:p w:rsidR="003F5534" w:rsidRDefault="003F5534" w:rsidP="008E612B">
      <w:pPr>
        <w:rPr>
          <w:rFonts w:eastAsia="Arial Unicode MS"/>
        </w:rPr>
      </w:pPr>
    </w:p>
    <w:p w:rsidR="003F5534" w:rsidRDefault="003F5534" w:rsidP="008E612B">
      <w:pPr>
        <w:rPr>
          <w:rFonts w:eastAsia="Arial Unicode MS"/>
        </w:rPr>
      </w:pPr>
    </w:p>
    <w:p w:rsidR="003F5534" w:rsidRDefault="003F5534" w:rsidP="008E612B">
      <w:pPr>
        <w:rPr>
          <w:rFonts w:eastAsia="Arial Unicode MS"/>
        </w:rPr>
      </w:pPr>
    </w:p>
    <w:p w:rsidR="003F5534" w:rsidRDefault="003F5534" w:rsidP="008E612B">
      <w:pPr>
        <w:rPr>
          <w:rFonts w:eastAsia="Arial Unicode MS"/>
        </w:rPr>
      </w:pPr>
    </w:p>
    <w:p w:rsidR="003F5534" w:rsidRDefault="003F5534" w:rsidP="008E612B">
      <w:pPr>
        <w:rPr>
          <w:rFonts w:eastAsia="Arial Unicode MS"/>
        </w:rPr>
      </w:pPr>
    </w:p>
    <w:p w:rsidR="003F5534" w:rsidRDefault="003F5534" w:rsidP="008E612B">
      <w:pPr>
        <w:rPr>
          <w:rFonts w:eastAsia="Arial Unicode MS"/>
        </w:rPr>
      </w:pPr>
    </w:p>
    <w:p w:rsidR="00A26827" w:rsidRDefault="0033013A" w:rsidP="00A26827">
      <w:pPr>
        <w:spacing w:line="360" w:lineRule="auto"/>
        <w:rPr>
          <w:rFonts w:ascii="Tahoma" w:eastAsia="Arial Unicode MS" w:hAnsi="Tahoma" w:cs="Tahoma"/>
        </w:rPr>
      </w:pPr>
      <w:r w:rsidRPr="00A26827">
        <w:rPr>
          <w:rFonts w:ascii="Tahoma" w:eastAsia="Arial Unicode MS" w:hAnsi="Tahoma" w:cs="Tahoma"/>
        </w:rPr>
        <w:t>Si seleccionamos</w:t>
      </w:r>
      <w:r w:rsidR="00311BA3" w:rsidRPr="00A26827">
        <w:rPr>
          <w:rFonts w:ascii="Tahoma" w:eastAsia="Arial Unicode MS" w:hAnsi="Tahoma" w:cs="Tahoma"/>
        </w:rPr>
        <w:t xml:space="preserve"> </w:t>
      </w:r>
      <w:smartTag w:uri="urn:schemas-microsoft-com:office:smarttags" w:element="PersonName">
        <w:smartTagPr>
          <w:attr w:name="ProductID" w:val="la solapa Orden"/>
        </w:smartTagPr>
        <w:r w:rsidR="00311BA3" w:rsidRPr="00A26827">
          <w:rPr>
            <w:rFonts w:ascii="Tahoma" w:eastAsia="Arial Unicode MS" w:hAnsi="Tahoma" w:cs="Tahoma"/>
          </w:rPr>
          <w:t xml:space="preserve">la solapa </w:t>
        </w:r>
        <w:r w:rsidR="00311BA3" w:rsidRPr="00A26827">
          <w:rPr>
            <w:rFonts w:ascii="Tahoma" w:eastAsia="Arial Unicode MS" w:hAnsi="Tahoma" w:cs="Tahoma"/>
            <w:b/>
          </w:rPr>
          <w:t>Orden</w:t>
        </w:r>
      </w:smartTag>
      <w:r w:rsidR="00311BA3" w:rsidRPr="00A26827">
        <w:rPr>
          <w:rFonts w:ascii="Tahoma" w:eastAsia="Arial Unicode MS" w:hAnsi="Tahoma" w:cs="Tahoma"/>
          <w:b/>
        </w:rPr>
        <w:t xml:space="preserve"> de Apari</w:t>
      </w:r>
      <w:r w:rsidR="00A26827">
        <w:rPr>
          <w:rFonts w:ascii="Tahoma" w:eastAsia="Arial Unicode MS" w:hAnsi="Tahoma" w:cs="Tahoma"/>
          <w:b/>
        </w:rPr>
        <w:t>ción en la L</w:t>
      </w:r>
      <w:r w:rsidR="00311BA3" w:rsidRPr="00A26827">
        <w:rPr>
          <w:rFonts w:ascii="Tahoma" w:eastAsia="Arial Unicode MS" w:hAnsi="Tahoma" w:cs="Tahoma"/>
          <w:b/>
        </w:rPr>
        <w:t>ista</w:t>
      </w:r>
      <w:r w:rsidR="00311BA3" w:rsidRPr="00A26827">
        <w:rPr>
          <w:rFonts w:ascii="Tahoma" w:eastAsia="Arial Unicode MS" w:hAnsi="Tahoma" w:cs="Tahoma"/>
        </w:rPr>
        <w:t xml:space="preserve">, </w:t>
      </w:r>
      <w:r w:rsidRPr="00A26827">
        <w:rPr>
          <w:rFonts w:ascii="Tahoma" w:eastAsia="Arial Unicode MS" w:hAnsi="Tahoma" w:cs="Tahoma"/>
        </w:rPr>
        <w:t>podremos</w:t>
      </w:r>
      <w:r w:rsidR="00311BA3" w:rsidRPr="00A26827">
        <w:rPr>
          <w:rFonts w:ascii="Tahoma" w:eastAsia="Arial Unicode MS" w:hAnsi="Tahoma" w:cs="Tahoma"/>
        </w:rPr>
        <w:t xml:space="preserve"> organizar como </w:t>
      </w:r>
      <w:r w:rsidRPr="00A26827">
        <w:rPr>
          <w:rFonts w:ascii="Tahoma" w:eastAsia="Arial Unicode MS" w:hAnsi="Tahoma" w:cs="Tahoma"/>
        </w:rPr>
        <w:t>visualizaremos</w:t>
      </w:r>
      <w:r w:rsidR="00311BA3" w:rsidRPr="00A26827">
        <w:rPr>
          <w:rFonts w:ascii="Tahoma" w:eastAsia="Arial Unicode MS" w:hAnsi="Tahoma" w:cs="Tahoma"/>
        </w:rPr>
        <w:t xml:space="preserve"> por orden los listados y cuales </w:t>
      </w:r>
      <w:r w:rsidR="00A26827" w:rsidRPr="00A26827">
        <w:rPr>
          <w:rFonts w:ascii="Tahoma" w:eastAsia="Arial Unicode MS" w:hAnsi="Tahoma" w:cs="Tahoma"/>
        </w:rPr>
        <w:t>pondremos</w:t>
      </w:r>
      <w:r w:rsidR="00311BA3" w:rsidRPr="00A26827">
        <w:rPr>
          <w:rFonts w:ascii="Tahoma" w:eastAsia="Arial Unicode MS" w:hAnsi="Tahoma" w:cs="Tahoma"/>
        </w:rPr>
        <w:t xml:space="preserve"> visibles en el generador de listados.</w:t>
      </w:r>
    </w:p>
    <w:p w:rsidR="00A26827" w:rsidRPr="00A26827" w:rsidRDefault="00A26827" w:rsidP="00A26827">
      <w:pPr>
        <w:spacing w:line="360" w:lineRule="auto"/>
        <w:jc w:val="both"/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>Seleccionamos en Establecimiento a configurar y a l</w:t>
      </w:r>
      <w:r w:rsidRPr="00A26827">
        <w:rPr>
          <w:rFonts w:ascii="Tahoma" w:eastAsia="Arial Unicode MS" w:hAnsi="Tahoma" w:cs="Tahoma"/>
        </w:rPr>
        <w:t xml:space="preserve">os listados que no queremos visualizar los </w:t>
      </w:r>
      <w:proofErr w:type="spellStart"/>
      <w:r w:rsidRPr="00A26827">
        <w:rPr>
          <w:rFonts w:ascii="Tahoma" w:eastAsia="Arial Unicode MS" w:hAnsi="Tahoma" w:cs="Tahoma"/>
        </w:rPr>
        <w:t>destildamos</w:t>
      </w:r>
      <w:proofErr w:type="spellEnd"/>
      <w:r>
        <w:rPr>
          <w:rFonts w:ascii="Tahoma" w:eastAsia="Arial Unicode MS" w:hAnsi="Tahoma" w:cs="Tahoma"/>
        </w:rPr>
        <w:t>.</w:t>
      </w:r>
      <w:r w:rsidRPr="00A26827">
        <w:rPr>
          <w:rFonts w:ascii="Tahoma" w:eastAsia="Arial Unicode MS" w:hAnsi="Tahoma" w:cs="Tahoma"/>
        </w:rPr>
        <w:t xml:space="preserve"> </w:t>
      </w:r>
      <w:r>
        <w:rPr>
          <w:rFonts w:ascii="Tahoma" w:eastAsia="Arial Unicode MS" w:hAnsi="Tahoma" w:cs="Tahoma"/>
        </w:rPr>
        <w:t xml:space="preserve">Si </w:t>
      </w:r>
      <w:r w:rsidR="0046285A">
        <w:rPr>
          <w:rFonts w:ascii="Tahoma" w:eastAsia="Arial Unicode MS" w:hAnsi="Tahoma" w:cs="Tahoma"/>
        </w:rPr>
        <w:t>queremos ver los</w:t>
      </w:r>
      <w:r>
        <w:rPr>
          <w:rFonts w:ascii="Tahoma" w:eastAsia="Arial Unicode MS" w:hAnsi="Tahoma" w:cs="Tahoma"/>
        </w:rPr>
        <w:t xml:space="preserve"> listado</w:t>
      </w:r>
      <w:r w:rsidR="0046285A">
        <w:rPr>
          <w:rFonts w:ascii="Tahoma" w:eastAsia="Arial Unicode MS" w:hAnsi="Tahoma" w:cs="Tahoma"/>
        </w:rPr>
        <w:t>s</w:t>
      </w:r>
      <w:bookmarkStart w:id="0" w:name="_GoBack"/>
      <w:bookmarkEnd w:id="0"/>
      <w:r>
        <w:rPr>
          <w:rFonts w:ascii="Tahoma" w:eastAsia="Arial Unicode MS" w:hAnsi="Tahoma" w:cs="Tahoma"/>
        </w:rPr>
        <w:t xml:space="preserve"> por orden ascendente o descendente, hacemos un clic sobre la celda de color verde llamada </w:t>
      </w:r>
      <w:r w:rsidRPr="00A26827">
        <w:rPr>
          <w:rFonts w:ascii="Tahoma" w:eastAsia="Arial Unicode MS" w:hAnsi="Tahoma" w:cs="Tahoma"/>
          <w:i/>
        </w:rPr>
        <w:t>Listado</w:t>
      </w:r>
      <w:r>
        <w:rPr>
          <w:rFonts w:ascii="Tahoma" w:eastAsia="Arial Unicode MS" w:hAnsi="Tahoma" w:cs="Tahoma"/>
        </w:rPr>
        <w:t>. Como así también,</w:t>
      </w:r>
      <w:r w:rsidRPr="00A26827">
        <w:rPr>
          <w:rFonts w:ascii="Tahoma" w:eastAsia="Arial Unicode MS" w:hAnsi="Tahoma" w:cs="Tahoma"/>
        </w:rPr>
        <w:t xml:space="preserve"> podemos acomodarlos por el orden que deseamos con solo seleccionarlo y con las flechas para arriba y para abajo los llevamos donde prefiera.</w:t>
      </w:r>
    </w:p>
    <w:p w:rsidR="003F5534" w:rsidRPr="00A26827" w:rsidRDefault="00593892" w:rsidP="00A26827">
      <w:pPr>
        <w:spacing w:line="360" w:lineRule="auto"/>
        <w:rPr>
          <w:rFonts w:ascii="Tahoma" w:eastAsia="Arial Unicode MS" w:hAnsi="Tahoma" w:cs="Tahoma"/>
        </w:rPr>
      </w:pPr>
      <w:r w:rsidRPr="00593892">
        <w:rPr>
          <w:rFonts w:ascii="Tahoma" w:eastAsia="Arial Unicode MS" w:hAnsi="Tahoma" w:cs="Tahoma"/>
          <w:noProof/>
          <w:lang w:val="es-AR" w:eastAsia="es-AR"/>
        </w:rPr>
        <w:drawing>
          <wp:anchor distT="0" distB="0" distL="114300" distR="114300" simplePos="0" relativeHeight="251704831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61413</wp:posOffset>
            </wp:positionV>
            <wp:extent cx="5585460" cy="5715000"/>
            <wp:effectExtent l="0" t="0" r="0" b="0"/>
            <wp:wrapThrough wrapText="bothSides">
              <wp:wrapPolygon edited="0">
                <wp:start x="0" y="0"/>
                <wp:lineTo x="0" y="21528"/>
                <wp:lineTo x="21512" y="21528"/>
                <wp:lineTo x="21512" y="0"/>
                <wp:lineTo x="0" y="0"/>
              </wp:wrapPolygon>
            </wp:wrapThrough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BA3" w:rsidRPr="00A26827">
        <w:rPr>
          <w:rFonts w:ascii="Tahoma" w:eastAsia="Arial Unicode MS" w:hAnsi="Tahoma" w:cs="Tahoma"/>
        </w:rPr>
        <w:t xml:space="preserve"> </w:t>
      </w:r>
    </w:p>
    <w:p w:rsidR="00311BA3" w:rsidRDefault="00311BA3" w:rsidP="00A26827">
      <w:pPr>
        <w:spacing w:line="360" w:lineRule="auto"/>
        <w:rPr>
          <w:rFonts w:eastAsia="Arial Unicode MS"/>
        </w:rPr>
      </w:pPr>
    </w:p>
    <w:p w:rsidR="00311BA3" w:rsidRDefault="00311BA3" w:rsidP="00A26827">
      <w:pPr>
        <w:spacing w:line="360" w:lineRule="auto"/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11BA3" w:rsidRDefault="00593892" w:rsidP="008E612B">
      <w:pPr>
        <w:rPr>
          <w:rFonts w:eastAsia="Arial Unicode MS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6C06DF" wp14:editId="4C509B50">
                <wp:simplePos x="0" y="0"/>
                <wp:positionH relativeFrom="column">
                  <wp:posOffset>569140</wp:posOffset>
                </wp:positionH>
                <wp:positionV relativeFrom="paragraph">
                  <wp:posOffset>42909</wp:posOffset>
                </wp:positionV>
                <wp:extent cx="4147458" cy="315232"/>
                <wp:effectExtent l="19050" t="19050" r="43815" b="46990"/>
                <wp:wrapNone/>
                <wp:docPr id="36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4147458" cy="31523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3E4F82EC" id="AutoShape 222" o:spid="_x0000_s1026" style="position:absolute;margin-left:44.8pt;margin-top:3.4pt;width:326.55pt;height:24.8pt;rotation:180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" filled="f" strokecolor="red" strokeweight="4.5pt"/>
            </w:pict>
          </mc:Fallback>
        </mc:AlternateContent>
      </w:r>
    </w:p>
    <w:p w:rsidR="00311BA3" w:rsidRDefault="00311BA3" w:rsidP="008E612B">
      <w:pPr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11BA3" w:rsidRDefault="00593892" w:rsidP="008E612B">
      <w:pPr>
        <w:rPr>
          <w:rFonts w:eastAsia="Arial Unicode MS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69003F" wp14:editId="0F3B3141">
                <wp:simplePos x="0" y="0"/>
                <wp:positionH relativeFrom="column">
                  <wp:posOffset>5307921</wp:posOffset>
                </wp:positionH>
                <wp:positionV relativeFrom="paragraph">
                  <wp:posOffset>129949</wp:posOffset>
                </wp:positionV>
                <wp:extent cx="805180" cy="380770"/>
                <wp:effectExtent l="21907" t="16193" r="35878" b="35877"/>
                <wp:wrapNone/>
                <wp:docPr id="34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805180" cy="380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38B4CD7D" id="AutoShape 222" o:spid="_x0000_s1026" style="position:absolute;margin-left:417.95pt;margin-top:10.25pt;width:63.4pt;height:30pt;rotation:-90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" filled="f" strokecolor="red" strokeweight="4.5pt"/>
            </w:pict>
          </mc:Fallback>
        </mc:AlternateContent>
      </w:r>
    </w:p>
    <w:p w:rsidR="00311BA3" w:rsidRDefault="00311BA3" w:rsidP="008E612B">
      <w:pPr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11BA3" w:rsidRDefault="00593892" w:rsidP="008E612B">
      <w:pPr>
        <w:rPr>
          <w:rFonts w:eastAsia="Arial Unicode MS"/>
        </w:rPr>
      </w:pPr>
      <w:r w:rsidRPr="00B46537">
        <w:rPr>
          <w:rFonts w:eastAsia="Arial Unicode MS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2DF25F" wp14:editId="2FB8145C">
                <wp:simplePos x="0" y="0"/>
                <wp:positionH relativeFrom="column">
                  <wp:posOffset>4781550</wp:posOffset>
                </wp:positionH>
                <wp:positionV relativeFrom="paragraph">
                  <wp:posOffset>22769</wp:posOffset>
                </wp:positionV>
                <wp:extent cx="119743" cy="314960"/>
                <wp:effectExtent l="57150" t="38100" r="33020" b="8890"/>
                <wp:wrapNone/>
                <wp:docPr id="37" name="Conector recto de flech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743" cy="3149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1586488" id="Conector recto de flecha 37" o:spid="_x0000_s1026" type="#_x0000_t32" style="position:absolute;margin-left:376.5pt;margin-top:1.8pt;width:9.45pt;height:24.8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</w:p>
    <w:p w:rsidR="00311BA3" w:rsidRPr="00593892" w:rsidRDefault="00311BA3" w:rsidP="008E612B">
      <w:pPr>
        <w:rPr>
          <w:rFonts w:ascii="Tahoma" w:eastAsia="Arial Unicode MS" w:hAnsi="Tahoma" w:cs="Tahoma"/>
        </w:rPr>
      </w:pPr>
    </w:p>
    <w:p w:rsidR="00311BA3" w:rsidRPr="00593892" w:rsidRDefault="00593892" w:rsidP="008E612B">
      <w:pPr>
        <w:rPr>
          <w:rFonts w:ascii="Tahoma" w:eastAsia="Arial Unicode MS" w:hAnsi="Tahoma" w:cs="Tahoma"/>
        </w:rPr>
      </w:pPr>
      <w:r w:rsidRPr="00593892">
        <w:rPr>
          <w:rFonts w:ascii="Tahoma" w:eastAsia="Arial Unicode MS" w:hAnsi="Tahoma" w:cs="Tahoma"/>
        </w:rPr>
        <w:t xml:space="preserve">Una vez finalizada nuestra configuración, hacemos clic en el botón </w:t>
      </w:r>
      <w:r w:rsidRPr="00593892">
        <w:rPr>
          <w:rFonts w:ascii="Tahoma" w:eastAsia="Arial Unicode MS" w:hAnsi="Tahoma" w:cs="Tahoma"/>
          <w:u w:val="single"/>
        </w:rPr>
        <w:t>guardar</w:t>
      </w:r>
      <w:r w:rsidRPr="00593892">
        <w:rPr>
          <w:rFonts w:ascii="Tahoma" w:eastAsia="Arial Unicode MS" w:hAnsi="Tahoma" w:cs="Tahoma"/>
        </w:rPr>
        <w:t xml:space="preserve">. </w:t>
      </w:r>
    </w:p>
    <w:p w:rsidR="00311BA3" w:rsidRDefault="00311BA3" w:rsidP="008E612B">
      <w:pPr>
        <w:rPr>
          <w:rFonts w:eastAsia="Arial Unicode MS"/>
        </w:rPr>
      </w:pPr>
    </w:p>
    <w:p w:rsidR="00311BA3" w:rsidRDefault="00311BA3" w:rsidP="008E612B">
      <w:pPr>
        <w:rPr>
          <w:rFonts w:eastAsia="Arial Unicode MS"/>
        </w:rPr>
      </w:pPr>
    </w:p>
    <w:p w:rsidR="003F5534" w:rsidRDefault="003F5534" w:rsidP="008E612B">
      <w:pPr>
        <w:rPr>
          <w:rFonts w:eastAsia="Arial Unicode MS"/>
        </w:rPr>
      </w:pPr>
    </w:p>
    <w:p w:rsidR="0048185D" w:rsidRDefault="0048185D" w:rsidP="008E612B">
      <w:pPr>
        <w:rPr>
          <w:rFonts w:eastAsia="Arial Unicode MS"/>
        </w:rPr>
      </w:pPr>
    </w:p>
    <w:sectPr w:rsidR="0048185D" w:rsidSect="00D47D50">
      <w:headerReference w:type="default" r:id="rId17"/>
      <w:footerReference w:type="even" r:id="rId18"/>
      <w:footerReference w:type="default" r:id="rId19"/>
      <w:pgSz w:w="11906" w:h="16838" w:code="9"/>
      <w:pgMar w:top="238" w:right="567" w:bottom="244" w:left="1418" w:header="170" w:footer="34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3E1" w:rsidRDefault="00E473E1">
      <w:r>
        <w:separator/>
      </w:r>
    </w:p>
  </w:endnote>
  <w:endnote w:type="continuationSeparator" w:id="0">
    <w:p w:rsidR="00E473E1" w:rsidRDefault="00E47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418" w:rsidRDefault="00CA1418" w:rsidP="00DC0B7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A1418" w:rsidRDefault="00CA1418" w:rsidP="00DC0B7D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418" w:rsidRDefault="00CA1418" w:rsidP="00E60143">
    <w:pPr>
      <w:pStyle w:val="Piedepgina"/>
      <w:framePr w:wrap="around" w:vAnchor="text" w:hAnchor="page" w:x="6279" w:y="-276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6285A">
      <w:rPr>
        <w:rStyle w:val="Nmerodepgina"/>
        <w:noProof/>
      </w:rPr>
      <w:t>8</w:t>
    </w:r>
    <w:r>
      <w:rPr>
        <w:rStyle w:val="Nmerodepgina"/>
      </w:rPr>
      <w:fldChar w:fldCharType="end"/>
    </w:r>
  </w:p>
  <w:p w:rsidR="00CA1418" w:rsidRPr="0011235A" w:rsidRDefault="0011230F" w:rsidP="003D3F9A">
    <w:pPr>
      <w:pStyle w:val="Piedepgina"/>
      <w:ind w:firstLine="360"/>
      <w:jc w:val="center"/>
      <w:rPr>
        <w:rFonts w:ascii="Arial Black" w:hAnsi="Arial Black"/>
        <w:color w:val="99CC00"/>
      </w:rPr>
    </w:pPr>
    <w:r w:rsidRPr="00E60143">
      <w:rPr>
        <w:rFonts w:ascii="Arial Black" w:hAnsi="Arial Black"/>
        <w:noProof/>
        <w:color w:val="99CC00"/>
        <w:lang w:val="es-AR" w:eastAsia="es-AR"/>
      </w:rPr>
      <w:drawing>
        <wp:inline distT="0" distB="0" distL="0" distR="0">
          <wp:extent cx="6293485" cy="427990"/>
          <wp:effectExtent l="0" t="0" r="0" b="0"/>
          <wp:docPr id="2" name="Imagen 2" descr="swmembret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membret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348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3E1" w:rsidRDefault="00E473E1">
      <w:r>
        <w:separator/>
      </w:r>
    </w:p>
  </w:footnote>
  <w:footnote w:type="continuationSeparator" w:id="0">
    <w:p w:rsidR="00E473E1" w:rsidRDefault="00E473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418" w:rsidRDefault="0011230F">
    <w:pPr>
      <w:pStyle w:val="Encabezado"/>
    </w:pPr>
    <w:r>
      <w:rPr>
        <w:noProof/>
        <w:lang w:val="es-AR" w:eastAsia="es-AR"/>
      </w:rPr>
      <w:drawing>
        <wp:inline distT="0" distB="0" distL="0" distR="0">
          <wp:extent cx="6293485" cy="466725"/>
          <wp:effectExtent l="0" t="0" r="0" b="0"/>
          <wp:docPr id="3" name="Imagen 1" descr="sw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wmembr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348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7D7AA5"/>
    <w:multiLevelType w:val="hybridMultilevel"/>
    <w:tmpl w:val="CAFA92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92F08"/>
    <w:multiLevelType w:val="hybridMultilevel"/>
    <w:tmpl w:val="0CBCDD64"/>
    <w:lvl w:ilvl="0" w:tplc="89948872">
      <w:start w:val="1"/>
      <w:numFmt w:val="decimal"/>
      <w:lvlText w:val="%1-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2">
    <w:nsid w:val="53BB77D6"/>
    <w:multiLevelType w:val="hybridMultilevel"/>
    <w:tmpl w:val="3C82A160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3c3,#0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8E7"/>
    <w:rsid w:val="000178D3"/>
    <w:rsid w:val="00021AAD"/>
    <w:rsid w:val="000413C9"/>
    <w:rsid w:val="00042A00"/>
    <w:rsid w:val="00045E79"/>
    <w:rsid w:val="00063677"/>
    <w:rsid w:val="00083C1A"/>
    <w:rsid w:val="00087FF7"/>
    <w:rsid w:val="000A47E9"/>
    <w:rsid w:val="000A58C8"/>
    <w:rsid w:val="000C02FF"/>
    <w:rsid w:val="000C79AC"/>
    <w:rsid w:val="000F4208"/>
    <w:rsid w:val="001001F8"/>
    <w:rsid w:val="00102CDE"/>
    <w:rsid w:val="0011230F"/>
    <w:rsid w:val="0011235A"/>
    <w:rsid w:val="001170AF"/>
    <w:rsid w:val="0013192D"/>
    <w:rsid w:val="001351B5"/>
    <w:rsid w:val="00140B6C"/>
    <w:rsid w:val="0014552C"/>
    <w:rsid w:val="00154B79"/>
    <w:rsid w:val="00175EAA"/>
    <w:rsid w:val="001A5738"/>
    <w:rsid w:val="001B4222"/>
    <w:rsid w:val="001D4A98"/>
    <w:rsid w:val="001E0C33"/>
    <w:rsid w:val="001F2D84"/>
    <w:rsid w:val="002222D8"/>
    <w:rsid w:val="00231864"/>
    <w:rsid w:val="0024761D"/>
    <w:rsid w:val="002512FE"/>
    <w:rsid w:val="00255478"/>
    <w:rsid w:val="002672DA"/>
    <w:rsid w:val="002800F1"/>
    <w:rsid w:val="00280DFE"/>
    <w:rsid w:val="00284B4D"/>
    <w:rsid w:val="002A1808"/>
    <w:rsid w:val="002D1DFD"/>
    <w:rsid w:val="002E1A72"/>
    <w:rsid w:val="002E284E"/>
    <w:rsid w:val="002F3693"/>
    <w:rsid w:val="002F5A02"/>
    <w:rsid w:val="003073C7"/>
    <w:rsid w:val="00311BA3"/>
    <w:rsid w:val="0032396C"/>
    <w:rsid w:val="0033013A"/>
    <w:rsid w:val="00342FC3"/>
    <w:rsid w:val="0035130A"/>
    <w:rsid w:val="00376883"/>
    <w:rsid w:val="00380852"/>
    <w:rsid w:val="003917BA"/>
    <w:rsid w:val="003D3F9A"/>
    <w:rsid w:val="003F5534"/>
    <w:rsid w:val="00414084"/>
    <w:rsid w:val="0042151F"/>
    <w:rsid w:val="00440D08"/>
    <w:rsid w:val="0044505B"/>
    <w:rsid w:val="00450779"/>
    <w:rsid w:val="0046285A"/>
    <w:rsid w:val="0046778B"/>
    <w:rsid w:val="0048185D"/>
    <w:rsid w:val="00483DDC"/>
    <w:rsid w:val="00484A16"/>
    <w:rsid w:val="00484EAA"/>
    <w:rsid w:val="00486E79"/>
    <w:rsid w:val="00490A3C"/>
    <w:rsid w:val="004930EA"/>
    <w:rsid w:val="004A710B"/>
    <w:rsid w:val="004B3376"/>
    <w:rsid w:val="004B3F7A"/>
    <w:rsid w:val="004C314A"/>
    <w:rsid w:val="004C5150"/>
    <w:rsid w:val="004E0AE3"/>
    <w:rsid w:val="005019D9"/>
    <w:rsid w:val="00505992"/>
    <w:rsid w:val="0050747A"/>
    <w:rsid w:val="0051332C"/>
    <w:rsid w:val="00513B4F"/>
    <w:rsid w:val="00530BA8"/>
    <w:rsid w:val="00541790"/>
    <w:rsid w:val="005560FB"/>
    <w:rsid w:val="005570F8"/>
    <w:rsid w:val="005646D5"/>
    <w:rsid w:val="0057478D"/>
    <w:rsid w:val="00593892"/>
    <w:rsid w:val="005A031F"/>
    <w:rsid w:val="005A644A"/>
    <w:rsid w:val="005B5FB1"/>
    <w:rsid w:val="005B7E41"/>
    <w:rsid w:val="0060458D"/>
    <w:rsid w:val="0061359C"/>
    <w:rsid w:val="006306AF"/>
    <w:rsid w:val="00644FF8"/>
    <w:rsid w:val="006556EB"/>
    <w:rsid w:val="006831DA"/>
    <w:rsid w:val="00704720"/>
    <w:rsid w:val="00710E35"/>
    <w:rsid w:val="007119FF"/>
    <w:rsid w:val="0071512F"/>
    <w:rsid w:val="00735C1C"/>
    <w:rsid w:val="00754C86"/>
    <w:rsid w:val="00761D8E"/>
    <w:rsid w:val="00770DA4"/>
    <w:rsid w:val="007A24F4"/>
    <w:rsid w:val="007A291D"/>
    <w:rsid w:val="007B72B0"/>
    <w:rsid w:val="007C0B99"/>
    <w:rsid w:val="007D16EE"/>
    <w:rsid w:val="007E4B5D"/>
    <w:rsid w:val="007E777C"/>
    <w:rsid w:val="00811082"/>
    <w:rsid w:val="008151E4"/>
    <w:rsid w:val="00846C51"/>
    <w:rsid w:val="00861028"/>
    <w:rsid w:val="00871005"/>
    <w:rsid w:val="0087634D"/>
    <w:rsid w:val="008775CA"/>
    <w:rsid w:val="00885992"/>
    <w:rsid w:val="00886C00"/>
    <w:rsid w:val="00886D41"/>
    <w:rsid w:val="008945EF"/>
    <w:rsid w:val="008C7456"/>
    <w:rsid w:val="008D7DAD"/>
    <w:rsid w:val="008E322C"/>
    <w:rsid w:val="008E612B"/>
    <w:rsid w:val="008F43F9"/>
    <w:rsid w:val="00903BA3"/>
    <w:rsid w:val="0091345F"/>
    <w:rsid w:val="0092377B"/>
    <w:rsid w:val="00937C85"/>
    <w:rsid w:val="00943440"/>
    <w:rsid w:val="00950C85"/>
    <w:rsid w:val="00981254"/>
    <w:rsid w:val="009812CA"/>
    <w:rsid w:val="009A0996"/>
    <w:rsid w:val="009A468B"/>
    <w:rsid w:val="009B1DA7"/>
    <w:rsid w:val="009C60F1"/>
    <w:rsid w:val="009C6B79"/>
    <w:rsid w:val="009D415F"/>
    <w:rsid w:val="009E5929"/>
    <w:rsid w:val="009F2562"/>
    <w:rsid w:val="00A1472B"/>
    <w:rsid w:val="00A14F61"/>
    <w:rsid w:val="00A234CA"/>
    <w:rsid w:val="00A26827"/>
    <w:rsid w:val="00A343BC"/>
    <w:rsid w:val="00A3769D"/>
    <w:rsid w:val="00AB1860"/>
    <w:rsid w:val="00AB7887"/>
    <w:rsid w:val="00AC06F2"/>
    <w:rsid w:val="00AE508E"/>
    <w:rsid w:val="00AF053A"/>
    <w:rsid w:val="00AF4FAB"/>
    <w:rsid w:val="00B21CAF"/>
    <w:rsid w:val="00B26529"/>
    <w:rsid w:val="00B46537"/>
    <w:rsid w:val="00B52D76"/>
    <w:rsid w:val="00B56E60"/>
    <w:rsid w:val="00B740F6"/>
    <w:rsid w:val="00B741B6"/>
    <w:rsid w:val="00B74F74"/>
    <w:rsid w:val="00BA4ED4"/>
    <w:rsid w:val="00BA686A"/>
    <w:rsid w:val="00BD466B"/>
    <w:rsid w:val="00BE2DBB"/>
    <w:rsid w:val="00C36C7C"/>
    <w:rsid w:val="00C41F8E"/>
    <w:rsid w:val="00C4340D"/>
    <w:rsid w:val="00C460A5"/>
    <w:rsid w:val="00C717B7"/>
    <w:rsid w:val="00C90EF3"/>
    <w:rsid w:val="00CA1418"/>
    <w:rsid w:val="00CC44AC"/>
    <w:rsid w:val="00CD1B20"/>
    <w:rsid w:val="00CD3127"/>
    <w:rsid w:val="00CE533F"/>
    <w:rsid w:val="00CE747A"/>
    <w:rsid w:val="00D05502"/>
    <w:rsid w:val="00D06033"/>
    <w:rsid w:val="00D25004"/>
    <w:rsid w:val="00D26FA4"/>
    <w:rsid w:val="00D43B5F"/>
    <w:rsid w:val="00D468E8"/>
    <w:rsid w:val="00D47D50"/>
    <w:rsid w:val="00D60500"/>
    <w:rsid w:val="00D92105"/>
    <w:rsid w:val="00DA2BFA"/>
    <w:rsid w:val="00DB516D"/>
    <w:rsid w:val="00DC0B7D"/>
    <w:rsid w:val="00DC354A"/>
    <w:rsid w:val="00DC78E7"/>
    <w:rsid w:val="00DF4DA3"/>
    <w:rsid w:val="00E0102D"/>
    <w:rsid w:val="00E10FF8"/>
    <w:rsid w:val="00E27FB7"/>
    <w:rsid w:val="00E312AB"/>
    <w:rsid w:val="00E3486B"/>
    <w:rsid w:val="00E34D1D"/>
    <w:rsid w:val="00E473E1"/>
    <w:rsid w:val="00E526F8"/>
    <w:rsid w:val="00E533FB"/>
    <w:rsid w:val="00E60143"/>
    <w:rsid w:val="00E6674D"/>
    <w:rsid w:val="00E755AF"/>
    <w:rsid w:val="00E923C4"/>
    <w:rsid w:val="00EC24F2"/>
    <w:rsid w:val="00ED685E"/>
    <w:rsid w:val="00EE40CA"/>
    <w:rsid w:val="00EE53BB"/>
    <w:rsid w:val="00EF1F86"/>
    <w:rsid w:val="00EF5C84"/>
    <w:rsid w:val="00F03F14"/>
    <w:rsid w:val="00F046E8"/>
    <w:rsid w:val="00F062F8"/>
    <w:rsid w:val="00F13763"/>
    <w:rsid w:val="00F20D88"/>
    <w:rsid w:val="00F23265"/>
    <w:rsid w:val="00F36593"/>
    <w:rsid w:val="00F800CB"/>
    <w:rsid w:val="00F93DA6"/>
    <w:rsid w:val="00FA4FC3"/>
    <w:rsid w:val="00FC3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>
      <o:colormru v:ext="edit" colors="#3c3,#090"/>
    </o:shapedefaults>
    <o:shapelayout v:ext="edit">
      <o:idmap v:ext="edit" data="1"/>
    </o:shapelayout>
  </w:shapeDefaults>
  <w:decimalSymbol w:val=","/>
  <w:listSeparator w:val=";"/>
  <w15:chartTrackingRefBased/>
  <w15:docId w15:val="{3EDB4BA6-CD04-4A8F-8445-81A7611D3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8E7"/>
    <w:rPr>
      <w:sz w:val="24"/>
      <w:szCs w:val="24"/>
      <w:lang w:val="es-ES_tradnl" w:eastAsia="es-ES_tradnl"/>
    </w:rPr>
  </w:style>
  <w:style w:type="paragraph" w:styleId="Ttulo1">
    <w:name w:val="heading 1"/>
    <w:aliases w:val="central"/>
    <w:basedOn w:val="Normal"/>
    <w:next w:val="Normal"/>
    <w:qFormat/>
    <w:rsid w:val="008945EF"/>
    <w:pPr>
      <w:keepNext/>
      <w:spacing w:before="240" w:after="60"/>
      <w:jc w:val="center"/>
      <w:outlineLvl w:val="0"/>
    </w:pPr>
    <w:rPr>
      <w:rFonts w:eastAsia="Arial Unicode MS" w:cs="Arial"/>
      <w:bCs/>
      <w:kern w:val="32"/>
      <w:sz w:val="28"/>
      <w:szCs w:val="32"/>
      <w:u w:val="single"/>
    </w:rPr>
  </w:style>
  <w:style w:type="paragraph" w:styleId="Ttulo2">
    <w:name w:val="heading 2"/>
    <w:aliases w:val="IZQUIERDO"/>
    <w:basedOn w:val="Normal"/>
    <w:next w:val="Normal"/>
    <w:qFormat/>
    <w:rsid w:val="008945EF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26827"/>
    <w:pPr>
      <w:ind w:left="720"/>
      <w:contextualSpacing/>
    </w:pPr>
  </w:style>
  <w:style w:type="paragraph" w:styleId="Textosinformato">
    <w:name w:val="Plain Text"/>
    <w:basedOn w:val="Normal"/>
    <w:rsid w:val="00DA2BFA"/>
    <w:rPr>
      <w:rFonts w:ascii="Courier New" w:hAnsi="Courier New" w:cs="Courier New"/>
      <w:sz w:val="20"/>
      <w:szCs w:val="20"/>
    </w:rPr>
  </w:style>
  <w:style w:type="paragraph" w:styleId="Encabezado">
    <w:name w:val="header"/>
    <w:basedOn w:val="Normal"/>
    <w:rsid w:val="00770DA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770DA4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9A0996"/>
    <w:pPr>
      <w:jc w:val="both"/>
    </w:pPr>
    <w:rPr>
      <w:lang w:val="es-ES" w:eastAsia="es-ES"/>
    </w:rPr>
  </w:style>
  <w:style w:type="character" w:styleId="Nmerodepgina">
    <w:name w:val="page number"/>
    <w:basedOn w:val="Fuentedeprrafopredeter"/>
    <w:rsid w:val="00DC0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4518">
              <w:marLeft w:val="5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763108">
              <w:marLeft w:val="5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7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uario\Datos%20de%20programa\Microsoft\Plantillas\SW%20Agropecuaria%20SR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CE33A-8E0B-4292-80E3-13DF3C25D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SW Agropecuaria SRL.dot</Template>
  <TotalTime>37</TotalTime>
  <Pages>8</Pages>
  <Words>490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SW Agropecuaria SRL – Administración@swagropecuaria</vt:lpstr>
    </vt:vector>
  </TitlesOfParts>
  <Company>Windows uE</Company>
  <LinksUpToDate>false</LinksUpToDate>
  <CharactersWithSpaces>3181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 Agropecuaria SRL – Administración@swagropecuaria</dc:title>
  <dc:subject/>
  <dc:creator>Usuario</dc:creator>
  <cp:keywords/>
  <dc:description/>
  <cp:lastModifiedBy>Matias Bertossi</cp:lastModifiedBy>
  <cp:revision>4</cp:revision>
  <cp:lastPrinted>2013-02-21T21:10:00Z</cp:lastPrinted>
  <dcterms:created xsi:type="dcterms:W3CDTF">2020-11-05T15:46:00Z</dcterms:created>
  <dcterms:modified xsi:type="dcterms:W3CDTF">2020-11-05T16:23:00Z</dcterms:modified>
</cp:coreProperties>
</file>