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545B9" w14:textId="77777777" w:rsidR="00DE62DA" w:rsidRPr="00761F4D" w:rsidRDefault="00DE62DA" w:rsidP="00BE2DBB">
      <w:pPr>
        <w:rPr>
          <w:rStyle w:val="Nmerodepgina"/>
          <w:rFonts w:ascii="Tahoma" w:eastAsia="Arial Unicode MS" w:hAnsi="Tahoma" w:cs="Tahoma"/>
          <w:b/>
          <w:lang w:val="es-AR"/>
        </w:rPr>
      </w:pPr>
      <w:bookmarkStart w:id="0" w:name="_top"/>
      <w:bookmarkEnd w:id="0"/>
    </w:p>
    <w:p w14:paraId="08D0C59E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4C39F82B" w14:textId="77777777" w:rsidR="00B872E4" w:rsidRPr="00761F4D" w:rsidRDefault="00B872E4" w:rsidP="00B872E4">
      <w:pPr>
        <w:pStyle w:val="Ttulo2"/>
        <w:jc w:val="center"/>
        <w:rPr>
          <w:rStyle w:val="Nmerodepgina"/>
          <w:rFonts w:eastAsia="Arial Unicode MS" w:cs="Tahoma"/>
          <w:szCs w:val="32"/>
          <w:lang w:val="es-AR"/>
        </w:rPr>
      </w:pPr>
      <w:r w:rsidRPr="00761F4D">
        <w:rPr>
          <w:rStyle w:val="Nmerodepgina"/>
          <w:rFonts w:eastAsia="Arial Unicode MS" w:cs="Tahoma"/>
          <w:szCs w:val="32"/>
          <w:lang w:val="es-AR"/>
        </w:rPr>
        <w:t>INDICE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00"/>
        <w:gridCol w:w="758"/>
      </w:tblGrid>
      <w:tr w:rsidR="00B872E4" w:rsidRPr="00761F4D" w14:paraId="08F04603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66F2652E" w14:textId="77777777" w:rsidR="00B872E4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DATOS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DATOS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C209490" w14:textId="77777777" w:rsidR="00B872E4" w:rsidRPr="00761F4D" w:rsidRDefault="00EC2CEC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2</w:t>
            </w:r>
          </w:p>
        </w:tc>
      </w:tr>
      <w:tr w:rsidR="00B872E4" w:rsidRPr="00761F4D" w14:paraId="3E30B418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4BA9193" w14:textId="77777777" w:rsidR="00B872E4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EN_FORMATO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EN FORMATO SW DR. SOLA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046F5586" w14:textId="77777777" w:rsidR="00B872E4" w:rsidRPr="00761F4D" w:rsidRDefault="00EC2CEC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4</w:t>
            </w:r>
          </w:p>
        </w:tc>
      </w:tr>
      <w:tr w:rsidR="00EC2CEC" w:rsidRPr="00761F4D" w14:paraId="3EC58710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6D79E252" w14:textId="77777777" w:rsidR="00EC2CEC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Exportar_todo_el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Exportar Todo el Tambo desde el Inicio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7EC4950" w14:textId="77777777" w:rsidR="00EC2CEC" w:rsidRPr="00761F4D" w:rsidRDefault="004C31A2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6</w:t>
            </w:r>
          </w:p>
        </w:tc>
      </w:tr>
      <w:tr w:rsidR="00B872E4" w:rsidRPr="00761F4D" w14:paraId="2D345DCC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3ADB342C" w14:textId="77777777" w:rsidR="00B872E4" w:rsidRPr="008917BD" w:rsidRDefault="00F97C53" w:rsidP="000C62EB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Exportar_Eventos_Reproductivos" w:history="1">
              <w:r w:rsidR="00973C5A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 xml:space="preserve">Exportar </w:t>
              </w:r>
              <w:r w:rsidR="000C62EB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</w:t>
              </w:r>
              <w:r w:rsidR="00973C5A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ventos Reproductivos y S</w:t>
              </w:r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anitarios entre F</w:t>
              </w:r>
              <w:r w:rsidR="00973C5A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echas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066D6124" w14:textId="77777777" w:rsidR="00B872E4" w:rsidRPr="00761F4D" w:rsidRDefault="004C31A2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9</w:t>
            </w:r>
          </w:p>
        </w:tc>
      </w:tr>
      <w:tr w:rsidR="00B872E4" w:rsidRPr="00761F4D" w14:paraId="31DE4DAE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CFF2C08" w14:textId="77777777" w:rsidR="00B872E4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Exportar_Producción_entre" w:history="1">
              <w:r w:rsidR="00973C5A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 xml:space="preserve">Exportar Producción </w:t>
              </w:r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entre F</w:t>
              </w:r>
              <w:r w:rsidR="00973C5A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echas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4490F56" w14:textId="77777777" w:rsidR="00B872E4" w:rsidRPr="00761F4D" w:rsidRDefault="00AE2FA1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1</w:t>
            </w:r>
            <w:r w:rsidR="004C31A2">
              <w:rPr>
                <w:rStyle w:val="Nmerodepgina"/>
                <w:rFonts w:ascii="Tahoma" w:eastAsia="Arial Unicode MS" w:hAnsi="Tahoma" w:cs="Tahoma"/>
                <w:lang w:val="es-AR"/>
              </w:rPr>
              <w:t>4</w:t>
            </w:r>
          </w:p>
        </w:tc>
      </w:tr>
      <w:tr w:rsidR="00B872E4" w:rsidRPr="00761F4D" w14:paraId="75B027E2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3856D45E" w14:textId="77777777" w:rsidR="00B872E4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Exportar_Todo_entre" w:history="1">
              <w:r w:rsidR="00973C5A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 xml:space="preserve">Exportar </w:t>
              </w:r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 xml:space="preserve"> Todo entre Fechas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61DF0EA" w14:textId="77777777" w:rsidR="00B872E4" w:rsidRPr="00761F4D" w:rsidRDefault="00AE2FA1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1</w:t>
            </w:r>
            <w:r w:rsidR="004C31A2">
              <w:rPr>
                <w:rStyle w:val="Nmerodepgina"/>
                <w:rFonts w:ascii="Tahoma" w:eastAsia="Arial Unicode MS" w:hAnsi="Tahoma" w:cs="Tahoma"/>
                <w:lang w:val="es-AR"/>
              </w:rPr>
              <w:t>9</w:t>
            </w:r>
          </w:p>
        </w:tc>
      </w:tr>
      <w:tr w:rsidR="00B872E4" w:rsidRPr="00761F4D" w14:paraId="309A16E2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1F6F215" w14:textId="77777777" w:rsidR="00B872E4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Exportar_Reproducción_desde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Exportar Reproducción desde el último Control Lechero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9B1AF2C" w14:textId="77777777" w:rsidR="00B872E4" w:rsidRPr="00761F4D" w:rsidRDefault="00AE2FA1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2</w:t>
            </w:r>
            <w:r w:rsidR="004C31A2">
              <w:rPr>
                <w:rStyle w:val="Nmerodepgina"/>
                <w:rFonts w:ascii="Tahoma" w:eastAsia="Arial Unicode MS" w:hAnsi="Tahoma" w:cs="Tahoma"/>
                <w:lang w:val="es-AR"/>
              </w:rPr>
              <w:t>4</w:t>
            </w:r>
          </w:p>
        </w:tc>
      </w:tr>
      <w:tr w:rsidR="00B872E4" w:rsidRPr="00761F4D" w14:paraId="426C12EA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226CBC3D" w14:textId="77777777" w:rsidR="00B872E4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Exportar_Fotos_entre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Exportar Fotos entre Fechas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407E255C" w14:textId="77777777" w:rsidR="00B872E4" w:rsidRPr="00761F4D" w:rsidRDefault="00AE2FA1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2</w:t>
            </w:r>
            <w:r w:rsidR="004C31A2">
              <w:rPr>
                <w:rStyle w:val="Nmerodepgina"/>
                <w:rFonts w:ascii="Tahoma" w:eastAsia="Arial Unicode MS" w:hAnsi="Tahoma" w:cs="Tahoma"/>
                <w:lang w:val="es-AR"/>
              </w:rPr>
              <w:t>9</w:t>
            </w:r>
          </w:p>
        </w:tc>
      </w:tr>
      <w:tr w:rsidR="00B872E4" w:rsidRPr="00761F4D" w14:paraId="2DF95543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71E6257" w14:textId="77777777" w:rsidR="00B872E4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DATOS_SPD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DATOS SPD ALECOL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3AF7A72" w14:textId="77777777" w:rsidR="00B872E4" w:rsidRPr="00761F4D" w:rsidRDefault="00ED77AF" w:rsidP="00ED77AF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33</w:t>
            </w:r>
          </w:p>
        </w:tc>
      </w:tr>
      <w:tr w:rsidR="00EC2CEC" w:rsidRPr="00761F4D" w14:paraId="18BDC3CB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5148A9E7" w14:textId="77777777" w:rsidR="00EC2CEC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INTERCAMBIO_PARA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INTERCAMBIO PARA ANALISIS PRODUCTIVO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6BAAF674" w14:textId="77777777" w:rsidR="00EC2CEC" w:rsidRPr="00761F4D" w:rsidRDefault="00AE2FA1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3</w:t>
            </w:r>
            <w:r w:rsidR="00ED77AF">
              <w:rPr>
                <w:rStyle w:val="Nmerodepgina"/>
                <w:rFonts w:ascii="Tahoma" w:eastAsia="Arial Unicode MS" w:hAnsi="Tahoma" w:cs="Tahoma"/>
                <w:lang w:val="es-AR"/>
              </w:rPr>
              <w:t>7</w:t>
            </w:r>
          </w:p>
        </w:tc>
      </w:tr>
      <w:tr w:rsidR="00EC2CEC" w:rsidRPr="00761F4D" w14:paraId="3EAB908A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30CFBC4" w14:textId="77777777" w:rsidR="00EC2CEC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DATOS_ENGS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DATOS ENGS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642370CF" w14:textId="77777777" w:rsidR="00EC2CEC" w:rsidRPr="00761F4D" w:rsidRDefault="002830C9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41</w:t>
            </w:r>
          </w:p>
        </w:tc>
      </w:tr>
      <w:tr w:rsidR="00EC2CEC" w:rsidRPr="00761F4D" w14:paraId="367B1ADA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56D4C1B8" w14:textId="77777777" w:rsidR="00EC2CEC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Archivo_Inicial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Archivo Inicial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3B18838A" w14:textId="77777777" w:rsidR="00EC2CEC" w:rsidRPr="00761F4D" w:rsidRDefault="00AE2FA1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4</w:t>
            </w:r>
            <w:r w:rsidR="002830C9">
              <w:rPr>
                <w:rStyle w:val="Nmerodepgina"/>
                <w:rFonts w:ascii="Tahoma" w:eastAsia="Arial Unicode MS" w:hAnsi="Tahoma" w:cs="Tahoma"/>
                <w:lang w:val="es-AR"/>
              </w:rPr>
              <w:t>3</w:t>
            </w:r>
          </w:p>
        </w:tc>
      </w:tr>
      <w:tr w:rsidR="00EC2CEC" w:rsidRPr="00761F4D" w14:paraId="149D2350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2BC1EF3E" w14:textId="77777777" w:rsidR="00EC2CEC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Novedades_entre_Fechas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Novedades entre Fechas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4A03F364" w14:textId="77777777" w:rsidR="00EC2CEC" w:rsidRPr="00761F4D" w:rsidRDefault="002830C9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45</w:t>
            </w:r>
          </w:p>
        </w:tc>
      </w:tr>
      <w:tr w:rsidR="00EC2CEC" w:rsidRPr="00761F4D" w14:paraId="18EB1625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6B6081B0" w14:textId="77777777" w:rsidR="00EC2CEC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DATOS_PARA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DATOS PARA MEJORAMIENTO LECHERO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705C1DAB" w14:textId="77777777" w:rsidR="00EC2CEC" w:rsidRPr="00761F4D" w:rsidRDefault="002830C9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48</w:t>
            </w:r>
          </w:p>
        </w:tc>
      </w:tr>
      <w:tr w:rsidR="00EC2CEC" w:rsidRPr="00761F4D" w14:paraId="206D1835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DBD4803" w14:textId="77777777" w:rsidR="00EC2CEC" w:rsidRPr="00224C66" w:rsidRDefault="00F97C53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  <w:hyperlink w:anchor="_EXPORTAR_NOVEDADES_ALPRO" w:history="1">
              <w:r w:rsidR="00EC2CEC" w:rsidRPr="00224C66">
                <w:rPr>
                  <w:rStyle w:val="Hipervnculo"/>
                  <w:rFonts w:ascii="Tahoma" w:eastAsia="Arial Unicode MS" w:hAnsi="Tahoma" w:cs="Tahoma"/>
                  <w:b/>
                  <w:color w:val="000000" w:themeColor="text1"/>
                  <w:u w:val="none"/>
                  <w:lang w:val="es-AR"/>
                </w:rPr>
                <w:t>EXPORTAR NOVEDADES ALPRO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318041E7" w14:textId="77777777" w:rsidR="00EC2CEC" w:rsidRPr="00761F4D" w:rsidRDefault="002830C9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5</w:t>
            </w:r>
            <w:r w:rsidR="00AE2FA1">
              <w:rPr>
                <w:rStyle w:val="Nmerodepgina"/>
                <w:rFonts w:ascii="Tahoma" w:eastAsia="Arial Unicode MS" w:hAnsi="Tahoma" w:cs="Tahoma"/>
                <w:lang w:val="es-AR"/>
              </w:rPr>
              <w:t>2</w:t>
            </w:r>
          </w:p>
        </w:tc>
      </w:tr>
      <w:tr w:rsidR="00EC2CEC" w:rsidRPr="00761F4D" w14:paraId="7C229CB7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14466234" w14:textId="77777777" w:rsidR="00EC2CEC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Desde_la_Última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Desde la Ultima exportación hasta hoy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6B321A2A" w14:textId="77777777" w:rsidR="00EC2CEC" w:rsidRPr="00761F4D" w:rsidRDefault="002830C9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5</w:t>
            </w:r>
            <w:r w:rsidR="00AE2FA1">
              <w:rPr>
                <w:rStyle w:val="Nmerodepgina"/>
                <w:rFonts w:ascii="Tahoma" w:eastAsia="Arial Unicode MS" w:hAnsi="Tahoma" w:cs="Tahoma"/>
                <w:lang w:val="es-AR"/>
              </w:rPr>
              <w:t>3</w:t>
            </w:r>
          </w:p>
        </w:tc>
      </w:tr>
      <w:tr w:rsidR="00EC2CEC" w:rsidRPr="00761F4D" w14:paraId="526BE9F2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56E30234" w14:textId="77777777" w:rsidR="00EC2CEC" w:rsidRPr="008917BD" w:rsidRDefault="00F97C53" w:rsidP="00AE2FA1">
            <w:pPr>
              <w:spacing w:line="360" w:lineRule="auto"/>
              <w:ind w:left="873"/>
              <w:jc w:val="left"/>
              <w:rPr>
                <w:rStyle w:val="Nmerodepgina"/>
                <w:rFonts w:ascii="Tahoma" w:eastAsia="Arial Unicode MS" w:hAnsi="Tahoma" w:cs="Tahoma"/>
                <w:color w:val="000000" w:themeColor="text1"/>
                <w:lang w:val="es-AR"/>
              </w:rPr>
            </w:pPr>
            <w:hyperlink w:anchor="_Novedades_entre_Fechas_1" w:history="1">
              <w:r w:rsidR="00EC2CEC" w:rsidRPr="008917BD">
                <w:rPr>
                  <w:rStyle w:val="Hipervnculo"/>
                  <w:rFonts w:ascii="Tahoma" w:eastAsia="Arial Unicode MS" w:hAnsi="Tahoma" w:cs="Tahoma"/>
                  <w:color w:val="000000" w:themeColor="text1"/>
                  <w:u w:val="none"/>
                  <w:lang w:val="es-AR"/>
                </w:rPr>
                <w:t>Novedades entre Fechas</w:t>
              </w:r>
            </w:hyperlink>
          </w:p>
        </w:tc>
        <w:tc>
          <w:tcPr>
            <w:tcW w:w="758" w:type="dxa"/>
            <w:shd w:val="clear" w:color="auto" w:fill="auto"/>
            <w:vAlign w:val="center"/>
          </w:tcPr>
          <w:p w14:paraId="5DD86A1E" w14:textId="77777777" w:rsidR="00EC2CEC" w:rsidRPr="00761F4D" w:rsidRDefault="002830C9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  <w:r>
              <w:rPr>
                <w:rStyle w:val="Nmerodepgina"/>
                <w:rFonts w:ascii="Tahoma" w:eastAsia="Arial Unicode MS" w:hAnsi="Tahoma" w:cs="Tahoma"/>
                <w:lang w:val="es-AR"/>
              </w:rPr>
              <w:t>5</w:t>
            </w:r>
            <w:r w:rsidR="00AE2FA1">
              <w:rPr>
                <w:rStyle w:val="Nmerodepgina"/>
                <w:rFonts w:ascii="Tahoma" w:eastAsia="Arial Unicode MS" w:hAnsi="Tahoma" w:cs="Tahoma"/>
                <w:lang w:val="es-AR"/>
              </w:rPr>
              <w:t>5</w:t>
            </w:r>
          </w:p>
        </w:tc>
      </w:tr>
      <w:tr w:rsidR="00EC2CEC" w:rsidRPr="00761F4D" w14:paraId="7876C273" w14:textId="77777777" w:rsidTr="001940FE">
        <w:trPr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10FADC15" w14:textId="3513A45D" w:rsidR="00EC2CEC" w:rsidRPr="00224C66" w:rsidRDefault="00EC2CEC" w:rsidP="00AE2FA1">
            <w:pPr>
              <w:spacing w:line="360" w:lineRule="auto"/>
              <w:jc w:val="left"/>
              <w:rPr>
                <w:rStyle w:val="Nmerodepgina"/>
                <w:rFonts w:ascii="Tahoma" w:eastAsia="Arial Unicode MS" w:hAnsi="Tahoma" w:cs="Tahoma"/>
                <w:b/>
                <w:color w:val="000000" w:themeColor="text1"/>
                <w:lang w:val="es-AR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02D9CC14" w14:textId="3DF9D957" w:rsidR="00EC2CEC" w:rsidRPr="00761F4D" w:rsidRDefault="00EC2CEC" w:rsidP="00AE2FA1">
            <w:pPr>
              <w:spacing w:line="360" w:lineRule="auto"/>
              <w:jc w:val="right"/>
              <w:rPr>
                <w:rStyle w:val="Nmerodepgina"/>
                <w:rFonts w:ascii="Tahoma" w:eastAsia="Arial Unicode MS" w:hAnsi="Tahoma" w:cs="Tahoma"/>
                <w:lang w:val="es-AR"/>
              </w:rPr>
            </w:pPr>
          </w:p>
        </w:tc>
      </w:tr>
    </w:tbl>
    <w:p w14:paraId="7F0EB5E7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7265670F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372FAC4D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3AF1D792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6AE7CE75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59E85736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4166A46F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19BF0CCB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515A92C0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1ABCA2C6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51BD434C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64CB8B61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6FAF0118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27C9F566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09D81151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411CF9F0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0FAD37CB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034224CA" w14:textId="77777777" w:rsidR="00B872E4" w:rsidRPr="00761F4D" w:rsidRDefault="00B872E4" w:rsidP="00DE62DA">
      <w:pPr>
        <w:jc w:val="center"/>
        <w:rPr>
          <w:rStyle w:val="Nmerodepgina"/>
          <w:rFonts w:ascii="Tahoma" w:eastAsia="Arial Unicode MS" w:hAnsi="Tahoma" w:cs="Tahoma"/>
          <w:b/>
          <w:u w:val="single"/>
          <w:lang w:val="es-AR"/>
        </w:rPr>
      </w:pPr>
    </w:p>
    <w:p w14:paraId="1B8A1C25" w14:textId="77777777" w:rsidR="0022073E" w:rsidRPr="00761F4D" w:rsidRDefault="00DE6717" w:rsidP="00B872E4">
      <w:pPr>
        <w:pStyle w:val="Ttulo2"/>
        <w:jc w:val="center"/>
        <w:rPr>
          <w:rStyle w:val="Nmerodepgina"/>
          <w:rFonts w:eastAsia="Arial Unicode MS" w:cs="Tahoma"/>
          <w:b w:val="0"/>
          <w:szCs w:val="32"/>
          <w:lang w:val="es-AR"/>
        </w:rPr>
      </w:pPr>
      <w:bookmarkStart w:id="1" w:name="_EXPORTAR_DATOS"/>
      <w:bookmarkEnd w:id="1"/>
      <w:r w:rsidRPr="00761F4D">
        <w:rPr>
          <w:rStyle w:val="Nmerodepgina"/>
          <w:rFonts w:eastAsia="Arial Unicode MS" w:cs="Tahoma"/>
          <w:szCs w:val="32"/>
          <w:lang w:val="es-AR"/>
        </w:rPr>
        <w:lastRenderedPageBreak/>
        <w:t>EXPORTAR DATOS</w:t>
      </w:r>
    </w:p>
    <w:p w14:paraId="1C668B37" w14:textId="77777777" w:rsidR="0022073E" w:rsidRPr="00761F4D" w:rsidRDefault="0022073E" w:rsidP="00B872E4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</w:t>
      </w:r>
      <w:r w:rsidR="004643A5" w:rsidRPr="00761F4D">
        <w:rPr>
          <w:rFonts w:ascii="Tahoma" w:eastAsia="Arial Unicode MS" w:hAnsi="Tahoma" w:cs="Tahoma"/>
          <w:bCs/>
        </w:rPr>
        <w:t>.</w:t>
      </w:r>
      <w:r w:rsidRPr="00761F4D">
        <w:rPr>
          <w:rFonts w:ascii="Tahoma" w:eastAsia="Arial Unicode MS" w:hAnsi="Tahoma" w:cs="Tahoma"/>
          <w:bCs/>
        </w:rPr>
        <w:t xml:space="preserve"> Sola, </w:t>
      </w:r>
      <w:r w:rsidRPr="00761F4D">
        <w:rPr>
          <w:rFonts w:ascii="Tahoma" w:eastAsia="Arial Unicode MS" w:hAnsi="Tahoma" w:cs="Tahoma"/>
        </w:rPr>
        <w:t xml:space="preserve">vamos a trabajar en el </w:t>
      </w:r>
      <w:r w:rsidR="004643A5" w:rsidRPr="00761F4D">
        <w:rPr>
          <w:rFonts w:ascii="Tahoma" w:eastAsia="Arial Unicode MS" w:hAnsi="Tahoma" w:cs="Tahoma"/>
        </w:rPr>
        <w:t>módulo</w:t>
      </w:r>
      <w:r w:rsidRPr="00761F4D">
        <w:rPr>
          <w:rFonts w:ascii="Tahoma" w:eastAsia="Arial Unicode MS" w:hAnsi="Tahoma" w:cs="Tahoma"/>
        </w:rPr>
        <w:t xml:space="preserve">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24F78A4F" w14:textId="77777777" w:rsidR="0022073E" w:rsidRPr="00761F4D" w:rsidRDefault="003E49BE" w:rsidP="0022073E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32721A54" wp14:editId="5E68CF65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144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8CAEC" id="AutoShape 414" o:spid="_x0000_s1026" style="position:absolute;margin-left:316.85pt;margin-top:13.5pt;width:45pt;height:12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83296" behindDoc="1" locked="0" layoutInCell="1" allowOverlap="1" wp14:anchorId="75E94F72" wp14:editId="1299CEFD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1BD8F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5751EE04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7D24EBD6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0C786F86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035B280C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5B1C08F5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5D908C79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0D69E643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32B345D3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228A6CF2" w14:textId="77777777" w:rsidR="0022073E" w:rsidRPr="00761F4D" w:rsidRDefault="0022073E" w:rsidP="0022073E">
      <w:pPr>
        <w:rPr>
          <w:rFonts w:ascii="Tahoma" w:eastAsia="Arial Unicode MS" w:hAnsi="Tahoma" w:cs="Tahoma"/>
          <w:b/>
        </w:rPr>
      </w:pPr>
    </w:p>
    <w:p w14:paraId="338249B8" w14:textId="77777777" w:rsidR="0022073E" w:rsidRPr="00761F4D" w:rsidRDefault="0022073E" w:rsidP="0022073E">
      <w:pPr>
        <w:rPr>
          <w:rFonts w:ascii="Tahoma" w:eastAsia="Arial Unicode MS" w:hAnsi="Tahoma" w:cs="Tahoma"/>
        </w:rPr>
      </w:pPr>
    </w:p>
    <w:p w14:paraId="2852EE76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1092FDCF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721FB8FA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4608334D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43A4DAC7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2669DAE9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45FFF596" w14:textId="77777777" w:rsidR="0022073E" w:rsidRPr="00761F4D" w:rsidRDefault="0072693B" w:rsidP="00761F4D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077D4646" w14:textId="77777777" w:rsidR="0022073E" w:rsidRPr="00761F4D" w:rsidRDefault="00DE6717" w:rsidP="0022073E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84320" behindDoc="1" locked="0" layoutInCell="1" allowOverlap="1" wp14:anchorId="31A67C14" wp14:editId="5AF2DFA2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DA98B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7D5E2996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206E5582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43D31300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138CB860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1889F865" w14:textId="77777777" w:rsidR="000A30F1" w:rsidRPr="00761F4D" w:rsidRDefault="000A30F1" w:rsidP="0022073E">
      <w:pPr>
        <w:rPr>
          <w:rFonts w:ascii="Tahoma" w:eastAsia="Arial Unicode MS" w:hAnsi="Tahoma" w:cs="Tahoma"/>
        </w:rPr>
      </w:pPr>
    </w:p>
    <w:p w14:paraId="000AF30B" w14:textId="77777777" w:rsidR="00DE62DA" w:rsidRPr="00761F4D" w:rsidRDefault="00DE62DA" w:rsidP="0022073E">
      <w:pPr>
        <w:rPr>
          <w:rFonts w:ascii="Tahoma" w:eastAsia="Arial Unicode MS" w:hAnsi="Tahoma" w:cs="Tahoma"/>
        </w:rPr>
      </w:pPr>
    </w:p>
    <w:p w14:paraId="3F1A90E3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79352E87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0846E543" w14:textId="77777777" w:rsidR="00DE62DA" w:rsidRPr="00761F4D" w:rsidRDefault="00DE6717" w:rsidP="00DE62DA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85344" behindDoc="1" locked="0" layoutInCell="1" allowOverlap="1" wp14:anchorId="327A37EC" wp14:editId="15C02C0F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2DA" w:rsidRPr="00761F4D">
        <w:rPr>
          <w:rFonts w:ascii="Tahoma" w:eastAsia="Arial Unicode MS" w:hAnsi="Tahoma" w:cs="Tahoma"/>
        </w:rPr>
        <w:tab/>
      </w:r>
    </w:p>
    <w:p w14:paraId="22D5E454" w14:textId="77777777" w:rsidR="00DE62DA" w:rsidRPr="00761F4D" w:rsidRDefault="006733C3" w:rsidP="00DE62DA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866EE54" wp14:editId="6FD1CCCD">
                <wp:simplePos x="0" y="0"/>
                <wp:positionH relativeFrom="column">
                  <wp:posOffset>1859915</wp:posOffset>
                </wp:positionH>
                <wp:positionV relativeFrom="paragraph">
                  <wp:posOffset>121284</wp:posOffset>
                </wp:positionV>
                <wp:extent cx="942975" cy="638175"/>
                <wp:effectExtent l="19050" t="38100" r="47625" b="28575"/>
                <wp:wrapNone/>
                <wp:docPr id="145" name="Conector recto de flech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CBD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5" o:spid="_x0000_s1026" type="#_x0000_t32" style="position:absolute;margin-left:146.45pt;margin-top:9.55pt;width:74.25pt;height:50.25pt;flip:y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</w:p>
    <w:p w14:paraId="02A52BB5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158A7348" w14:textId="77777777" w:rsidR="00DE62DA" w:rsidRPr="00761F4D" w:rsidRDefault="006733C3" w:rsidP="00DE62DA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EAACED4" wp14:editId="59CD8CAE">
                <wp:simplePos x="0" y="0"/>
                <wp:positionH relativeFrom="column">
                  <wp:posOffset>631190</wp:posOffset>
                </wp:positionH>
                <wp:positionV relativeFrom="paragraph">
                  <wp:posOffset>144145</wp:posOffset>
                </wp:positionV>
                <wp:extent cx="1095375" cy="504825"/>
                <wp:effectExtent l="19050" t="19050" r="28575" b="28575"/>
                <wp:wrapNone/>
                <wp:docPr id="146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9C0D97" id="AutoShape 416" o:spid="_x0000_s1026" style="position:absolute;margin-left:49.7pt;margin-top:11.35pt;width:86.25pt;height:39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" filled="f" strokecolor="#0070c0" strokeweight="3pt"/>
            </w:pict>
          </mc:Fallback>
        </mc:AlternateContent>
      </w:r>
    </w:p>
    <w:p w14:paraId="7B75514B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5EBCADAB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075F6A0B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7273D134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602DB458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546C88EE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62CE010E" w14:textId="77777777" w:rsidR="00DE62DA" w:rsidRPr="00761F4D" w:rsidRDefault="00DE62DA" w:rsidP="00DE62DA">
      <w:pPr>
        <w:rPr>
          <w:rFonts w:ascii="Tahoma" w:eastAsia="Arial Unicode MS" w:hAnsi="Tahoma" w:cs="Tahoma"/>
        </w:rPr>
      </w:pPr>
    </w:p>
    <w:p w14:paraId="140B53D3" w14:textId="77777777" w:rsidR="00222065" w:rsidRDefault="00222065" w:rsidP="00DE62DA">
      <w:pPr>
        <w:rPr>
          <w:rFonts w:ascii="Tahoma" w:eastAsia="Arial Unicode MS" w:hAnsi="Tahoma" w:cs="Tahoma"/>
        </w:rPr>
      </w:pPr>
    </w:p>
    <w:p w14:paraId="119B820C" w14:textId="77777777" w:rsidR="00AE2FA1" w:rsidRDefault="00AE2FA1" w:rsidP="00DE62DA">
      <w:pPr>
        <w:rPr>
          <w:rFonts w:ascii="Tahoma" w:eastAsia="Arial Unicode MS" w:hAnsi="Tahoma" w:cs="Tahoma"/>
        </w:rPr>
      </w:pPr>
    </w:p>
    <w:p w14:paraId="15D8C946" w14:textId="77777777" w:rsidR="00AE2FA1" w:rsidRDefault="00AE2FA1" w:rsidP="00DE62DA">
      <w:pPr>
        <w:rPr>
          <w:rFonts w:ascii="Tahoma" w:eastAsia="Arial Unicode MS" w:hAnsi="Tahoma" w:cs="Tahoma"/>
        </w:rPr>
      </w:pPr>
    </w:p>
    <w:p w14:paraId="38AE3DC6" w14:textId="77777777" w:rsidR="00AE2FA1" w:rsidRPr="00761F4D" w:rsidRDefault="00AE2FA1" w:rsidP="00DE62DA">
      <w:pPr>
        <w:rPr>
          <w:rFonts w:ascii="Tahoma" w:eastAsia="Arial Unicode MS" w:hAnsi="Tahoma" w:cs="Tahoma"/>
        </w:rPr>
      </w:pPr>
    </w:p>
    <w:p w14:paraId="0F84A961" w14:textId="77777777" w:rsidR="000D348B" w:rsidRDefault="00761F4D" w:rsidP="00761F4D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D9ADE1B" wp14:editId="7947850D">
                <wp:simplePos x="0" y="0"/>
                <wp:positionH relativeFrom="column">
                  <wp:posOffset>1345565</wp:posOffset>
                </wp:positionH>
                <wp:positionV relativeFrom="paragraph">
                  <wp:posOffset>488950</wp:posOffset>
                </wp:positionV>
                <wp:extent cx="66675" cy="457200"/>
                <wp:effectExtent l="57150" t="19050" r="66675" b="38100"/>
                <wp:wrapNone/>
                <wp:docPr id="141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226F8" id="AutoShape 799" o:spid="_x0000_s1026" type="#_x0000_t32" style="position:absolute;margin-left:105.95pt;margin-top:38.5pt;width:5.25pt;height:3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" strokecolor="red" strokeweight="2.25pt">
                <v:stroke endarrow="block"/>
              </v:shape>
            </w:pict>
          </mc:Fallback>
        </mc:AlternateContent>
      </w:r>
      <w:r w:rsidR="002752DD" w:rsidRPr="00761F4D">
        <w:rPr>
          <w:rFonts w:ascii="Tahoma" w:eastAsia="Arial Unicode MS" w:hAnsi="Tahoma" w:cs="Tahoma"/>
        </w:rPr>
        <w:t>Ingresamos al asistente para exportar datos, en todo momento podemos corroborar en que paso del proceso de exportación estamos.</w:t>
      </w:r>
    </w:p>
    <w:p w14:paraId="6F62968C" w14:textId="77777777" w:rsidR="00761F4D" w:rsidRPr="00761F4D" w:rsidRDefault="00761F4D" w:rsidP="00761F4D">
      <w:pPr>
        <w:spacing w:line="360" w:lineRule="auto"/>
        <w:ind w:firstLine="708"/>
        <w:rPr>
          <w:rFonts w:ascii="Tahoma" w:eastAsia="Arial Unicode MS" w:hAnsi="Tahoma" w:cs="Tahoma"/>
        </w:rPr>
      </w:pPr>
    </w:p>
    <w:p w14:paraId="34366E6C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2736FEED" w14:textId="77777777" w:rsidR="000D348B" w:rsidRPr="00761F4D" w:rsidRDefault="00761F4D" w:rsidP="00DE62DA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7C83C5B" wp14:editId="67C059FB">
                <wp:simplePos x="0" y="0"/>
                <wp:positionH relativeFrom="column">
                  <wp:posOffset>812165</wp:posOffset>
                </wp:positionH>
                <wp:positionV relativeFrom="paragraph">
                  <wp:posOffset>29845</wp:posOffset>
                </wp:positionV>
                <wp:extent cx="1257300" cy="2419350"/>
                <wp:effectExtent l="19050" t="19050" r="19050" b="19050"/>
                <wp:wrapNone/>
                <wp:docPr id="140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419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641708" id="AutoShape 798" o:spid="_x0000_s1026" style="position:absolute;margin-left:63.95pt;margin-top:2.35pt;width:99pt;height:190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" filled="f" strokecolor="#0070c0" strokeweight="3pt"/>
            </w:pict>
          </mc:Fallback>
        </mc:AlternateContent>
      </w:r>
      <w:r w:rsidRPr="00761F4D">
        <w:rPr>
          <w:rFonts w:ascii="Tahoma" w:eastAsia="Arial Unicode MS" w:hAnsi="Tahoma" w:cs="Tahoma"/>
          <w:noProof/>
          <w:lang w:val="es-AR" w:eastAsia="es-AR"/>
        </w:rPr>
        <w:drawing>
          <wp:anchor distT="0" distB="0" distL="114300" distR="114300" simplePos="0" relativeHeight="251879936" behindDoc="1" locked="0" layoutInCell="1" allowOverlap="1" wp14:anchorId="5948D3BD" wp14:editId="59EFE688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949085" cy="3152775"/>
            <wp:effectExtent l="0" t="0" r="4445" b="0"/>
            <wp:wrapNone/>
            <wp:docPr id="139" name="Imagen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8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E8DD6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0BF40604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2B976E91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6B798378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2FB587C8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6226E0CA" w14:textId="77777777" w:rsidR="000D348B" w:rsidRPr="00761F4D" w:rsidRDefault="000D348B" w:rsidP="00DE62DA">
      <w:pPr>
        <w:rPr>
          <w:rFonts w:ascii="Tahoma" w:eastAsia="Arial Unicode MS" w:hAnsi="Tahoma" w:cs="Tahoma"/>
        </w:rPr>
      </w:pPr>
    </w:p>
    <w:p w14:paraId="088A9D1F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48BA6BC7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32C59001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6032409E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02E5C777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4421E072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62AC4271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057DCF68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468A80E7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4A7FF9A1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2A987BEB" w14:textId="77777777" w:rsidR="000D348B" w:rsidRPr="00761F4D" w:rsidRDefault="000D348B" w:rsidP="0060102C">
      <w:pPr>
        <w:jc w:val="center"/>
        <w:rPr>
          <w:rFonts w:ascii="Tahoma" w:eastAsia="Arial Unicode MS" w:hAnsi="Tahoma" w:cs="Tahoma"/>
          <w:b/>
        </w:rPr>
      </w:pPr>
    </w:p>
    <w:p w14:paraId="36D6A576" w14:textId="77777777" w:rsidR="000D348B" w:rsidRDefault="000D348B" w:rsidP="00A04019">
      <w:pPr>
        <w:rPr>
          <w:rFonts w:ascii="Tahoma" w:eastAsia="Arial Unicode MS" w:hAnsi="Tahoma" w:cs="Tahoma"/>
          <w:b/>
        </w:rPr>
      </w:pPr>
    </w:p>
    <w:p w14:paraId="63967775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1E71AA4F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099F5445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40709E0D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3B6C4166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4315B661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3302764A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0080C091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66681952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42A043CB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1955A25B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05424E36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5BBF163A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4CC49A24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2D5A4693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7B5233AA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1B94FECA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3DFF52F1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071DACF0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18802E4F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087D4C3E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49E29B33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1568C19B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6ED8151F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72AF40D7" w14:textId="77777777" w:rsidR="005B1A62" w:rsidRDefault="005B1A62" w:rsidP="00A04019">
      <w:pPr>
        <w:rPr>
          <w:rFonts w:ascii="Tahoma" w:eastAsia="Arial Unicode MS" w:hAnsi="Tahoma" w:cs="Tahoma"/>
          <w:b/>
        </w:rPr>
      </w:pPr>
    </w:p>
    <w:p w14:paraId="48577E9A" w14:textId="77777777" w:rsidR="00EC2CEC" w:rsidRDefault="00EC2CEC" w:rsidP="00A04019">
      <w:pPr>
        <w:rPr>
          <w:rFonts w:ascii="Tahoma" w:eastAsia="Arial Unicode MS" w:hAnsi="Tahoma" w:cs="Tahoma"/>
          <w:b/>
        </w:rPr>
      </w:pPr>
    </w:p>
    <w:p w14:paraId="5FA0B595" w14:textId="77777777" w:rsidR="00EC2CEC" w:rsidRDefault="00AE2FA1" w:rsidP="00A04019">
      <w:pPr>
        <w:rPr>
          <w:rFonts w:ascii="Tahoma" w:eastAsia="Arial Unicode MS" w:hAnsi="Tahoma" w:cs="Tahoma"/>
          <w:b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36BC652" wp14:editId="38A42C9A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295400" cy="1828800"/>
                <wp:effectExtent l="0" t="0" r="0" b="6350"/>
                <wp:wrapNone/>
                <wp:docPr id="1" name="Cuadro de texto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D47F8" w14:textId="77777777" w:rsidR="005C59DF" w:rsidRPr="00AE2FA1" w:rsidRDefault="00F97C53" w:rsidP="00AE2FA1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1C881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href="#_top" style="position:absolute;left:0;text-align:left;margin-left:50.8pt;margin-top:1.8pt;width:102pt;height:2in;z-index:251924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AE2FA1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2F497" w14:textId="77777777" w:rsidR="00222065" w:rsidRDefault="005B1A62" w:rsidP="005B1A62">
      <w:pPr>
        <w:pStyle w:val="Ttulo2"/>
        <w:jc w:val="center"/>
        <w:rPr>
          <w:rFonts w:eastAsia="Arial Unicode MS" w:cs="Tahoma"/>
          <w:color w:val="000000" w:themeColor="text1"/>
        </w:rPr>
      </w:pPr>
      <w:bookmarkStart w:id="2" w:name="_EXPORTAR_EN_FORMATO"/>
      <w:bookmarkEnd w:id="2"/>
      <w:r w:rsidRPr="005B1A62">
        <w:rPr>
          <w:rFonts w:eastAsia="Arial Unicode MS" w:cs="Tahoma"/>
          <w:color w:val="000000" w:themeColor="text1"/>
        </w:rPr>
        <w:lastRenderedPageBreak/>
        <w:t>EXPORTAR EN FORMATO SW DR. SOLA.</w:t>
      </w:r>
    </w:p>
    <w:p w14:paraId="764E0810" w14:textId="77777777" w:rsidR="008174CB" w:rsidRPr="00761F4D" w:rsidRDefault="008174CB" w:rsidP="008174CB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2A984B65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D4FF09B" wp14:editId="4ECE29EC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31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10FB31" id="AutoShape 414" o:spid="_x0000_s1026" style="position:absolute;margin-left:316.85pt;margin-top:13.5pt;width:45pt;height:12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84384" behindDoc="1" locked="0" layoutInCell="1" allowOverlap="1" wp14:anchorId="562B24BD" wp14:editId="502D56FA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125A7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6E5E47D7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1F6EA95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68922A1F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4A66D8DA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669A0B1E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EA97BA1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06F8A164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0B541AE6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498AB6B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5FF4F4BF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535E2B29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5EAAB3B0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55BC4113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32196373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308FBB0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5AAC384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BF89FA4" w14:textId="77777777" w:rsidR="008174CB" w:rsidRPr="00761F4D" w:rsidRDefault="008174CB" w:rsidP="008174C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2C111CDD" w14:textId="77777777" w:rsidR="008174CB" w:rsidRPr="00761F4D" w:rsidRDefault="008174CB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85408" behindDoc="1" locked="0" layoutInCell="1" allowOverlap="1" wp14:anchorId="766E995F" wp14:editId="0BFEC894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0C4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91D9A6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FBA00C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DBC4FC0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C4C257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046CA61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6CEDE42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931367D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00408D8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5D3F920" w14:textId="77777777" w:rsidR="008174CB" w:rsidRPr="00761F4D" w:rsidRDefault="008174CB" w:rsidP="008174CB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008EC03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152E915" w14:textId="77777777" w:rsidR="008174CB" w:rsidRPr="00761F4D" w:rsidRDefault="006733C3" w:rsidP="008174CB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48617B01" wp14:editId="5EB8B9C4">
                <wp:simplePos x="0" y="0"/>
                <wp:positionH relativeFrom="column">
                  <wp:posOffset>1859916</wp:posOffset>
                </wp:positionH>
                <wp:positionV relativeFrom="paragraph">
                  <wp:posOffset>146684</wp:posOffset>
                </wp:positionV>
                <wp:extent cx="914400" cy="447675"/>
                <wp:effectExtent l="19050" t="38100" r="38100" b="2857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FE49F" id="Conector recto de flecha 33" o:spid="_x0000_s1026" type="#_x0000_t32" style="position:absolute;margin-left:146.45pt;margin-top:11.55pt;width:1in;height:35.25pt;flip:y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86432" behindDoc="1" locked="0" layoutInCell="1" allowOverlap="1" wp14:anchorId="6FBB7D53" wp14:editId="06C3D34A">
            <wp:simplePos x="0" y="0"/>
            <wp:positionH relativeFrom="column">
              <wp:posOffset>2929255</wp:posOffset>
            </wp:positionH>
            <wp:positionV relativeFrom="paragraph">
              <wp:posOffset>12065</wp:posOffset>
            </wp:positionV>
            <wp:extent cx="2428875" cy="419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BB19" w14:textId="77777777" w:rsidR="008174CB" w:rsidRPr="00761F4D" w:rsidRDefault="006733C3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18D745C" wp14:editId="4AB5A2EC">
                <wp:simplePos x="0" y="0"/>
                <wp:positionH relativeFrom="column">
                  <wp:posOffset>640715</wp:posOffset>
                </wp:positionH>
                <wp:positionV relativeFrom="paragraph">
                  <wp:posOffset>153670</wp:posOffset>
                </wp:positionV>
                <wp:extent cx="1095375" cy="495300"/>
                <wp:effectExtent l="19050" t="19050" r="28575" b="19050"/>
                <wp:wrapNone/>
                <wp:docPr id="32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1D3A3" id="AutoShape 416" o:spid="_x0000_s1026" style="position:absolute;margin-left:50.45pt;margin-top:12.1pt;width:86.25pt;height:39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" filled="f" strokecolor="#0070c0" strokeweight="3pt"/>
            </w:pict>
          </mc:Fallback>
        </mc:AlternateContent>
      </w:r>
    </w:p>
    <w:p w14:paraId="4A4A7A3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63F3213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170CF2D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3FC8EE1B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1A6345D9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6D7B469C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2D50B207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0BCA8AFE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7442DA95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43C87BB1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7D3E0EFD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50D1EA02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00B305C" w14:textId="77777777" w:rsidR="008174CB" w:rsidRPr="008174CB" w:rsidRDefault="008174CB" w:rsidP="008174CB">
      <w:pPr>
        <w:rPr>
          <w:rFonts w:eastAsia="Arial Unicode MS"/>
        </w:rPr>
      </w:pPr>
    </w:p>
    <w:p w14:paraId="684B06E5" w14:textId="77777777" w:rsidR="00DE62DA" w:rsidRPr="00761F4D" w:rsidRDefault="00DE62DA" w:rsidP="00DE62DA">
      <w:pPr>
        <w:tabs>
          <w:tab w:val="left" w:pos="1335"/>
        </w:tabs>
        <w:rPr>
          <w:rFonts w:ascii="Tahoma" w:eastAsia="Arial Unicode MS" w:hAnsi="Tahoma" w:cs="Tahoma"/>
        </w:rPr>
      </w:pPr>
    </w:p>
    <w:p w14:paraId="2154785A" w14:textId="77777777" w:rsidR="0072693B" w:rsidRPr="00761F4D" w:rsidRDefault="00761F4D" w:rsidP="00DE62DA">
      <w:pPr>
        <w:tabs>
          <w:tab w:val="left" w:pos="133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34847" behindDoc="1" locked="0" layoutInCell="1" allowOverlap="1" wp14:anchorId="353805BC" wp14:editId="4140DA8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79950" cy="2981325"/>
                <wp:effectExtent l="0" t="0" r="6350" b="9525"/>
                <wp:wrapNone/>
                <wp:docPr id="147" name="Grupo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981325"/>
                          <a:chOff x="0" y="0"/>
                          <a:chExt cx="4679950" cy="2981325"/>
                        </a:xfrm>
                      </wpg:grpSpPr>
                      <pic:pic xmlns:pic="http://schemas.openxmlformats.org/drawingml/2006/picture">
                        <pic:nvPicPr>
                          <pic:cNvPr id="181" name="Imagen 18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AutoShape 417"/>
                        <wps:cNvSpPr>
                          <a:spLocks noChangeArrowheads="1"/>
                        </wps:cNvSpPr>
                        <wps:spPr bwMode="auto">
                          <a:xfrm>
                            <a:off x="142875" y="85725"/>
                            <a:ext cx="991870" cy="314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7E4EB" id="Grupo 147" o:spid="_x0000_s1026" style="position:absolute;margin-left:0;margin-top:.9pt;width:368.5pt;height:234.75pt;z-index:-251781633;mso-position-horizontal:left;mso-position-horizontal-relative:margin" coordsize="46799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1" o:spid="_x0000_s1027" type="#_x0000_t75" style="position:absolute;width:46799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">
                  <v:imagedata r:id="rId13" o:title=""/>
                  <v:path arrowok="t"/>
                </v:shape>
                <v:roundrect id="AutoShape 417" o:spid="_x0000_s1028" style="position:absolute;left:1428;top:857;width:9919;height:3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" filled="f" strokecolor="#0070c0" strokeweight="3pt"/>
                <w10:wrap anchorx="margin"/>
              </v:group>
            </w:pict>
          </mc:Fallback>
        </mc:AlternateContent>
      </w:r>
    </w:p>
    <w:p w14:paraId="4099E385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ABA4273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06942D84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7DA2DE77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C3D804D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0E6FFA98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78ED4CFE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42AF99D2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5ACD658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32A7CBA1" w14:textId="77777777" w:rsidR="0072693B" w:rsidRPr="00761F4D" w:rsidRDefault="00761F4D" w:rsidP="0072693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5071" behindDoc="0" locked="0" layoutInCell="1" allowOverlap="1" wp14:anchorId="700B8590" wp14:editId="050FEB70">
            <wp:simplePos x="0" y="0"/>
            <wp:positionH relativeFrom="column">
              <wp:posOffset>3648075</wp:posOffset>
            </wp:positionH>
            <wp:positionV relativeFrom="paragraph">
              <wp:posOffset>113665</wp:posOffset>
            </wp:positionV>
            <wp:extent cx="2879725" cy="1316990"/>
            <wp:effectExtent l="0" t="0" r="0" b="0"/>
            <wp:wrapNone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BBB46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108C59D4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735ED4FB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181D9F84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437D4805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3840C314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2788B93F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43377DB4" w14:textId="77777777" w:rsidR="0072693B" w:rsidRPr="00761F4D" w:rsidRDefault="00F40F41" w:rsidP="00761F4D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Elegimos formato de exportación </w:t>
      </w:r>
      <w:r w:rsidRPr="00AF2257">
        <w:rPr>
          <w:rFonts w:ascii="Tahoma" w:eastAsia="Arial Unicode MS" w:hAnsi="Tahoma" w:cs="Tahoma"/>
          <w:b/>
        </w:rPr>
        <w:t>SW Dr</w:t>
      </w:r>
      <w:r w:rsidR="00761F4D" w:rsidRPr="00AF2257">
        <w:rPr>
          <w:rFonts w:ascii="Tahoma" w:eastAsia="Arial Unicode MS" w:hAnsi="Tahoma" w:cs="Tahoma"/>
          <w:b/>
        </w:rPr>
        <w:t>.</w:t>
      </w:r>
      <w:r w:rsidRPr="00AF2257">
        <w:rPr>
          <w:rFonts w:ascii="Tahoma" w:eastAsia="Arial Unicode MS" w:hAnsi="Tahoma" w:cs="Tahoma"/>
          <w:b/>
        </w:rPr>
        <w:t xml:space="preserve"> Sola</w:t>
      </w:r>
    </w:p>
    <w:p w14:paraId="42DE37BC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20CFCDD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274D94C3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650B496" w14:textId="77777777" w:rsidR="0072693B" w:rsidRPr="00761F4D" w:rsidRDefault="0072693B" w:rsidP="002957B6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la Versión de SW que vamos a exportar</w:t>
      </w:r>
    </w:p>
    <w:p w14:paraId="412CBDBA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C775D3D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3A40D0BE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394CBEF" w14:textId="77777777" w:rsidR="0072693B" w:rsidRPr="00761F4D" w:rsidRDefault="005B1A62" w:rsidP="0072693B">
      <w:pPr>
        <w:tabs>
          <w:tab w:val="left" w:pos="555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88416" behindDoc="1" locked="0" layoutInCell="1" allowOverlap="1" wp14:anchorId="4EC7E08F" wp14:editId="64FEA29E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009895" cy="742950"/>
            <wp:effectExtent l="0" t="0" r="0" b="0"/>
            <wp:wrapNone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3B" w:rsidRPr="00761F4D">
        <w:rPr>
          <w:rFonts w:ascii="Tahoma" w:eastAsia="Arial Unicode MS" w:hAnsi="Tahoma" w:cs="Tahoma"/>
        </w:rPr>
        <w:tab/>
      </w:r>
    </w:p>
    <w:p w14:paraId="5E607187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34F042DA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004173E0" w14:textId="77777777" w:rsidR="0072693B" w:rsidRPr="00761F4D" w:rsidRDefault="0072693B" w:rsidP="0072693B">
      <w:pPr>
        <w:rPr>
          <w:rFonts w:ascii="Tahoma" w:eastAsia="Arial Unicode MS" w:hAnsi="Tahoma" w:cs="Tahoma"/>
        </w:rPr>
      </w:pPr>
    </w:p>
    <w:p w14:paraId="6A070135" w14:textId="77777777" w:rsidR="00DE62DA" w:rsidRPr="00761F4D" w:rsidRDefault="00DE62DA" w:rsidP="0072693B">
      <w:pPr>
        <w:rPr>
          <w:rFonts w:ascii="Tahoma" w:eastAsia="Arial Unicode MS" w:hAnsi="Tahoma" w:cs="Tahoma"/>
        </w:rPr>
      </w:pPr>
    </w:p>
    <w:p w14:paraId="29C64E3C" w14:textId="77777777" w:rsidR="001E47D9" w:rsidRPr="00761F4D" w:rsidRDefault="001E47D9" w:rsidP="0072693B">
      <w:pPr>
        <w:rPr>
          <w:rFonts w:ascii="Tahoma" w:eastAsia="Arial Unicode MS" w:hAnsi="Tahoma" w:cs="Tahoma"/>
        </w:rPr>
      </w:pPr>
    </w:p>
    <w:p w14:paraId="37B41EF3" w14:textId="77777777" w:rsidR="001E47D9" w:rsidRPr="00761F4D" w:rsidRDefault="002957B6" w:rsidP="0072693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89440" behindDoc="1" locked="0" layoutInCell="1" allowOverlap="1" wp14:anchorId="17B16AFB" wp14:editId="0C61E20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926898" cy="628650"/>
            <wp:effectExtent l="0" t="0" r="0" b="0"/>
            <wp:wrapNone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98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4313D" w14:textId="77777777" w:rsidR="001E47D9" w:rsidRPr="00761F4D" w:rsidRDefault="005B1A62" w:rsidP="0072693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228B48F" wp14:editId="0EA38428">
                <wp:simplePos x="0" y="0"/>
                <wp:positionH relativeFrom="column">
                  <wp:posOffset>4279265</wp:posOffset>
                </wp:positionH>
                <wp:positionV relativeFrom="paragraph">
                  <wp:posOffset>165735</wp:posOffset>
                </wp:positionV>
                <wp:extent cx="866775" cy="219075"/>
                <wp:effectExtent l="19050" t="19050" r="28575" b="28575"/>
                <wp:wrapNone/>
                <wp:docPr id="133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F75AF" id="AutoShape 423" o:spid="_x0000_s1026" style="position:absolute;margin-left:336.95pt;margin-top:13.05pt;width:68.25pt;height:17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" filled="f" strokecolor="#0070c0" strokeweight="3pt"/>
            </w:pict>
          </mc:Fallback>
        </mc:AlternateContent>
      </w:r>
    </w:p>
    <w:p w14:paraId="65B1A648" w14:textId="77777777" w:rsidR="001E47D9" w:rsidRPr="00761F4D" w:rsidRDefault="001E47D9" w:rsidP="0072693B">
      <w:pPr>
        <w:rPr>
          <w:rFonts w:ascii="Tahoma" w:eastAsia="Arial Unicode MS" w:hAnsi="Tahoma" w:cs="Tahoma"/>
        </w:rPr>
      </w:pPr>
    </w:p>
    <w:p w14:paraId="6B45100A" w14:textId="77777777" w:rsidR="001E47D9" w:rsidRPr="00761F4D" w:rsidRDefault="001E47D9" w:rsidP="0072693B">
      <w:pPr>
        <w:rPr>
          <w:rFonts w:ascii="Tahoma" w:eastAsia="Arial Unicode MS" w:hAnsi="Tahoma" w:cs="Tahoma"/>
        </w:rPr>
      </w:pPr>
    </w:p>
    <w:p w14:paraId="53854173" w14:textId="77777777" w:rsidR="001E47D9" w:rsidRDefault="001E47D9" w:rsidP="0072693B">
      <w:pPr>
        <w:rPr>
          <w:rFonts w:ascii="Tahoma" w:eastAsia="Arial Unicode MS" w:hAnsi="Tahoma" w:cs="Tahoma"/>
        </w:rPr>
      </w:pPr>
    </w:p>
    <w:p w14:paraId="3A2CAF52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5F4EAEC2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68933DBD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73B45FC3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69CAAF74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1FB9D979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37D8B2C0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0F4E47A5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491F3AE4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4E230E46" w14:textId="77777777" w:rsidR="008174CB" w:rsidRDefault="008174CB" w:rsidP="0072693B">
      <w:pPr>
        <w:rPr>
          <w:rFonts w:ascii="Tahoma" w:eastAsia="Arial Unicode MS" w:hAnsi="Tahoma" w:cs="Tahoma"/>
        </w:rPr>
      </w:pPr>
    </w:p>
    <w:p w14:paraId="31E77E47" w14:textId="77777777" w:rsidR="00AF2257" w:rsidRDefault="00AF2257" w:rsidP="0072693B">
      <w:pPr>
        <w:rPr>
          <w:rFonts w:ascii="Tahoma" w:eastAsia="Arial Unicode MS" w:hAnsi="Tahoma" w:cs="Tahoma"/>
        </w:rPr>
      </w:pPr>
    </w:p>
    <w:p w14:paraId="18E44462" w14:textId="77777777" w:rsidR="00AF2257" w:rsidRDefault="00AF2257" w:rsidP="0072693B">
      <w:pPr>
        <w:rPr>
          <w:rFonts w:ascii="Tahoma" w:eastAsia="Arial Unicode MS" w:hAnsi="Tahoma" w:cs="Tahoma"/>
        </w:rPr>
      </w:pPr>
    </w:p>
    <w:bookmarkStart w:id="3" w:name="_Exportar_todo_el"/>
    <w:bookmarkEnd w:id="3"/>
    <w:p w14:paraId="08202E3C" w14:textId="77777777" w:rsidR="000719EC" w:rsidRPr="00F033D7" w:rsidRDefault="00973C5A" w:rsidP="007D5976">
      <w:pPr>
        <w:pStyle w:val="Ttulo3"/>
        <w:rPr>
          <w:rFonts w:ascii="Tahoma" w:eastAsia="Arial Unicode MS" w:hAnsi="Tahoma" w:cs="Tahoma"/>
          <w:b/>
          <w:sz w:val="28"/>
          <w:szCs w:val="32"/>
        </w:rPr>
      </w:pPr>
      <w:r w:rsidRPr="00F033D7">
        <w:rPr>
          <w:rFonts w:ascii="Tahoma" w:eastAsia="Arial Unicode MS" w:hAnsi="Tahoma" w:cs="Tahoma"/>
          <w:b/>
          <w:noProof/>
          <w:color w:val="000000" w:themeColor="text1"/>
          <w:sz w:val="28"/>
          <w:szCs w:val="32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2119A78" wp14:editId="685FC050">
                <wp:simplePos x="0" y="0"/>
                <wp:positionH relativeFrom="margin">
                  <wp:posOffset>3311843</wp:posOffset>
                </wp:positionH>
                <wp:positionV relativeFrom="paragraph">
                  <wp:posOffset>-195263</wp:posOffset>
                </wp:positionV>
                <wp:extent cx="266702" cy="2219325"/>
                <wp:effectExtent l="14287" t="23813" r="14288" b="14287"/>
                <wp:wrapNone/>
                <wp:docPr id="358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702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1C86D0" id="AutoShape 425" o:spid="_x0000_s1026" style="position:absolute;margin-left:260.8pt;margin-top:-15.4pt;width:21pt;height:174.75pt;rotation:90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" filled="f" strokecolor="#0070c0" strokeweight="3pt">
                <w10:wrap anchorx="margin"/>
              </v:roundrect>
            </w:pict>
          </mc:Fallback>
        </mc:AlternateContent>
      </w:r>
      <w:r w:rsidR="005B1A62" w:rsidRPr="00F033D7">
        <w:rPr>
          <w:rFonts w:ascii="Tahoma" w:eastAsia="Arial Unicode MS" w:hAnsi="Tahoma" w:cs="Tahoma"/>
          <w:b/>
          <w:color w:val="000000" w:themeColor="text1"/>
          <w:sz w:val="28"/>
          <w:szCs w:val="32"/>
        </w:rPr>
        <w:t>E</w:t>
      </w:r>
      <w:r w:rsidR="000719EC" w:rsidRPr="00F033D7">
        <w:rPr>
          <w:rFonts w:ascii="Tahoma" w:eastAsia="Arial Unicode MS" w:hAnsi="Tahoma" w:cs="Tahoma"/>
          <w:b/>
          <w:color w:val="000000" w:themeColor="text1"/>
          <w:sz w:val="28"/>
          <w:szCs w:val="32"/>
        </w:rPr>
        <w:t>xportar todo el tambo desde el inicio</w:t>
      </w:r>
    </w:p>
    <w:p w14:paraId="559A63FA" w14:textId="77777777" w:rsidR="00B66C0B" w:rsidRPr="00761F4D" w:rsidRDefault="00B66C0B" w:rsidP="007D5976">
      <w:pPr>
        <w:ind w:left="360"/>
        <w:rPr>
          <w:rFonts w:ascii="Tahoma" w:eastAsia="Arial Unicode MS" w:hAnsi="Tahoma" w:cs="Tahoma"/>
          <w:b/>
          <w:u w:val="single"/>
        </w:rPr>
      </w:pPr>
    </w:p>
    <w:p w14:paraId="1EFA3FCB" w14:textId="77777777" w:rsidR="00F40F41" w:rsidRPr="00761F4D" w:rsidRDefault="00F40F41" w:rsidP="007D5976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Todo el Tambo desde el Inicio</w:t>
      </w:r>
    </w:p>
    <w:p w14:paraId="016E1DA6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7874270B" w14:textId="77777777" w:rsidR="007E607B" w:rsidRPr="00761F4D" w:rsidRDefault="003E49BE" w:rsidP="007D5976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b/>
          <w:noProof/>
          <w:lang w:val="es-AR" w:eastAsia="es-AR"/>
        </w:rPr>
        <w:drawing>
          <wp:anchor distT="0" distB="0" distL="114300" distR="114300" simplePos="0" relativeHeight="251390464" behindDoc="1" locked="0" layoutInCell="1" allowOverlap="1" wp14:anchorId="3C61AB48" wp14:editId="09F4CA6B">
            <wp:simplePos x="0" y="0"/>
            <wp:positionH relativeFrom="column">
              <wp:posOffset>2291715</wp:posOffset>
            </wp:positionH>
            <wp:positionV relativeFrom="paragraph">
              <wp:posOffset>6985</wp:posOffset>
            </wp:positionV>
            <wp:extent cx="3131820" cy="1517015"/>
            <wp:effectExtent l="0" t="0" r="0" b="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AC49D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0725848B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455A833D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3C69A496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3BDBD7C6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7BF19321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7DA64EC6" w14:textId="77777777" w:rsidR="00550E77" w:rsidRPr="00761F4D" w:rsidRDefault="00550E77" w:rsidP="007D5976">
      <w:pPr>
        <w:rPr>
          <w:rFonts w:ascii="Tahoma" w:eastAsia="Arial Unicode MS" w:hAnsi="Tahoma" w:cs="Tahoma"/>
        </w:rPr>
      </w:pPr>
    </w:p>
    <w:p w14:paraId="7028F072" w14:textId="77777777" w:rsidR="00550E77" w:rsidRPr="00761F4D" w:rsidRDefault="00550E77" w:rsidP="007D5976">
      <w:pPr>
        <w:rPr>
          <w:rFonts w:ascii="Tahoma" w:eastAsia="Arial Unicode MS" w:hAnsi="Tahoma" w:cs="Tahoma"/>
        </w:rPr>
      </w:pPr>
    </w:p>
    <w:p w14:paraId="6D9D429E" w14:textId="77777777" w:rsidR="007E607B" w:rsidRPr="00761F4D" w:rsidRDefault="002957B6" w:rsidP="007D5976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1488" behindDoc="1" locked="0" layoutInCell="1" allowOverlap="1" wp14:anchorId="0F061582" wp14:editId="7773DD43">
            <wp:simplePos x="0" y="0"/>
            <wp:positionH relativeFrom="column">
              <wp:posOffset>3135630</wp:posOffset>
            </wp:positionH>
            <wp:positionV relativeFrom="paragraph">
              <wp:posOffset>2540</wp:posOffset>
            </wp:positionV>
            <wp:extent cx="2143125" cy="257175"/>
            <wp:effectExtent l="0" t="0" r="0" b="0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19551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4E9A303F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0C39C957" w14:textId="77777777" w:rsidR="000719EC" w:rsidRPr="00761F4D" w:rsidRDefault="000719EC" w:rsidP="007D5976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o los establecimientos a exportar</w:t>
      </w:r>
    </w:p>
    <w:p w14:paraId="1FEDCA07" w14:textId="77777777" w:rsidR="000719EC" w:rsidRPr="00761F4D" w:rsidRDefault="000719EC" w:rsidP="007D5976">
      <w:pPr>
        <w:rPr>
          <w:rFonts w:ascii="Tahoma" w:eastAsia="Arial Unicode MS" w:hAnsi="Tahoma" w:cs="Tahoma"/>
        </w:rPr>
      </w:pPr>
    </w:p>
    <w:p w14:paraId="006C2399" w14:textId="77777777" w:rsidR="007E607B" w:rsidRPr="00761F4D" w:rsidRDefault="002957B6" w:rsidP="007D5976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2512" behindDoc="1" locked="0" layoutInCell="1" allowOverlap="1" wp14:anchorId="32FC46A8" wp14:editId="132F637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4147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61" y="21382"/>
                <wp:lineTo x="21461" y="0"/>
                <wp:lineTo x="0" y="0"/>
              </wp:wrapPolygon>
            </wp:wrapThrough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E48C6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065AA382" w14:textId="77777777" w:rsidR="007E607B" w:rsidRPr="00761F4D" w:rsidRDefault="002957B6" w:rsidP="007D5976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C087EB1" wp14:editId="0CF0FC55">
                <wp:simplePos x="0" y="0"/>
                <wp:positionH relativeFrom="column">
                  <wp:posOffset>4785995</wp:posOffset>
                </wp:positionH>
                <wp:positionV relativeFrom="paragraph">
                  <wp:posOffset>111125</wp:posOffset>
                </wp:positionV>
                <wp:extent cx="209550" cy="885825"/>
                <wp:effectExtent l="19050" t="19050" r="19050" b="28575"/>
                <wp:wrapNone/>
                <wp:docPr id="130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3DC7E" id="AutoShape 425" o:spid="_x0000_s1026" style="position:absolute;margin-left:376.85pt;margin-top:8.75pt;width:16.5pt;height:69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" filled="f" strokecolor="#0070c0" strokeweight="3pt"/>
            </w:pict>
          </mc:Fallback>
        </mc:AlternateContent>
      </w:r>
    </w:p>
    <w:p w14:paraId="5E3F6D6B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42558EBE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6751E5F0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4BEF1D00" w14:textId="77777777" w:rsidR="007E607B" w:rsidRPr="00761F4D" w:rsidRDefault="007E607B" w:rsidP="007D5976">
      <w:pPr>
        <w:tabs>
          <w:tab w:val="left" w:pos="439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2F3869A9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223A3803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2E8386BC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06D4A441" w14:textId="77777777" w:rsidR="00550E77" w:rsidRPr="00761F4D" w:rsidRDefault="00550E77" w:rsidP="007D5976">
      <w:pPr>
        <w:rPr>
          <w:rFonts w:ascii="Tahoma" w:eastAsia="Arial Unicode MS" w:hAnsi="Tahoma" w:cs="Tahoma"/>
        </w:rPr>
      </w:pPr>
    </w:p>
    <w:p w14:paraId="26AE0FCE" w14:textId="77777777" w:rsidR="00550E77" w:rsidRPr="00761F4D" w:rsidRDefault="00550E77" w:rsidP="007D5976">
      <w:pPr>
        <w:rPr>
          <w:rFonts w:ascii="Tahoma" w:eastAsia="Arial Unicode MS" w:hAnsi="Tahoma" w:cs="Tahoma"/>
        </w:rPr>
      </w:pPr>
    </w:p>
    <w:p w14:paraId="7EA12288" w14:textId="77777777" w:rsidR="00550E77" w:rsidRPr="00761F4D" w:rsidRDefault="00550E77" w:rsidP="007D5976">
      <w:pPr>
        <w:rPr>
          <w:rFonts w:ascii="Tahoma" w:eastAsia="Arial Unicode MS" w:hAnsi="Tahoma" w:cs="Tahoma"/>
        </w:rPr>
      </w:pPr>
    </w:p>
    <w:p w14:paraId="06B6AD4D" w14:textId="77777777" w:rsidR="007E607B" w:rsidRPr="00761F4D" w:rsidRDefault="000719EC" w:rsidP="007D5976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Elegimos </w:t>
      </w:r>
      <w:r w:rsidR="000C100C" w:rsidRPr="00761F4D">
        <w:rPr>
          <w:rFonts w:ascii="Tahoma" w:eastAsia="Arial Unicode MS" w:hAnsi="Tahoma" w:cs="Tahoma"/>
        </w:rPr>
        <w:t xml:space="preserve">la opción </w:t>
      </w:r>
      <w:r w:rsidR="000C100C" w:rsidRPr="00973C5A">
        <w:rPr>
          <w:rFonts w:ascii="Tahoma" w:eastAsia="Arial Unicode MS" w:hAnsi="Tahoma" w:cs="Tahoma"/>
        </w:rPr>
        <w:t>Guardar en mi PC</w:t>
      </w:r>
    </w:p>
    <w:p w14:paraId="29231A0C" w14:textId="77777777" w:rsidR="007E607B" w:rsidRPr="00761F4D" w:rsidRDefault="002957B6" w:rsidP="007D5976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40D0CEB" wp14:editId="53B54426">
                <wp:simplePos x="0" y="0"/>
                <wp:positionH relativeFrom="column">
                  <wp:posOffset>1993264</wp:posOffset>
                </wp:positionH>
                <wp:positionV relativeFrom="paragraph">
                  <wp:posOffset>38735</wp:posOffset>
                </wp:positionV>
                <wp:extent cx="571500" cy="857250"/>
                <wp:effectExtent l="19050" t="19050" r="57150" b="38100"/>
                <wp:wrapNone/>
                <wp:docPr id="129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857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6ABB" id="AutoShape 428" o:spid="_x0000_s1026" type="#_x0000_t32" style="position:absolute;margin-left:156.95pt;margin-top:3.05pt;width:45pt;height:67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" strokecolor="red" strokeweight="2.25pt">
                <v:stroke endarrow="block"/>
              </v:shape>
            </w:pict>
          </mc:Fallback>
        </mc:AlternateContent>
      </w:r>
    </w:p>
    <w:p w14:paraId="42AB053E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35F4EEEB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107E8D95" w14:textId="77777777" w:rsidR="007E607B" w:rsidRPr="00761F4D" w:rsidRDefault="002957B6" w:rsidP="007D5976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3536" behindDoc="1" locked="0" layoutInCell="1" allowOverlap="1" wp14:anchorId="6C044928" wp14:editId="7B777E3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76650" cy="1247775"/>
            <wp:effectExtent l="0" t="0" r="0" b="9525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A494B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3FAABCFB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1420B0E5" w14:textId="77777777" w:rsidR="00F40F41" w:rsidRPr="00761F4D" w:rsidRDefault="00F40F41" w:rsidP="007D5976">
      <w:pPr>
        <w:rPr>
          <w:rFonts w:ascii="Tahoma" w:eastAsia="Arial Unicode MS" w:hAnsi="Tahoma" w:cs="Tahoma"/>
        </w:rPr>
      </w:pPr>
    </w:p>
    <w:p w14:paraId="452EEE26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3473010C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3AFBE9A6" w14:textId="77777777" w:rsidR="002957B6" w:rsidRDefault="002957B6" w:rsidP="007D5976">
      <w:pPr>
        <w:rPr>
          <w:rFonts w:ascii="Tahoma" w:eastAsia="Arial Unicode MS" w:hAnsi="Tahoma" w:cs="Tahoma"/>
        </w:rPr>
      </w:pPr>
    </w:p>
    <w:p w14:paraId="6D3F594C" w14:textId="77777777" w:rsidR="002957B6" w:rsidRDefault="002957B6" w:rsidP="007D5976">
      <w:pPr>
        <w:rPr>
          <w:rFonts w:ascii="Tahoma" w:eastAsia="Arial Unicode MS" w:hAnsi="Tahoma" w:cs="Tahoma"/>
        </w:rPr>
      </w:pPr>
    </w:p>
    <w:p w14:paraId="3251AA34" w14:textId="77777777" w:rsidR="00AF2257" w:rsidRDefault="00AF2257" w:rsidP="007D5976">
      <w:pPr>
        <w:rPr>
          <w:rFonts w:ascii="Tahoma" w:eastAsia="Arial Unicode MS" w:hAnsi="Tahoma" w:cs="Tahoma"/>
        </w:rPr>
      </w:pPr>
    </w:p>
    <w:p w14:paraId="01FB4E75" w14:textId="77777777" w:rsidR="00AF2257" w:rsidRDefault="00AF2257" w:rsidP="007D5976">
      <w:pPr>
        <w:rPr>
          <w:rFonts w:ascii="Tahoma" w:eastAsia="Arial Unicode MS" w:hAnsi="Tahoma" w:cs="Tahoma"/>
        </w:rPr>
      </w:pPr>
    </w:p>
    <w:p w14:paraId="20FD8F82" w14:textId="77777777" w:rsidR="00AF2257" w:rsidRDefault="00AF2257" w:rsidP="007D5976">
      <w:pPr>
        <w:rPr>
          <w:rFonts w:ascii="Tahoma" w:eastAsia="Arial Unicode MS" w:hAnsi="Tahoma" w:cs="Tahoma"/>
        </w:rPr>
      </w:pPr>
    </w:p>
    <w:p w14:paraId="3A774020" w14:textId="77777777" w:rsidR="007D5976" w:rsidRDefault="007D5976" w:rsidP="007D5976">
      <w:pPr>
        <w:rPr>
          <w:rFonts w:ascii="Tahoma" w:eastAsia="Arial Unicode MS" w:hAnsi="Tahoma" w:cs="Tahoma"/>
        </w:rPr>
      </w:pPr>
    </w:p>
    <w:p w14:paraId="0BE3EA90" w14:textId="77777777" w:rsidR="007D5976" w:rsidRDefault="007D5976" w:rsidP="007D5976">
      <w:pPr>
        <w:rPr>
          <w:rFonts w:ascii="Tahoma" w:eastAsia="Arial Unicode MS" w:hAnsi="Tahoma" w:cs="Tahoma"/>
        </w:rPr>
      </w:pPr>
    </w:p>
    <w:p w14:paraId="41AA4F1C" w14:textId="77777777" w:rsidR="007D5976" w:rsidRDefault="007D5976" w:rsidP="007D5976">
      <w:pPr>
        <w:rPr>
          <w:rFonts w:ascii="Tahoma" w:eastAsia="Arial Unicode MS" w:hAnsi="Tahoma" w:cs="Tahoma"/>
        </w:rPr>
      </w:pPr>
    </w:p>
    <w:p w14:paraId="3DA9B2DF" w14:textId="77777777" w:rsidR="00AF2257" w:rsidRDefault="00AF2257" w:rsidP="007D5976">
      <w:pPr>
        <w:rPr>
          <w:rFonts w:ascii="Tahoma" w:eastAsia="Arial Unicode MS" w:hAnsi="Tahoma" w:cs="Tahoma"/>
        </w:rPr>
      </w:pPr>
    </w:p>
    <w:p w14:paraId="323FFCB7" w14:textId="77777777" w:rsidR="00AF2257" w:rsidRDefault="00AF2257" w:rsidP="007D5976">
      <w:pPr>
        <w:rPr>
          <w:rFonts w:ascii="Tahoma" w:eastAsia="Arial Unicode MS" w:hAnsi="Tahoma" w:cs="Tahoma"/>
        </w:rPr>
      </w:pPr>
    </w:p>
    <w:p w14:paraId="5BCEBAF1" w14:textId="77777777" w:rsidR="000C100C" w:rsidRPr="00761F4D" w:rsidRDefault="000C100C" w:rsidP="007D5976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Elegimos el destino de la exportación</w:t>
      </w:r>
    </w:p>
    <w:p w14:paraId="24E68DD0" w14:textId="77777777" w:rsidR="007E607B" w:rsidRPr="00761F4D" w:rsidRDefault="003E49BE" w:rsidP="007D5976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230DE9D" wp14:editId="17D90B86">
                <wp:simplePos x="0" y="0"/>
                <wp:positionH relativeFrom="column">
                  <wp:posOffset>1650366</wp:posOffset>
                </wp:positionH>
                <wp:positionV relativeFrom="paragraph">
                  <wp:posOffset>50165</wp:posOffset>
                </wp:positionV>
                <wp:extent cx="1581150" cy="1057275"/>
                <wp:effectExtent l="19050" t="19050" r="57150" b="47625"/>
                <wp:wrapNone/>
                <wp:docPr id="831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1057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94E6" id="AutoShape 429" o:spid="_x0000_s1026" type="#_x0000_t32" style="position:absolute;margin-left:129.95pt;margin-top:3.95pt;width:124.5pt;height:83.2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" strokecolor="red" strokeweight="2.25pt">
                <v:stroke endarrow="block"/>
              </v:shape>
            </w:pict>
          </mc:Fallback>
        </mc:AlternateContent>
      </w:r>
    </w:p>
    <w:p w14:paraId="3BDB2B5F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621BA7F0" w14:textId="77777777" w:rsidR="00F40F41" w:rsidRPr="00761F4D" w:rsidRDefault="003E49BE" w:rsidP="007D5976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4560" behindDoc="1" locked="0" layoutInCell="1" allowOverlap="1" wp14:anchorId="7C9BC906" wp14:editId="7F7BF7F7">
            <wp:simplePos x="0" y="0"/>
            <wp:positionH relativeFrom="column">
              <wp:posOffset>3093720</wp:posOffset>
            </wp:positionH>
            <wp:positionV relativeFrom="paragraph">
              <wp:posOffset>107950</wp:posOffset>
            </wp:positionV>
            <wp:extent cx="2512695" cy="2623185"/>
            <wp:effectExtent l="0" t="0" r="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68684" w14:textId="77777777" w:rsidR="00F40F41" w:rsidRPr="00761F4D" w:rsidRDefault="00F40F41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4763581C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49380210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04B3FC21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07DC2913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24208264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0E36EA8E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6BD11436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4F015886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01ADDEBB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06465B71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542EB7AC" w14:textId="77777777" w:rsidR="00550E77" w:rsidRPr="00761F4D" w:rsidRDefault="00550E77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1F49261B" w14:textId="77777777" w:rsidR="00F40F41" w:rsidRPr="00761F4D" w:rsidRDefault="00F40F41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5447A230" w14:textId="77777777" w:rsidR="00F40F41" w:rsidRPr="00761F4D" w:rsidRDefault="00F40F41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5B25F71C" w14:textId="77777777" w:rsidR="00F40F41" w:rsidRPr="00761F4D" w:rsidRDefault="00F40F41" w:rsidP="007D5976">
      <w:pPr>
        <w:tabs>
          <w:tab w:val="left" w:pos="2340"/>
        </w:tabs>
        <w:rPr>
          <w:rFonts w:ascii="Tahoma" w:eastAsia="Arial Unicode MS" w:hAnsi="Tahoma" w:cs="Tahoma"/>
        </w:rPr>
      </w:pPr>
    </w:p>
    <w:p w14:paraId="5A85C7AF" w14:textId="77777777" w:rsidR="007E607B" w:rsidRPr="00761F4D" w:rsidRDefault="007E607B" w:rsidP="007D5976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594A6E99" w14:textId="77777777" w:rsidR="007E607B" w:rsidRPr="00761F4D" w:rsidRDefault="007E607B" w:rsidP="007D5976">
      <w:pPr>
        <w:rPr>
          <w:rFonts w:ascii="Tahoma" w:eastAsia="Arial Unicode MS" w:hAnsi="Tahoma" w:cs="Tahoma"/>
        </w:rPr>
      </w:pPr>
    </w:p>
    <w:p w14:paraId="1781BE40" w14:textId="77777777" w:rsidR="007E607B" w:rsidRPr="00761F4D" w:rsidRDefault="002957B6" w:rsidP="007D5976">
      <w:pPr>
        <w:tabs>
          <w:tab w:val="left" w:pos="0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222065" w:rsidRPr="00761F4D">
        <w:rPr>
          <w:rFonts w:ascii="Tahoma" w:eastAsia="Arial Unicode MS" w:hAnsi="Tahoma" w:cs="Tahoma"/>
        </w:rPr>
        <w:t xml:space="preserve">También tenemos la opción de elegir </w:t>
      </w:r>
      <w:r w:rsidR="00222065" w:rsidRPr="00973C5A">
        <w:rPr>
          <w:rFonts w:ascii="Tahoma" w:eastAsia="Arial Unicode MS" w:hAnsi="Tahoma" w:cs="Tahoma"/>
        </w:rPr>
        <w:t>Subir a la Web</w:t>
      </w:r>
    </w:p>
    <w:p w14:paraId="676C487B" w14:textId="77777777" w:rsidR="007E607B" w:rsidRPr="00761F4D" w:rsidRDefault="003E49BE" w:rsidP="007D5976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1E4CA9F" wp14:editId="513E1465">
                <wp:simplePos x="0" y="0"/>
                <wp:positionH relativeFrom="column">
                  <wp:posOffset>1202690</wp:posOffset>
                </wp:positionH>
                <wp:positionV relativeFrom="paragraph">
                  <wp:posOffset>35560</wp:posOffset>
                </wp:positionV>
                <wp:extent cx="1885950" cy="704850"/>
                <wp:effectExtent l="38100" t="19050" r="19050" b="57150"/>
                <wp:wrapNone/>
                <wp:docPr id="829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5950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89F01" id="AutoShape 431" o:spid="_x0000_s1026" type="#_x0000_t32" style="position:absolute;margin-left:94.7pt;margin-top:2.8pt;width:148.5pt;height:55.5pt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" strokecolor="red" strokeweight="2.25pt">
                <v:stroke endarrow="block"/>
              </v:shape>
            </w:pict>
          </mc:Fallback>
        </mc:AlternateContent>
      </w:r>
    </w:p>
    <w:p w14:paraId="40258F78" w14:textId="77777777" w:rsidR="007E607B" w:rsidRPr="00761F4D" w:rsidRDefault="007E607B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7BFDC0F0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50DFA8EE" w14:textId="77777777" w:rsidR="00222065" w:rsidRPr="00761F4D" w:rsidRDefault="002957B6" w:rsidP="007D5976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3776" behindDoc="1" locked="0" layoutInCell="1" allowOverlap="1" wp14:anchorId="55A15057" wp14:editId="2893F7CB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667125" cy="1285875"/>
            <wp:effectExtent l="0" t="0" r="9525" b="9525"/>
            <wp:wrapNone/>
            <wp:docPr id="827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0821C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246C493C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69424D33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2F988587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09476A62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13C8D904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1B3A36C3" w14:textId="77777777" w:rsidR="00222065" w:rsidRPr="00761F4D" w:rsidRDefault="00222065" w:rsidP="007D5976">
      <w:pPr>
        <w:tabs>
          <w:tab w:val="left" w:pos="3825"/>
        </w:tabs>
        <w:rPr>
          <w:rFonts w:ascii="Tahoma" w:eastAsia="Arial Unicode MS" w:hAnsi="Tahoma" w:cs="Tahoma"/>
        </w:rPr>
      </w:pPr>
    </w:p>
    <w:p w14:paraId="2353952F" w14:textId="77777777" w:rsidR="00222065" w:rsidRPr="00761F4D" w:rsidRDefault="002957B6" w:rsidP="007D5976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5584" behindDoc="1" locked="0" layoutInCell="1" allowOverlap="1" wp14:anchorId="4F95E696" wp14:editId="44BBD90A">
            <wp:simplePos x="0" y="0"/>
            <wp:positionH relativeFrom="column">
              <wp:posOffset>2653030</wp:posOffset>
            </wp:positionH>
            <wp:positionV relativeFrom="paragraph">
              <wp:posOffset>12700</wp:posOffset>
            </wp:positionV>
            <wp:extent cx="3362960" cy="527685"/>
            <wp:effectExtent l="0" t="0" r="0" b="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EE458" w14:textId="77777777" w:rsidR="007D5976" w:rsidRDefault="002957B6" w:rsidP="007E607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5823896" wp14:editId="1FC1B82C">
                <wp:simplePos x="0" y="0"/>
                <wp:positionH relativeFrom="column">
                  <wp:posOffset>4328795</wp:posOffset>
                </wp:positionH>
                <wp:positionV relativeFrom="paragraph">
                  <wp:posOffset>96520</wp:posOffset>
                </wp:positionV>
                <wp:extent cx="819150" cy="209550"/>
                <wp:effectExtent l="19050" t="19050" r="19050" b="19050"/>
                <wp:wrapNone/>
                <wp:docPr id="826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C000F1" id="AutoShape 433" o:spid="_x0000_s1026" style="position:absolute;margin-left:340.85pt;margin-top:7.6pt;width:64.5pt;height:16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" filled="f" strokecolor="#0070c0" strokeweight="2.25pt"/>
            </w:pict>
          </mc:Fallback>
        </mc:AlternateContent>
      </w:r>
    </w:p>
    <w:p w14:paraId="7CDAED9D" w14:textId="77777777" w:rsidR="007D5976" w:rsidRDefault="007D5976" w:rsidP="007E607B">
      <w:pPr>
        <w:tabs>
          <w:tab w:val="left" w:pos="3825"/>
        </w:tabs>
        <w:rPr>
          <w:rFonts w:ascii="Tahoma" w:eastAsia="Arial Unicode MS" w:hAnsi="Tahoma" w:cs="Tahoma"/>
        </w:rPr>
      </w:pPr>
    </w:p>
    <w:p w14:paraId="75DAA495" w14:textId="77777777" w:rsidR="007D5976" w:rsidRDefault="007D5976" w:rsidP="007D5976">
      <w:pPr>
        <w:tabs>
          <w:tab w:val="left" w:pos="851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  <w:t>Presionamos Procesar</w:t>
      </w:r>
    </w:p>
    <w:p w14:paraId="5FE8CE68" w14:textId="77777777" w:rsidR="007D5976" w:rsidRPr="00761F4D" w:rsidRDefault="007D5976" w:rsidP="007E607B">
      <w:pPr>
        <w:tabs>
          <w:tab w:val="left" w:pos="3825"/>
        </w:tabs>
        <w:rPr>
          <w:rFonts w:ascii="Tahoma" w:eastAsia="Arial Unicode MS" w:hAnsi="Tahoma" w:cs="Tahoma"/>
        </w:rPr>
      </w:pPr>
    </w:p>
    <w:p w14:paraId="01434360" w14:textId="77777777" w:rsidR="007E607B" w:rsidRPr="00761F4D" w:rsidRDefault="007D5976" w:rsidP="007E607B">
      <w:pPr>
        <w:tabs>
          <w:tab w:val="left" w:pos="382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 wp14:anchorId="65C33631" wp14:editId="0D02D73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877310" cy="2339975"/>
                <wp:effectExtent l="0" t="0" r="8890" b="3175"/>
                <wp:wrapNone/>
                <wp:docPr id="430" name="Grupo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310" cy="2339975"/>
                          <a:chOff x="0" y="0"/>
                          <a:chExt cx="3877310" cy="2339975"/>
                        </a:xfrm>
                      </wpg:grpSpPr>
                      <pic:pic xmlns:pic="http://schemas.openxmlformats.org/drawingml/2006/picture">
                        <pic:nvPicPr>
                          <pic:cNvPr id="824" name="Imagen 19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1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3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2333625" y="2076450"/>
                            <a:ext cx="752475" cy="238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9CED2" id="Grupo 430" o:spid="_x0000_s1026" style="position:absolute;margin-left:0;margin-top:.6pt;width:305.3pt;height:184.25pt;z-index:251556352;mso-position-horizontal:center;mso-position-horizontal-relative:margin" coordsize="38773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">
                <v:shape id="Imagen 192" o:spid="_x0000_s1027" type="#_x0000_t75" style="position:absolute;width:38773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">
                  <v:imagedata r:id="rId25" o:title=""/>
                  <v:path arrowok="t"/>
                </v:shape>
                <v:roundrect id="AutoShape 435" o:spid="_x0000_s1028" style="position:absolute;left:23336;top:20764;width:7525;height:2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0C7C7A51" w14:textId="77777777" w:rsidR="00707FD1" w:rsidRPr="00761F4D" w:rsidRDefault="007E607B" w:rsidP="007E607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1E6D30FF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5DFD751F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5F831D95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4412D444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21660734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622F08D7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41730DBA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75E26871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09CDA905" w14:textId="77777777" w:rsidR="00707FD1" w:rsidRPr="00761F4D" w:rsidRDefault="00707FD1" w:rsidP="00707FD1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1D9E2EF" w14:textId="77777777" w:rsidR="00180090" w:rsidRPr="00761F4D" w:rsidRDefault="00180090" w:rsidP="00707FD1">
      <w:pPr>
        <w:rPr>
          <w:rFonts w:ascii="Tahoma" w:eastAsia="Arial Unicode MS" w:hAnsi="Tahoma" w:cs="Tahoma"/>
        </w:rPr>
      </w:pPr>
    </w:p>
    <w:p w14:paraId="0EE3B48F" w14:textId="77777777" w:rsidR="000A7F35" w:rsidRDefault="000A7F35" w:rsidP="000A7F35">
      <w:pPr>
        <w:ind w:firstLine="708"/>
        <w:rPr>
          <w:rFonts w:ascii="Tahoma" w:eastAsia="Arial Unicode MS" w:hAnsi="Tahoma" w:cs="Tahoma"/>
        </w:rPr>
      </w:pPr>
    </w:p>
    <w:p w14:paraId="50927B3C" w14:textId="77777777" w:rsidR="00707FD1" w:rsidRPr="00761F4D" w:rsidRDefault="00180090" w:rsidP="000A7F35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Si lo Guardamos en mi PC</w:t>
      </w:r>
    </w:p>
    <w:p w14:paraId="1E8E89DC" w14:textId="77777777" w:rsidR="00180090" w:rsidRPr="00761F4D" w:rsidRDefault="00180090" w:rsidP="00707FD1">
      <w:pPr>
        <w:rPr>
          <w:rFonts w:ascii="Tahoma" w:eastAsia="Arial Unicode MS" w:hAnsi="Tahoma" w:cs="Tahoma"/>
        </w:rPr>
      </w:pPr>
    </w:p>
    <w:p w14:paraId="5D4B8753" w14:textId="77777777" w:rsidR="00707FD1" w:rsidRPr="00761F4D" w:rsidRDefault="007D5976" w:rsidP="00707FD1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7632" behindDoc="1" locked="0" layoutInCell="1" allowOverlap="1" wp14:anchorId="4106EB30" wp14:editId="41796F99">
            <wp:simplePos x="0" y="0"/>
            <wp:positionH relativeFrom="margin">
              <wp:posOffset>1190625</wp:posOffset>
            </wp:positionH>
            <wp:positionV relativeFrom="paragraph">
              <wp:posOffset>10795</wp:posOffset>
            </wp:positionV>
            <wp:extent cx="3829685" cy="1876425"/>
            <wp:effectExtent l="0" t="0" r="0" b="9525"/>
            <wp:wrapNone/>
            <wp:docPr id="821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36327" w14:textId="77777777" w:rsidR="00707FD1" w:rsidRPr="00761F4D" w:rsidRDefault="007D5976" w:rsidP="00707FD1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ABB0E48" wp14:editId="251FC7DC">
                <wp:simplePos x="0" y="0"/>
                <wp:positionH relativeFrom="column">
                  <wp:posOffset>1231265</wp:posOffset>
                </wp:positionH>
                <wp:positionV relativeFrom="paragraph">
                  <wp:posOffset>180975</wp:posOffset>
                </wp:positionV>
                <wp:extent cx="3629025" cy="238125"/>
                <wp:effectExtent l="19050" t="19050" r="28575" b="28575"/>
                <wp:wrapNone/>
                <wp:docPr id="820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D3C5D" id="AutoShape 436" o:spid="_x0000_s1026" style="position:absolute;margin-left:96.95pt;margin-top:14.25pt;width:285.75pt;height:18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" filled="f" strokecolor="#0070c0" strokeweight="3pt"/>
            </w:pict>
          </mc:Fallback>
        </mc:AlternateContent>
      </w:r>
    </w:p>
    <w:p w14:paraId="724FAD80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75BFFBA3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61258B08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7853A49E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3BDF451F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7F6B9CAF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5E66F164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2E476112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0363BDEB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247993B3" w14:textId="77777777" w:rsidR="00707FD1" w:rsidRPr="00761F4D" w:rsidRDefault="00707FD1" w:rsidP="00707FD1">
      <w:pPr>
        <w:rPr>
          <w:rFonts w:ascii="Tahoma" w:eastAsia="Arial Unicode MS" w:hAnsi="Tahoma" w:cs="Tahoma"/>
        </w:rPr>
      </w:pPr>
    </w:p>
    <w:p w14:paraId="6723FDC3" w14:textId="77777777" w:rsidR="003C76B9" w:rsidRPr="00761F4D" w:rsidRDefault="003C76B9" w:rsidP="00707FD1">
      <w:pPr>
        <w:jc w:val="center"/>
        <w:rPr>
          <w:rFonts w:ascii="Tahoma" w:eastAsia="Arial Unicode MS" w:hAnsi="Tahoma" w:cs="Tahoma"/>
        </w:rPr>
      </w:pPr>
    </w:p>
    <w:p w14:paraId="6ACB0378" w14:textId="77777777" w:rsidR="003C76B9" w:rsidRPr="00761F4D" w:rsidRDefault="007D5976" w:rsidP="003C76B9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398656" behindDoc="1" locked="0" layoutInCell="1" allowOverlap="1" wp14:anchorId="4F430562" wp14:editId="59325ED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90925" cy="1428750"/>
            <wp:effectExtent l="0" t="0" r="9525" b="0"/>
            <wp:wrapNone/>
            <wp:docPr id="819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10670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0470A346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70346AD3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25F31BE9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7A828BD6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7D3B9AE8" w14:textId="77777777" w:rsidR="003C76B9" w:rsidRPr="00761F4D" w:rsidRDefault="007D5976" w:rsidP="003C76B9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C6E0B17" wp14:editId="24AC6426">
                <wp:simplePos x="0" y="0"/>
                <wp:positionH relativeFrom="column">
                  <wp:posOffset>4003675</wp:posOffset>
                </wp:positionH>
                <wp:positionV relativeFrom="paragraph">
                  <wp:posOffset>19685</wp:posOffset>
                </wp:positionV>
                <wp:extent cx="752475" cy="228600"/>
                <wp:effectExtent l="19050" t="19050" r="28575" b="19050"/>
                <wp:wrapNone/>
                <wp:docPr id="818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99F91" id="AutoShape 441" o:spid="_x0000_s1026" style="position:absolute;margin-left:315.25pt;margin-top:1.55pt;width:59.25pt;height:18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" filled="f" strokecolor="#0070c0" strokeweight="3pt"/>
            </w:pict>
          </mc:Fallback>
        </mc:AlternateContent>
      </w:r>
    </w:p>
    <w:p w14:paraId="72B2B462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4CBF086A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57B2AB3D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7C60301A" w14:textId="77777777" w:rsidR="003C76B9" w:rsidRPr="00761F4D" w:rsidRDefault="00180090" w:rsidP="000A7F35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Exportamos a la Web</w:t>
      </w:r>
    </w:p>
    <w:p w14:paraId="112259B2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6DD7CC11" w14:textId="77777777" w:rsidR="00180090" w:rsidRPr="00761F4D" w:rsidRDefault="003E49BE" w:rsidP="003C76B9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5824" behindDoc="1" locked="0" layoutInCell="1" allowOverlap="1" wp14:anchorId="048AC3C6" wp14:editId="5A853EB9">
            <wp:simplePos x="0" y="0"/>
            <wp:positionH relativeFrom="column">
              <wp:posOffset>1670685</wp:posOffset>
            </wp:positionH>
            <wp:positionV relativeFrom="paragraph">
              <wp:posOffset>93345</wp:posOffset>
            </wp:positionV>
            <wp:extent cx="4191000" cy="1676400"/>
            <wp:effectExtent l="0" t="0" r="0" b="0"/>
            <wp:wrapNone/>
            <wp:docPr id="816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C902E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7EF3ECAE" w14:textId="77777777" w:rsidR="00180090" w:rsidRPr="00761F4D" w:rsidRDefault="003E49BE" w:rsidP="003C76B9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4C41719" wp14:editId="31B6F665">
                <wp:simplePos x="0" y="0"/>
                <wp:positionH relativeFrom="column">
                  <wp:posOffset>1670685</wp:posOffset>
                </wp:positionH>
                <wp:positionV relativeFrom="paragraph">
                  <wp:posOffset>128905</wp:posOffset>
                </wp:positionV>
                <wp:extent cx="4010660" cy="238125"/>
                <wp:effectExtent l="19050" t="19050" r="27940" b="28575"/>
                <wp:wrapNone/>
                <wp:docPr id="815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66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B8375" id="AutoShape 438" o:spid="_x0000_s1026" style="position:absolute;margin-left:131.55pt;margin-top:10.15pt;width:315.8pt;height:18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" filled="f" strokecolor="#0070c0" strokeweight="3pt"/>
            </w:pict>
          </mc:Fallback>
        </mc:AlternateContent>
      </w:r>
    </w:p>
    <w:p w14:paraId="6ECBC359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1A121C27" w14:textId="77777777" w:rsidR="00180090" w:rsidRPr="00761F4D" w:rsidRDefault="003E49BE" w:rsidP="003C76B9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3175223" wp14:editId="40B6F390">
                <wp:simplePos x="0" y="0"/>
                <wp:positionH relativeFrom="column">
                  <wp:posOffset>3688715</wp:posOffset>
                </wp:positionH>
                <wp:positionV relativeFrom="paragraph">
                  <wp:posOffset>109219</wp:posOffset>
                </wp:positionV>
                <wp:extent cx="1133475" cy="1114425"/>
                <wp:effectExtent l="19050" t="38100" r="47625" b="28575"/>
                <wp:wrapNone/>
                <wp:docPr id="814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1114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6FDB" id="AutoShape 795" o:spid="_x0000_s1026" type="#_x0000_t32" style="position:absolute;margin-left:290.45pt;margin-top:8.6pt;width:89.25pt;height:87.75pt;flip: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" strokecolor="red" strokeweight="3pt">
                <v:stroke endarrow="block"/>
              </v:shape>
            </w:pict>
          </mc:Fallback>
        </mc:AlternateContent>
      </w:r>
    </w:p>
    <w:p w14:paraId="43CED085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70225BAD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7123E21F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08A6BD38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7FB5CDDA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7CA73374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356DF4BC" w14:textId="77777777" w:rsidR="00180090" w:rsidRPr="00761F4D" w:rsidRDefault="0060102C" w:rsidP="000A7F35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Enviamos el código al destinatario para que lo importe.</w:t>
      </w:r>
    </w:p>
    <w:p w14:paraId="5652930F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38E07A38" w14:textId="77777777" w:rsidR="00180090" w:rsidRPr="00761F4D" w:rsidRDefault="003E49BE" w:rsidP="003C76B9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4800" behindDoc="1" locked="0" layoutInCell="1" allowOverlap="1" wp14:anchorId="45AAB5E7" wp14:editId="4111298C">
            <wp:simplePos x="0" y="0"/>
            <wp:positionH relativeFrom="column">
              <wp:posOffset>2766060</wp:posOffset>
            </wp:positionH>
            <wp:positionV relativeFrom="paragraph">
              <wp:posOffset>66675</wp:posOffset>
            </wp:positionV>
            <wp:extent cx="2990850" cy="1447800"/>
            <wp:effectExtent l="0" t="0" r="0" b="0"/>
            <wp:wrapNone/>
            <wp:docPr id="813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D9308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01BE67D6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00A22CA0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6896AC39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7759FD16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524F21CA" w14:textId="77777777" w:rsidR="00180090" w:rsidRPr="00761F4D" w:rsidRDefault="003E49BE" w:rsidP="003C76B9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A73B667" wp14:editId="54295F63">
                <wp:simplePos x="0" y="0"/>
                <wp:positionH relativeFrom="column">
                  <wp:posOffset>4852670</wp:posOffset>
                </wp:positionH>
                <wp:positionV relativeFrom="paragraph">
                  <wp:posOffset>74295</wp:posOffset>
                </wp:positionV>
                <wp:extent cx="752475" cy="228600"/>
                <wp:effectExtent l="19050" t="19050" r="28575" b="19050"/>
                <wp:wrapNone/>
                <wp:docPr id="81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E47520" id="AutoShape 440" o:spid="_x0000_s1026" style="position:absolute;margin-left:382.1pt;margin-top:5.85pt;width:59.25pt;height:18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" filled="f" strokecolor="#0070c0" strokeweight="3pt"/>
            </w:pict>
          </mc:Fallback>
        </mc:AlternateContent>
      </w:r>
    </w:p>
    <w:p w14:paraId="40D01255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095C1974" w14:textId="77777777" w:rsidR="00180090" w:rsidRPr="00761F4D" w:rsidRDefault="00180090" w:rsidP="003C76B9">
      <w:pPr>
        <w:rPr>
          <w:rFonts w:ascii="Tahoma" w:eastAsia="Arial Unicode MS" w:hAnsi="Tahoma" w:cs="Tahoma"/>
        </w:rPr>
      </w:pPr>
    </w:p>
    <w:p w14:paraId="2D493110" w14:textId="77777777" w:rsidR="00180090" w:rsidRPr="00761F4D" w:rsidRDefault="00D16FB6" w:rsidP="003C76B9">
      <w:pPr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23D4E3A" wp14:editId="14EEEB2D">
                <wp:simplePos x="0" y="0"/>
                <wp:positionH relativeFrom="margin">
                  <wp:posOffset>5111750</wp:posOffset>
                </wp:positionH>
                <wp:positionV relativeFrom="paragraph">
                  <wp:posOffset>132715</wp:posOffset>
                </wp:positionV>
                <wp:extent cx="1295400" cy="1828800"/>
                <wp:effectExtent l="0" t="0" r="0" b="6350"/>
                <wp:wrapNone/>
                <wp:docPr id="2" name="Cuadro de texto 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8A4FC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18DA1" id="Cuadro de texto 2" o:spid="_x0000_s1027" type="#_x0000_t202" href="#_top" style="position:absolute;left:0;text-align:left;margin-left:402.5pt;margin-top:10.45pt;width:102pt;height:2in;z-index:25195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BF5F2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56473B86" w14:textId="77777777" w:rsidR="003C76B9" w:rsidRPr="00761F4D" w:rsidRDefault="003C76B9" w:rsidP="003C76B9">
      <w:pPr>
        <w:rPr>
          <w:rFonts w:ascii="Tahoma" w:eastAsia="Arial Unicode MS" w:hAnsi="Tahoma" w:cs="Tahoma"/>
        </w:rPr>
      </w:pPr>
    </w:p>
    <w:p w14:paraId="05C37234" w14:textId="77777777" w:rsidR="003C76B9" w:rsidRDefault="00180090" w:rsidP="007D5976">
      <w:pPr>
        <w:pStyle w:val="Ttulo3"/>
        <w:rPr>
          <w:rFonts w:ascii="Tahoma" w:eastAsia="Arial Unicode MS" w:hAnsi="Tahoma" w:cs="Tahoma"/>
          <w:b/>
          <w:color w:val="000000" w:themeColor="text1"/>
          <w:sz w:val="28"/>
          <w:szCs w:val="32"/>
        </w:rPr>
      </w:pPr>
      <w:bookmarkStart w:id="4" w:name="_Exportar_Eventos_Reproductivos"/>
      <w:bookmarkEnd w:id="4"/>
      <w:r w:rsidRPr="00F033D7">
        <w:rPr>
          <w:rFonts w:ascii="Tahoma" w:eastAsia="Arial Unicode MS" w:hAnsi="Tahoma" w:cs="Tahoma"/>
          <w:b/>
          <w:color w:val="000000" w:themeColor="text1"/>
          <w:sz w:val="28"/>
          <w:szCs w:val="32"/>
        </w:rPr>
        <w:t xml:space="preserve">Exportar </w:t>
      </w:r>
      <w:r w:rsidR="000A7F35" w:rsidRPr="00F033D7">
        <w:rPr>
          <w:rFonts w:ascii="Tahoma" w:eastAsia="Arial Unicode MS" w:hAnsi="Tahoma" w:cs="Tahoma"/>
          <w:b/>
          <w:color w:val="000000" w:themeColor="text1"/>
          <w:sz w:val="28"/>
          <w:szCs w:val="32"/>
        </w:rPr>
        <w:t>Eventos Reproductivos</w:t>
      </w:r>
      <w:r w:rsidRPr="00F033D7">
        <w:rPr>
          <w:rFonts w:ascii="Tahoma" w:eastAsia="Arial Unicode MS" w:hAnsi="Tahoma" w:cs="Tahoma"/>
          <w:b/>
          <w:color w:val="000000" w:themeColor="text1"/>
          <w:sz w:val="28"/>
          <w:szCs w:val="32"/>
        </w:rPr>
        <w:t xml:space="preserve"> y Sanitarios entre fechas</w:t>
      </w:r>
    </w:p>
    <w:p w14:paraId="3600E54C" w14:textId="77777777" w:rsidR="008174CB" w:rsidRPr="00761F4D" w:rsidRDefault="008174CB" w:rsidP="008174CB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5B69551F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2CC0EA9A" wp14:editId="7FF4D3D5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4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31284F" id="AutoShape 414" o:spid="_x0000_s1026" style="position:absolute;margin-left:316.85pt;margin-top:13.5pt;width:45pt;height:12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91552" behindDoc="1" locked="0" layoutInCell="1" allowOverlap="1" wp14:anchorId="6E6F93ED" wp14:editId="498AED8C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36F29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7FFC5D1E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0F8D5764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C5E44CF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07829CDC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8C8475D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76669166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57E4F55B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05A59547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C5C89E1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45224259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E58205B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5DE1C9A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54FBF5BE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10F63E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6783B48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D8712FE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71F0924E" w14:textId="77777777" w:rsidR="008174CB" w:rsidRPr="00761F4D" w:rsidRDefault="008174CB" w:rsidP="008174C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3529BA3D" w14:textId="77777777" w:rsidR="008174CB" w:rsidRPr="00761F4D" w:rsidRDefault="008174CB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92576" behindDoc="1" locked="0" layoutInCell="1" allowOverlap="1" wp14:anchorId="71C7F6D6" wp14:editId="1F556DEC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9266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82F1D8A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28CD961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07C1217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72CECA81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23BA204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4C31D57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C495AB1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7528F8B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3FDB4C97" w14:textId="77777777" w:rsidR="008174CB" w:rsidRPr="00761F4D" w:rsidRDefault="008174CB" w:rsidP="008174CB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5B162647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7BC7616F" w14:textId="77777777" w:rsidR="008174CB" w:rsidRPr="00761F4D" w:rsidRDefault="006733C3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93600" behindDoc="1" locked="0" layoutInCell="1" allowOverlap="1" wp14:anchorId="2B66CC14" wp14:editId="21AFF0D6">
            <wp:simplePos x="0" y="0"/>
            <wp:positionH relativeFrom="column">
              <wp:posOffset>2786380</wp:posOffset>
            </wp:positionH>
            <wp:positionV relativeFrom="paragraph">
              <wp:posOffset>50800</wp:posOffset>
            </wp:positionV>
            <wp:extent cx="2428875" cy="419100"/>
            <wp:effectExtent l="0" t="0" r="952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75B705D9" wp14:editId="09685A4F">
                <wp:simplePos x="0" y="0"/>
                <wp:positionH relativeFrom="column">
                  <wp:posOffset>1840865</wp:posOffset>
                </wp:positionH>
                <wp:positionV relativeFrom="paragraph">
                  <wp:posOffset>186054</wp:posOffset>
                </wp:positionV>
                <wp:extent cx="828675" cy="409575"/>
                <wp:effectExtent l="19050" t="38100" r="47625" b="2857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9166" id="Conector recto de flecha 46" o:spid="_x0000_s1026" type="#_x0000_t32" style="position:absolute;margin-left:144.95pt;margin-top:14.65pt;width:65.25pt;height:32.25pt;flip:y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</w:p>
    <w:p w14:paraId="2AF1D1E4" w14:textId="77777777" w:rsidR="008174CB" w:rsidRPr="00761F4D" w:rsidRDefault="006733C3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035D4193" wp14:editId="2BA952B6">
                <wp:simplePos x="0" y="0"/>
                <wp:positionH relativeFrom="column">
                  <wp:posOffset>612140</wp:posOffset>
                </wp:positionH>
                <wp:positionV relativeFrom="paragraph">
                  <wp:posOffset>154305</wp:posOffset>
                </wp:positionV>
                <wp:extent cx="1095375" cy="523875"/>
                <wp:effectExtent l="19050" t="19050" r="28575" b="28575"/>
                <wp:wrapNone/>
                <wp:docPr id="45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27C3A" id="AutoShape 416" o:spid="_x0000_s1026" style="position:absolute;margin-left:48.2pt;margin-top:12.15pt;width:86.25pt;height:41.2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" filled="f" strokecolor="#0070c0" strokeweight="3pt"/>
            </w:pict>
          </mc:Fallback>
        </mc:AlternateContent>
      </w:r>
    </w:p>
    <w:p w14:paraId="1A0DE754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27050A4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9D27639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A0E4FF6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021E4F63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5FD83339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0431FCA3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0CB5A50D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2F89A12A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4DF8A000" w14:textId="77777777" w:rsidR="008174CB" w:rsidRDefault="008174CB" w:rsidP="008174CB">
      <w:pPr>
        <w:rPr>
          <w:rFonts w:ascii="Tahoma" w:eastAsia="Arial Unicode MS" w:hAnsi="Tahoma" w:cs="Tahoma"/>
        </w:rPr>
      </w:pPr>
    </w:p>
    <w:p w14:paraId="561EEE60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7BABB290" w14:textId="77777777" w:rsidR="008174CB" w:rsidRPr="008174CB" w:rsidRDefault="008174CB" w:rsidP="008174CB">
      <w:pPr>
        <w:rPr>
          <w:rFonts w:eastAsia="Arial Unicode MS"/>
        </w:rPr>
      </w:pPr>
    </w:p>
    <w:p w14:paraId="04EE286A" w14:textId="77777777" w:rsidR="00222065" w:rsidRPr="00761F4D" w:rsidRDefault="00222065" w:rsidP="00222065">
      <w:pPr>
        <w:tabs>
          <w:tab w:val="left" w:pos="1365"/>
        </w:tabs>
        <w:rPr>
          <w:rFonts w:ascii="Tahoma" w:eastAsia="Arial Unicode MS" w:hAnsi="Tahoma" w:cs="Tahoma"/>
        </w:rPr>
      </w:pPr>
    </w:p>
    <w:p w14:paraId="3F9125C7" w14:textId="77777777" w:rsidR="00222065" w:rsidRPr="00761F4D" w:rsidRDefault="003E49BE" w:rsidP="00222065">
      <w:pPr>
        <w:tabs>
          <w:tab w:val="left" w:pos="133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lastRenderedPageBreak/>
        <w:drawing>
          <wp:anchor distT="0" distB="0" distL="114300" distR="114300" simplePos="0" relativeHeight="251399680" behindDoc="1" locked="0" layoutInCell="1" allowOverlap="1" wp14:anchorId="19D6CD56" wp14:editId="60901F14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4679950" cy="2981325"/>
            <wp:effectExtent l="0" t="0" r="6350" b="9525"/>
            <wp:wrapNone/>
            <wp:docPr id="811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310C5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7987285C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124469C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77B5ABCE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0F8CF593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2DB5C612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317C66D3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0C816EAB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C7F4A92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1A5CA293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ED5AB94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1624463A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08A6E37C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0571B94F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76DEB415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8AF8629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0BAA889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73E08135" w14:textId="77777777" w:rsidR="00222065" w:rsidRPr="00761F4D" w:rsidRDefault="000A7F35" w:rsidP="000A7F35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formato</w:t>
      </w:r>
      <w:r w:rsidR="00222065" w:rsidRPr="00761F4D">
        <w:rPr>
          <w:rFonts w:ascii="Tahoma" w:eastAsia="Arial Unicode MS" w:hAnsi="Tahoma" w:cs="Tahoma"/>
        </w:rPr>
        <w:t xml:space="preserve"> de exportación </w:t>
      </w:r>
      <w:r w:rsidR="00222065" w:rsidRPr="00973C5A">
        <w:rPr>
          <w:rFonts w:ascii="Tahoma" w:eastAsia="Arial Unicode MS" w:hAnsi="Tahoma" w:cs="Tahoma"/>
          <w:b/>
        </w:rPr>
        <w:t>SW Dr</w:t>
      </w:r>
      <w:r w:rsidRPr="00973C5A">
        <w:rPr>
          <w:rFonts w:ascii="Tahoma" w:eastAsia="Arial Unicode MS" w:hAnsi="Tahoma" w:cs="Tahoma"/>
          <w:b/>
        </w:rPr>
        <w:t>.</w:t>
      </w:r>
      <w:r w:rsidR="00222065" w:rsidRPr="00973C5A">
        <w:rPr>
          <w:rFonts w:ascii="Tahoma" w:eastAsia="Arial Unicode MS" w:hAnsi="Tahoma" w:cs="Tahoma"/>
          <w:b/>
        </w:rPr>
        <w:t xml:space="preserve"> Sola</w:t>
      </w:r>
    </w:p>
    <w:p w14:paraId="06C9CE9C" w14:textId="77777777" w:rsidR="00222065" w:rsidRPr="00761F4D" w:rsidRDefault="000A7F35" w:rsidP="0022206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051D02" wp14:editId="233687EE">
                <wp:simplePos x="0" y="0"/>
                <wp:positionH relativeFrom="column">
                  <wp:posOffset>2470150</wp:posOffset>
                </wp:positionH>
                <wp:positionV relativeFrom="paragraph">
                  <wp:posOffset>97155</wp:posOffset>
                </wp:positionV>
                <wp:extent cx="772795" cy="501650"/>
                <wp:effectExtent l="19050" t="19050" r="65405" b="50800"/>
                <wp:wrapNone/>
                <wp:docPr id="80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01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C01A3" id="AutoShape 527" o:spid="_x0000_s1026" type="#_x0000_t32" style="position:absolute;margin-left:194.5pt;margin-top:7.65pt;width:60.85pt;height:3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" strokecolor="red" strokeweight="2.25pt">
                <v:stroke endarrow="block"/>
              </v:shape>
            </w:pict>
          </mc:Fallback>
        </mc:AlternateContent>
      </w:r>
    </w:p>
    <w:p w14:paraId="0707EFFF" w14:textId="77777777" w:rsidR="00222065" w:rsidRPr="00761F4D" w:rsidRDefault="000A7F35" w:rsidP="00222065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0704" behindDoc="1" locked="0" layoutInCell="1" allowOverlap="1" wp14:anchorId="7E0983C2" wp14:editId="4E10A28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79725" cy="1316990"/>
            <wp:effectExtent l="0" t="0" r="0" b="0"/>
            <wp:wrapNone/>
            <wp:docPr id="808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EBB63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3CB7B62F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ED4EE28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79C16080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0AA004F7" w14:textId="77777777" w:rsidR="00222065" w:rsidRPr="00761F4D" w:rsidRDefault="00222065" w:rsidP="00222065">
      <w:pPr>
        <w:jc w:val="center"/>
        <w:rPr>
          <w:rFonts w:ascii="Tahoma" w:eastAsia="Arial Unicode MS" w:hAnsi="Tahoma" w:cs="Tahoma"/>
        </w:rPr>
      </w:pPr>
    </w:p>
    <w:p w14:paraId="37EB31F3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4E81649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6ABD4A5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909ADE2" w14:textId="77777777" w:rsidR="00222065" w:rsidRPr="00761F4D" w:rsidRDefault="00222065" w:rsidP="000A7F35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la Versión de SW que vamos a exportar</w:t>
      </w:r>
    </w:p>
    <w:p w14:paraId="33609F2E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1CC766A7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28B9DE53" w14:textId="77777777" w:rsidR="00222065" w:rsidRPr="00761F4D" w:rsidRDefault="000A7F35" w:rsidP="00222065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1728" behindDoc="1" locked="0" layoutInCell="1" allowOverlap="1" wp14:anchorId="6F39362B" wp14:editId="00DFF0E2">
            <wp:simplePos x="0" y="0"/>
            <wp:positionH relativeFrom="margin">
              <wp:posOffset>95250</wp:posOffset>
            </wp:positionH>
            <wp:positionV relativeFrom="paragraph">
              <wp:posOffset>13335</wp:posOffset>
            </wp:positionV>
            <wp:extent cx="3752850" cy="695325"/>
            <wp:effectExtent l="0" t="0" r="0" b="9525"/>
            <wp:wrapNone/>
            <wp:docPr id="804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2DED4" w14:textId="77777777" w:rsidR="00222065" w:rsidRPr="00761F4D" w:rsidRDefault="00222065" w:rsidP="00222065">
      <w:pPr>
        <w:tabs>
          <w:tab w:val="left" w:pos="555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067B7291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48E6C86B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8A37CFF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12FF3175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31921C7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631CC0C" w14:textId="77777777" w:rsidR="00222065" w:rsidRPr="00761F4D" w:rsidRDefault="000A7F35" w:rsidP="0022206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A28B8E3" wp14:editId="7749AB70">
                <wp:simplePos x="0" y="0"/>
                <wp:positionH relativeFrom="column">
                  <wp:posOffset>3098165</wp:posOffset>
                </wp:positionH>
                <wp:positionV relativeFrom="paragraph">
                  <wp:posOffset>11430</wp:posOffset>
                </wp:positionV>
                <wp:extent cx="2879725" cy="461010"/>
                <wp:effectExtent l="0" t="0" r="0" b="0"/>
                <wp:wrapNone/>
                <wp:docPr id="148" name="Gru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61010"/>
                          <a:chOff x="0" y="0"/>
                          <a:chExt cx="2879725" cy="461010"/>
                        </a:xfrm>
                      </wpg:grpSpPr>
                      <pic:pic xmlns:pic="http://schemas.openxmlformats.org/drawingml/2006/picture">
                        <pic:nvPicPr>
                          <pic:cNvPr id="802" name="Imagen 19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1" name="AutoShape 530"/>
                        <wps:cNvSpPr>
                          <a:spLocks noChangeArrowheads="1"/>
                        </wps:cNvSpPr>
                        <wps:spPr bwMode="auto">
                          <a:xfrm>
                            <a:off x="1457325" y="219075"/>
                            <a:ext cx="678180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1FD57" id="Grupo 148" o:spid="_x0000_s1026" style="position:absolute;margin-left:243.95pt;margin-top:.9pt;width:226.75pt;height:36.3pt;z-index:251656704" coordsize="28797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">
                <v:shape id="Imagen 199" o:spid="_x0000_s1027" type="#_x0000_t75" style="position:absolute;width:28797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">
                  <v:imagedata r:id="rId30" o:title=""/>
                  <v:path arrowok="t"/>
                </v:shape>
                <v:roundrect id="AutoShape 530" o:spid="_x0000_s1028" style="position:absolute;left:14573;top:2190;width:6782;height:19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" filled="f" strokecolor="#0070c0" strokeweight="2.25pt"/>
              </v:group>
            </w:pict>
          </mc:Fallback>
        </mc:AlternateContent>
      </w:r>
    </w:p>
    <w:p w14:paraId="4F6DD2C2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433B339E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513817C1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6FF41B68" w14:textId="77777777" w:rsidR="00222065" w:rsidRPr="00761F4D" w:rsidRDefault="00222065" w:rsidP="00222065">
      <w:pPr>
        <w:rPr>
          <w:rFonts w:ascii="Tahoma" w:eastAsia="Arial Unicode MS" w:hAnsi="Tahoma" w:cs="Tahoma"/>
        </w:rPr>
      </w:pPr>
    </w:p>
    <w:p w14:paraId="02CC4BE3" w14:textId="77777777" w:rsidR="003C76B9" w:rsidRPr="00761F4D" w:rsidRDefault="003C76B9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7287F48A" w14:textId="77777777" w:rsidR="00EE4B34" w:rsidRPr="00761F4D" w:rsidRDefault="00EE4B34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64BD515D" w14:textId="77777777" w:rsidR="00EE4B34" w:rsidRDefault="00EE4B34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4DE737AC" w14:textId="77777777" w:rsidR="008174CB" w:rsidRDefault="008174CB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3A4FA7FD" w14:textId="77777777" w:rsidR="008174CB" w:rsidRDefault="008174CB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1CEC5AF8" w14:textId="77777777" w:rsidR="008174CB" w:rsidRDefault="008174CB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326AAF91" w14:textId="77777777" w:rsidR="00AF2257" w:rsidRPr="00761F4D" w:rsidRDefault="00AF2257" w:rsidP="003C76B9">
      <w:pPr>
        <w:tabs>
          <w:tab w:val="left" w:pos="1365"/>
        </w:tabs>
        <w:rPr>
          <w:rFonts w:ascii="Tahoma" w:eastAsia="Arial Unicode MS" w:hAnsi="Tahoma" w:cs="Tahoma"/>
        </w:rPr>
      </w:pPr>
    </w:p>
    <w:p w14:paraId="41DE0E7D" w14:textId="77777777" w:rsidR="003C76B9" w:rsidRPr="00761F4D" w:rsidRDefault="000A7F35" w:rsidP="000A7F35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lastRenderedPageBreak/>
        <w:tab/>
      </w:r>
      <w:r w:rsidR="00B66C0B" w:rsidRPr="00761F4D">
        <w:rPr>
          <w:rFonts w:ascii="Tahoma" w:eastAsia="Arial Unicode MS" w:hAnsi="Tahoma" w:cs="Tahoma"/>
        </w:rPr>
        <w:t>Indicamos el tipo de Exportación</w:t>
      </w:r>
    </w:p>
    <w:p w14:paraId="7EDEAFD1" w14:textId="77777777" w:rsidR="00B66C0B" w:rsidRPr="00761F4D" w:rsidRDefault="000A7F35" w:rsidP="003C76B9">
      <w:pPr>
        <w:tabs>
          <w:tab w:val="left" w:pos="136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42DE43" wp14:editId="0055883C">
                <wp:simplePos x="0" y="0"/>
                <wp:positionH relativeFrom="column">
                  <wp:posOffset>1450340</wp:posOffset>
                </wp:positionH>
                <wp:positionV relativeFrom="paragraph">
                  <wp:posOffset>38736</wp:posOffset>
                </wp:positionV>
                <wp:extent cx="781050" cy="685800"/>
                <wp:effectExtent l="19050" t="19050" r="38100" b="38100"/>
                <wp:wrapNone/>
                <wp:docPr id="800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685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2D44" id="AutoShape 532" o:spid="_x0000_s1026" type="#_x0000_t32" style="position:absolute;margin-left:114.2pt;margin-top:3.05pt;width:61.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" strokecolor="red" strokeweight="2.25pt">
                <v:stroke endarrow="block"/>
              </v:shape>
            </w:pict>
          </mc:Fallback>
        </mc:AlternateContent>
      </w:r>
    </w:p>
    <w:p w14:paraId="400BE00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29E7D88" w14:textId="77777777" w:rsidR="00B66C0B" w:rsidRPr="00761F4D" w:rsidRDefault="000A7F35" w:rsidP="00B66C0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6848" behindDoc="1" locked="0" layoutInCell="1" allowOverlap="1" wp14:anchorId="6C581BBE" wp14:editId="0B2D3FD7">
            <wp:simplePos x="0" y="0"/>
            <wp:positionH relativeFrom="column">
              <wp:posOffset>2397125</wp:posOffset>
            </wp:positionH>
            <wp:positionV relativeFrom="paragraph">
              <wp:posOffset>60325</wp:posOffset>
            </wp:positionV>
            <wp:extent cx="3543300" cy="1514475"/>
            <wp:effectExtent l="0" t="0" r="0" b="0"/>
            <wp:wrapNone/>
            <wp:docPr id="799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29017" w14:textId="77777777" w:rsidR="00B66C0B" w:rsidRPr="00761F4D" w:rsidRDefault="00B40A58" w:rsidP="00B66C0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F6C7B0" wp14:editId="535787B3">
                <wp:simplePos x="0" y="0"/>
                <wp:positionH relativeFrom="column">
                  <wp:posOffset>2387600</wp:posOffset>
                </wp:positionH>
                <wp:positionV relativeFrom="paragraph">
                  <wp:posOffset>141605</wp:posOffset>
                </wp:positionV>
                <wp:extent cx="3543300" cy="190500"/>
                <wp:effectExtent l="19050" t="19050" r="19050" b="19050"/>
                <wp:wrapNone/>
                <wp:docPr id="798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577009" id="AutoShape 531" o:spid="_x0000_s1026" style="position:absolute;margin-left:188pt;margin-top:11.15pt;width:279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" filled="f" strokecolor="#0070c0" strokeweight="3pt"/>
            </w:pict>
          </mc:Fallback>
        </mc:AlternateContent>
      </w:r>
    </w:p>
    <w:p w14:paraId="559E995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06DC0C0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D88624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42F70E0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B09F97F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38B558DA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01E6343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8D2C06E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82D138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453EF06" w14:textId="77777777" w:rsidR="00B66C0B" w:rsidRPr="00761F4D" w:rsidRDefault="00B66C0B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Seleccionamos el intervalo en el que vamos a exportar los eventos </w:t>
      </w:r>
    </w:p>
    <w:p w14:paraId="33059B1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91C6A85" w14:textId="77777777" w:rsidR="00B66C0B" w:rsidRPr="00761F4D" w:rsidRDefault="00B40A58" w:rsidP="00B66C0B">
      <w:pPr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FFDB2EB" wp14:editId="22C5D9DC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2047875" cy="1181100"/>
                <wp:effectExtent l="19050" t="19050" r="9525" b="19050"/>
                <wp:wrapNone/>
                <wp:docPr id="149" name="Grupo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1181100"/>
                          <a:chOff x="0" y="0"/>
                          <a:chExt cx="2047875" cy="1181100"/>
                        </a:xfrm>
                      </wpg:grpSpPr>
                      <pic:pic xmlns:pic="http://schemas.openxmlformats.org/drawingml/2006/picture">
                        <pic:nvPicPr>
                          <pic:cNvPr id="795" name="Imagen 20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6" name="AutoShape 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7390" cy="118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26EF2" id="Grupo 149" o:spid="_x0000_s1026" style="position:absolute;margin-left:0;margin-top:2.5pt;width:161.25pt;height:93pt;z-index:251660800;mso-position-horizontal:center;mso-position-horizontal-relative:margin" coordsize="20478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">
                <v:shape id="Imagen 205" o:spid="_x0000_s1027" type="#_x0000_t75" style="position:absolute;width:20478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">
                  <v:imagedata r:id="rId33" o:title=""/>
                  <v:path arrowok="t"/>
                </v:shape>
                <v:roundrect id="AutoShape 533" o:spid="_x0000_s1028" style="position:absolute;width:19773;height:1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522F58FE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D75D8A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D061481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D4D606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C78D49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28192E1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FECA7B6" w14:textId="77777777" w:rsidR="00B66C0B" w:rsidRPr="00761F4D" w:rsidRDefault="00B66C0B" w:rsidP="00B66C0B">
      <w:pPr>
        <w:tabs>
          <w:tab w:val="left" w:pos="1110"/>
        </w:tabs>
        <w:rPr>
          <w:rFonts w:ascii="Tahoma" w:eastAsia="Arial Unicode MS" w:hAnsi="Tahoma" w:cs="Tahoma"/>
        </w:rPr>
      </w:pPr>
    </w:p>
    <w:p w14:paraId="34EAF97D" w14:textId="77777777" w:rsidR="00B66C0B" w:rsidRPr="00761F4D" w:rsidRDefault="00B66C0B" w:rsidP="00B40A58">
      <w:pPr>
        <w:tabs>
          <w:tab w:val="left" w:pos="1110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el o los Establecimientos</w:t>
      </w:r>
    </w:p>
    <w:p w14:paraId="3571FA5E" w14:textId="77777777" w:rsidR="00B66C0B" w:rsidRPr="00761F4D" w:rsidRDefault="00B40A58" w:rsidP="00B66C0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438366" wp14:editId="0814958F">
                <wp:simplePos x="0" y="0"/>
                <wp:positionH relativeFrom="column">
                  <wp:posOffset>3183889</wp:posOffset>
                </wp:positionH>
                <wp:positionV relativeFrom="paragraph">
                  <wp:posOffset>5080</wp:posOffset>
                </wp:positionV>
                <wp:extent cx="1495425" cy="800100"/>
                <wp:effectExtent l="19050" t="19050" r="66675" b="38100"/>
                <wp:wrapNone/>
                <wp:docPr id="793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800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3ABF" id="AutoShape 535" o:spid="_x0000_s1026" type="#_x0000_t32" style="position:absolute;margin-left:250.7pt;margin-top:.4pt;width:117.75pt;height:6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" strokecolor="red" strokeweight="2.25pt">
                <v:stroke endarrow="block"/>
              </v:shape>
            </w:pict>
          </mc:Fallback>
        </mc:AlternateContent>
      </w:r>
    </w:p>
    <w:p w14:paraId="709EA656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160284E" w14:textId="77777777" w:rsidR="00B66C0B" w:rsidRPr="00761F4D" w:rsidRDefault="00B40A58" w:rsidP="00B66C0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8896" behindDoc="1" locked="0" layoutInCell="1" allowOverlap="1" wp14:anchorId="18BA3697" wp14:editId="3ACCF5B4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810635" cy="1761490"/>
            <wp:effectExtent l="0" t="0" r="0" b="0"/>
            <wp:wrapNone/>
            <wp:docPr id="794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703F1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F5EF298" w14:textId="77777777" w:rsidR="00B66C0B" w:rsidRPr="00761F4D" w:rsidRDefault="00B40A58" w:rsidP="00B66C0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FAD2BB" wp14:editId="28732FB2">
                <wp:simplePos x="0" y="0"/>
                <wp:positionH relativeFrom="column">
                  <wp:posOffset>4757420</wp:posOffset>
                </wp:positionH>
                <wp:positionV relativeFrom="paragraph">
                  <wp:posOffset>34290</wp:posOffset>
                </wp:positionV>
                <wp:extent cx="215265" cy="857250"/>
                <wp:effectExtent l="19050" t="19050" r="13335" b="19050"/>
                <wp:wrapNone/>
                <wp:docPr id="792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914F0" id="AutoShape 536" o:spid="_x0000_s1026" style="position:absolute;margin-left:374.6pt;margin-top:2.7pt;width:16.95pt;height:6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" filled="f" strokecolor="#0070c0" strokeweight="3pt"/>
            </w:pict>
          </mc:Fallback>
        </mc:AlternateContent>
      </w:r>
    </w:p>
    <w:p w14:paraId="488D73F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5A737F3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B1A6854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F212C84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6B5A12A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0F4A09A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3C1ED5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1BB01B1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E3CAA09" w14:textId="77777777" w:rsidR="008951F5" w:rsidRPr="00761F4D" w:rsidRDefault="008951F5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Elegimos la opción </w:t>
      </w:r>
      <w:r w:rsidRPr="00B40A58">
        <w:rPr>
          <w:rFonts w:ascii="Tahoma" w:eastAsia="Arial Unicode MS" w:hAnsi="Tahoma" w:cs="Tahoma"/>
          <w:b/>
        </w:rPr>
        <w:t>Guardar en mi PC</w:t>
      </w:r>
    </w:p>
    <w:p w14:paraId="1853E0BB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4E12805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CC92999" w14:textId="77777777" w:rsidR="008951F5" w:rsidRPr="00761F4D" w:rsidRDefault="00B40A58" w:rsidP="008951F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65F97862" wp14:editId="2E8C34B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676650" cy="1247775"/>
                <wp:effectExtent l="0" t="0" r="0" b="9525"/>
                <wp:wrapNone/>
                <wp:docPr id="150" name="Gru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442" name="Imagen 44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0" name="AutoShape 444"/>
                        <wps:cNvSpPr>
                          <a:spLocks noChangeArrowheads="1"/>
                        </wps:cNvSpPr>
                        <wps:spPr bwMode="auto">
                          <a:xfrm>
                            <a:off x="19050" y="295275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0EDA9" id="Grupo 150" o:spid="_x0000_s1026" style="position:absolute;margin-left:0;margin-top:.4pt;width:289.5pt;height:98.25pt;z-index:251566592;mso-position-horizontal:center;mso-position-horizontal-relative:margin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">
                <v:shape id="Imagen 442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">
                  <v:imagedata r:id="rId35" o:title=""/>
                  <v:path arrowok="t"/>
                </v:shape>
                <v:roundrect id="AutoShape 444" o:spid="_x0000_s1028" style="position:absolute;left:190;top:2952;width:13145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" filled="f" strokecolor="#0070c0" strokeweight="3pt"/>
                <w10:wrap anchorx="margin"/>
              </v:group>
            </w:pict>
          </mc:Fallback>
        </mc:AlternateContent>
      </w:r>
    </w:p>
    <w:p w14:paraId="3C4DADFF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B18DA32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3775960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4AC8DF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ACF319F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49AF6206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8506209" w14:textId="77777777" w:rsidR="00CD2C7C" w:rsidRPr="00761F4D" w:rsidRDefault="00CD2C7C" w:rsidP="008951F5">
      <w:pPr>
        <w:rPr>
          <w:rFonts w:ascii="Tahoma" w:eastAsia="Arial Unicode MS" w:hAnsi="Tahoma" w:cs="Tahoma"/>
        </w:rPr>
      </w:pPr>
    </w:p>
    <w:p w14:paraId="6ECDD5A6" w14:textId="77777777" w:rsidR="00CD2C7C" w:rsidRPr="00761F4D" w:rsidRDefault="00CD2C7C" w:rsidP="008951F5">
      <w:pPr>
        <w:rPr>
          <w:rFonts w:ascii="Tahoma" w:eastAsia="Arial Unicode MS" w:hAnsi="Tahoma" w:cs="Tahoma"/>
        </w:rPr>
      </w:pPr>
    </w:p>
    <w:p w14:paraId="698A2E19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75176B64" w14:textId="77777777" w:rsidR="008951F5" w:rsidRPr="00761F4D" w:rsidRDefault="008951F5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Elegimos el destino de la exportación</w:t>
      </w:r>
    </w:p>
    <w:p w14:paraId="1E7FD444" w14:textId="77777777" w:rsidR="008951F5" w:rsidRPr="00761F4D" w:rsidRDefault="003E49BE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3CE7C7C" wp14:editId="338A897F">
                <wp:simplePos x="0" y="0"/>
                <wp:positionH relativeFrom="column">
                  <wp:posOffset>1593216</wp:posOffset>
                </wp:positionH>
                <wp:positionV relativeFrom="paragraph">
                  <wp:posOffset>38735</wp:posOffset>
                </wp:positionV>
                <wp:extent cx="1638300" cy="1066800"/>
                <wp:effectExtent l="19050" t="19050" r="57150" b="38100"/>
                <wp:wrapNone/>
                <wp:docPr id="789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1066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FA9E3" id="AutoShape 446" o:spid="_x0000_s1026" type="#_x0000_t32" style="position:absolute;margin-left:125.45pt;margin-top:3.05pt;width:129pt;height:8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" strokecolor="red" strokeweight="2.25pt">
                <v:stroke endarrow="block"/>
              </v:shape>
            </w:pict>
          </mc:Fallback>
        </mc:AlternateContent>
      </w:r>
    </w:p>
    <w:p w14:paraId="28FEEEC6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71AF300" w14:textId="77777777" w:rsidR="008951F5" w:rsidRPr="00761F4D" w:rsidRDefault="003E49BE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64544" behindDoc="1" locked="0" layoutInCell="1" allowOverlap="1" wp14:anchorId="64C9AEEB" wp14:editId="284848C9">
            <wp:simplePos x="0" y="0"/>
            <wp:positionH relativeFrom="column">
              <wp:posOffset>3093720</wp:posOffset>
            </wp:positionH>
            <wp:positionV relativeFrom="paragraph">
              <wp:posOffset>107950</wp:posOffset>
            </wp:positionV>
            <wp:extent cx="2512695" cy="2623185"/>
            <wp:effectExtent l="0" t="0" r="0" b="0"/>
            <wp:wrapNone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9355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0B1465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BE466B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445AF6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068023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129464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77AE7C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11A245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2F10B3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4487FF2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C61328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7DBD65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7BB4A2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719C0E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20ADB0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581657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01F9DB1" w14:textId="77777777" w:rsidR="00B66C0B" w:rsidRPr="00761F4D" w:rsidRDefault="00B40A58" w:rsidP="00B40A58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B66C0B" w:rsidRPr="00761F4D">
        <w:rPr>
          <w:rFonts w:ascii="Tahoma" w:eastAsia="Arial Unicode MS" w:hAnsi="Tahoma" w:cs="Tahoma"/>
        </w:rPr>
        <w:t>También tenemos la opción de elegir Subir a la Web</w:t>
      </w:r>
    </w:p>
    <w:p w14:paraId="47F16000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11FCAB88" w14:textId="77777777" w:rsidR="00B66C0B" w:rsidRPr="00761F4D" w:rsidRDefault="00B40A58" w:rsidP="00B66C0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1D1192" wp14:editId="0E3803FB">
                <wp:simplePos x="0" y="0"/>
                <wp:positionH relativeFrom="column">
                  <wp:posOffset>1431290</wp:posOffset>
                </wp:positionH>
                <wp:positionV relativeFrom="paragraph">
                  <wp:posOffset>71120</wp:posOffset>
                </wp:positionV>
                <wp:extent cx="1152525" cy="190500"/>
                <wp:effectExtent l="19050" t="19050" r="28575" b="19050"/>
                <wp:wrapNone/>
                <wp:docPr id="786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6EB08" id="AutoShape 538" o:spid="_x0000_s1026" style="position:absolute;margin-left:112.7pt;margin-top:5.6pt;width:90.75pt;height: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" filled="f" strokecolor="#0070c0" strokeweight="2.25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4016" behindDoc="1" locked="0" layoutInCell="1" allowOverlap="1" wp14:anchorId="15FD6411" wp14:editId="34F49646">
            <wp:simplePos x="0" y="0"/>
            <wp:positionH relativeFrom="page">
              <wp:align>center</wp:align>
            </wp:positionH>
            <wp:positionV relativeFrom="paragraph">
              <wp:posOffset>18415</wp:posOffset>
            </wp:positionV>
            <wp:extent cx="3667125" cy="1285875"/>
            <wp:effectExtent l="0" t="0" r="9525" b="9525"/>
            <wp:wrapNone/>
            <wp:docPr id="785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D377B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1E563091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6B91FE12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5ACCD8BF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7FA3F9EA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50B780BD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2AD2C0E2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723E58FE" w14:textId="77777777" w:rsidR="00B66C0B" w:rsidRPr="00761F4D" w:rsidRDefault="00B40A58" w:rsidP="00B66C0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09920" behindDoc="1" locked="0" layoutInCell="1" allowOverlap="1" wp14:anchorId="2635DAD1" wp14:editId="7B18402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62960" cy="527685"/>
            <wp:effectExtent l="0" t="0" r="8890" b="5715"/>
            <wp:wrapNone/>
            <wp:docPr id="784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8FFA2" w14:textId="77777777" w:rsidR="00B66C0B" w:rsidRPr="00761F4D" w:rsidRDefault="00B40A58" w:rsidP="00B66C0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628CF5" wp14:editId="1BC67D08">
                <wp:simplePos x="0" y="0"/>
                <wp:positionH relativeFrom="column">
                  <wp:posOffset>4507865</wp:posOffset>
                </wp:positionH>
                <wp:positionV relativeFrom="paragraph">
                  <wp:posOffset>101600</wp:posOffset>
                </wp:positionV>
                <wp:extent cx="809625" cy="200025"/>
                <wp:effectExtent l="19050" t="19050" r="28575" b="28575"/>
                <wp:wrapNone/>
                <wp:docPr id="783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05FC6" id="AutoShape 539" o:spid="_x0000_s1026" style="position:absolute;margin-left:354.95pt;margin-top:8pt;width:63.75pt;height:1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" filled="f" strokecolor="#0070c0" strokeweight="2.25pt"/>
            </w:pict>
          </mc:Fallback>
        </mc:AlternateContent>
      </w:r>
    </w:p>
    <w:p w14:paraId="71A3D153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34A25770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530127F2" w14:textId="77777777" w:rsidR="00B66C0B" w:rsidRPr="00761F4D" w:rsidRDefault="00B66C0B" w:rsidP="00B40A58">
      <w:pPr>
        <w:tabs>
          <w:tab w:val="left" w:pos="3825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Presionamos Procesar</w:t>
      </w:r>
    </w:p>
    <w:p w14:paraId="6E665AF5" w14:textId="77777777" w:rsidR="00B66C0B" w:rsidRPr="00761F4D" w:rsidRDefault="003E49BE" w:rsidP="00B66C0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0944" behindDoc="1" locked="0" layoutInCell="1" allowOverlap="1" wp14:anchorId="28B75048" wp14:editId="1B8FB2B9">
            <wp:simplePos x="0" y="0"/>
            <wp:positionH relativeFrom="page">
              <wp:align>center</wp:align>
            </wp:positionH>
            <wp:positionV relativeFrom="paragraph">
              <wp:posOffset>67310</wp:posOffset>
            </wp:positionV>
            <wp:extent cx="3877310" cy="2339975"/>
            <wp:effectExtent l="0" t="0" r="8890" b="3175"/>
            <wp:wrapNone/>
            <wp:docPr id="781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C665B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41AFACEA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</w:p>
    <w:p w14:paraId="0B897084" w14:textId="77777777" w:rsidR="00B66C0B" w:rsidRPr="00761F4D" w:rsidRDefault="00B66C0B" w:rsidP="00B66C0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2AE33D2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006DE26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2853000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A8F1B75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F1D3ED4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0004E5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36CB2FA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BF0331F" w14:textId="77777777" w:rsidR="00B66C0B" w:rsidRPr="00761F4D" w:rsidRDefault="00B40A58" w:rsidP="00B66C0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2C83181" wp14:editId="05201AF4">
                <wp:simplePos x="0" y="0"/>
                <wp:positionH relativeFrom="column">
                  <wp:posOffset>3622040</wp:posOffset>
                </wp:positionH>
                <wp:positionV relativeFrom="paragraph">
                  <wp:posOffset>133350</wp:posOffset>
                </wp:positionV>
                <wp:extent cx="732790" cy="200025"/>
                <wp:effectExtent l="19050" t="19050" r="10160" b="28575"/>
                <wp:wrapNone/>
                <wp:docPr id="780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EF2317" id="AutoShape 541" o:spid="_x0000_s1026" style="position:absolute;margin-left:285.2pt;margin-top:10.5pt;width:57.7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" filled="f" strokecolor="#0070c0" strokeweight="2.25pt"/>
            </w:pict>
          </mc:Fallback>
        </mc:AlternateContent>
      </w:r>
    </w:p>
    <w:p w14:paraId="38E6061A" w14:textId="77777777" w:rsidR="00B66C0B" w:rsidRPr="00761F4D" w:rsidRDefault="00B66C0B" w:rsidP="00B66C0B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6B84E51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456894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6DDAA2E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0D69FCB" w14:textId="77777777" w:rsidR="00B66C0B" w:rsidRPr="00761F4D" w:rsidRDefault="00B66C0B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Si lo Guardamos en la PC</w:t>
      </w:r>
    </w:p>
    <w:p w14:paraId="24BD1CF8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60D10FE" w14:textId="77777777" w:rsidR="00B66C0B" w:rsidRPr="00761F4D" w:rsidRDefault="00B40A58" w:rsidP="00B66C0B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BB6A422" wp14:editId="68C38D9B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3829685" cy="1876425"/>
                <wp:effectExtent l="0" t="0" r="0" b="9525"/>
                <wp:wrapNone/>
                <wp:docPr id="151" name="Grupo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876425"/>
                          <a:chOff x="0" y="0"/>
                          <a:chExt cx="3829685" cy="1876425"/>
                        </a:xfrm>
                      </wpg:grpSpPr>
                      <pic:pic xmlns:pic="http://schemas.openxmlformats.org/drawingml/2006/picture">
                        <pic:nvPicPr>
                          <pic:cNvPr id="778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7" name="AutoShape 544"/>
                        <wps:cNvSpPr>
                          <a:spLocks noChangeArrowheads="1"/>
                        </wps:cNvSpPr>
                        <wps:spPr bwMode="auto">
                          <a:xfrm>
                            <a:off x="19050" y="361950"/>
                            <a:ext cx="361950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9A049" id="Grupo 151" o:spid="_x0000_s1026" style="position:absolute;margin-left:0;margin-top:.55pt;width:301.55pt;height:147.75pt;z-index:251674112;mso-position-horizontal:center;mso-position-horizontal-relative:margin" coordsize="3829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">
                <v:shape id="Imagen 211" o:spid="_x0000_s1027" type="#_x0000_t75" style="position:absolute;width:3829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">
                  <v:imagedata r:id="rId36" o:title=""/>
                  <v:path arrowok="t"/>
                </v:shape>
                <v:roundrect id="AutoShape 544" o:spid="_x0000_s1028" style="position:absolute;left:190;top:3619;width:36195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" filled="f" strokecolor="#0070c0" strokeweight="3pt"/>
                <w10:wrap anchorx="margin"/>
              </v:group>
            </w:pict>
          </mc:Fallback>
        </mc:AlternateContent>
      </w:r>
    </w:p>
    <w:p w14:paraId="3E518AE8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94ACDAE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5C17F8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B46266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D3CE8E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4BFE6C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105E3C6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9FFD73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6F0C408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D9D3953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3AD1DD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35F72BC" w14:textId="77777777" w:rsidR="00B66C0B" w:rsidRPr="00761F4D" w:rsidRDefault="007D5976" w:rsidP="00B66C0B">
      <w:pPr>
        <w:jc w:val="center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11C6AAC" wp14:editId="2A350986">
                <wp:simplePos x="0" y="0"/>
                <wp:positionH relativeFrom="column">
                  <wp:posOffset>1307465</wp:posOffset>
                </wp:positionH>
                <wp:positionV relativeFrom="paragraph">
                  <wp:posOffset>12065</wp:posOffset>
                </wp:positionV>
                <wp:extent cx="3590925" cy="1428750"/>
                <wp:effectExtent l="0" t="0" r="9525" b="0"/>
                <wp:wrapNone/>
                <wp:docPr id="431" name="Grupo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1428750"/>
                          <a:chOff x="0" y="0"/>
                          <a:chExt cx="3590925" cy="1428750"/>
                        </a:xfrm>
                      </wpg:grpSpPr>
                      <pic:pic xmlns:pic="http://schemas.openxmlformats.org/drawingml/2006/picture">
                        <pic:nvPicPr>
                          <pic:cNvPr id="776" name="Imagen 2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5" name="AutoShape 542"/>
                        <wps:cNvSpPr>
                          <a:spLocks noChangeArrowheads="1"/>
                        </wps:cNvSpPr>
                        <wps:spPr bwMode="auto">
                          <a:xfrm>
                            <a:off x="2676525" y="1085850"/>
                            <a:ext cx="74422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588D9" id="Grupo 431" o:spid="_x0000_s1026" style="position:absolute;margin-left:102.95pt;margin-top:.95pt;width:282.75pt;height:112.5pt;z-index:251671040" coordsize="35909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">
                <v:shape id="Imagen 212" o:spid="_x0000_s1027" type="#_x0000_t75" style="position:absolute;width:35909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">
                  <v:imagedata r:id="rId37" o:title=""/>
                  <v:path arrowok="t"/>
                </v:shape>
                <v:roundrect id="AutoShape 542" o:spid="_x0000_s1028" style="position:absolute;left:26765;top:10858;width:7442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" filled="f" strokecolor="#0070c0" strokeweight="3pt"/>
              </v:group>
            </w:pict>
          </mc:Fallback>
        </mc:AlternateContent>
      </w:r>
    </w:p>
    <w:p w14:paraId="5FC19320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03623FE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80F9A4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99F12F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6A7D19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3F2086B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DDCF3C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081A05F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07F2060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ADDDFC8" w14:textId="77777777" w:rsidR="00B66C0B" w:rsidRPr="00761F4D" w:rsidRDefault="00B66C0B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Exportamos a la Web</w:t>
      </w:r>
    </w:p>
    <w:p w14:paraId="5CDEEB8F" w14:textId="77777777" w:rsidR="00B66C0B" w:rsidRPr="00761F4D" w:rsidRDefault="003E49BE" w:rsidP="00B66C0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6064" behindDoc="1" locked="0" layoutInCell="1" allowOverlap="1" wp14:anchorId="4FBB26A1" wp14:editId="59C5DD3B">
            <wp:simplePos x="0" y="0"/>
            <wp:positionH relativeFrom="page">
              <wp:align>center</wp:align>
            </wp:positionH>
            <wp:positionV relativeFrom="paragraph">
              <wp:posOffset>78105</wp:posOffset>
            </wp:positionV>
            <wp:extent cx="4191000" cy="1676400"/>
            <wp:effectExtent l="0" t="0" r="0" b="0"/>
            <wp:wrapNone/>
            <wp:docPr id="773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FC4C2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52C3153" w14:textId="77777777" w:rsidR="00B66C0B" w:rsidRPr="00761F4D" w:rsidRDefault="003E49BE" w:rsidP="00B66C0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C50C1C" wp14:editId="206E4253">
                <wp:simplePos x="0" y="0"/>
                <wp:positionH relativeFrom="page">
                  <wp:posOffset>1704975</wp:posOffset>
                </wp:positionH>
                <wp:positionV relativeFrom="paragraph">
                  <wp:posOffset>113665</wp:posOffset>
                </wp:positionV>
                <wp:extent cx="4019550" cy="209550"/>
                <wp:effectExtent l="19050" t="19050" r="19050" b="19050"/>
                <wp:wrapNone/>
                <wp:docPr id="772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3DECA" id="AutoShape 545" o:spid="_x0000_s1026" style="position:absolute;margin-left:134.25pt;margin-top:8.95pt;width:316.5pt;height:16.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" filled="f" strokecolor="#0070c0" strokeweight="3pt">
                <w10:wrap anchorx="page"/>
              </v:roundrect>
            </w:pict>
          </mc:Fallback>
        </mc:AlternateContent>
      </w:r>
    </w:p>
    <w:p w14:paraId="6B6D17E3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33A5E64" w14:textId="77777777" w:rsidR="00B66C0B" w:rsidRPr="00761F4D" w:rsidRDefault="003E49BE" w:rsidP="00B66C0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0F32DD0" wp14:editId="4C315F3A">
                <wp:simplePos x="0" y="0"/>
                <wp:positionH relativeFrom="column">
                  <wp:posOffset>2221866</wp:posOffset>
                </wp:positionH>
                <wp:positionV relativeFrom="paragraph">
                  <wp:posOffset>50165</wp:posOffset>
                </wp:positionV>
                <wp:extent cx="2133600" cy="1198880"/>
                <wp:effectExtent l="19050" t="38100" r="38100" b="20320"/>
                <wp:wrapNone/>
                <wp:docPr id="771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0" cy="11988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E4E1" id="AutoShape 796" o:spid="_x0000_s1026" type="#_x0000_t32" style="position:absolute;margin-left:174.95pt;margin-top:3.95pt;width:168pt;height:94.4pt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" strokecolor="red" strokeweight="2.25pt">
                <v:stroke endarrow="block"/>
              </v:shape>
            </w:pict>
          </mc:Fallback>
        </mc:AlternateContent>
      </w:r>
    </w:p>
    <w:p w14:paraId="01441725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C38A0BD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37B324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84494EF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7A1293C9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35BC9176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E25370F" w14:textId="77777777" w:rsidR="00B66C0B" w:rsidRPr="00761F4D" w:rsidRDefault="00BC097B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Enviamos el código al destinatario.</w:t>
      </w:r>
    </w:p>
    <w:p w14:paraId="14BDF01A" w14:textId="77777777" w:rsidR="00BC097B" w:rsidRPr="00761F4D" w:rsidRDefault="00BC097B" w:rsidP="00B66C0B">
      <w:pPr>
        <w:rPr>
          <w:rFonts w:ascii="Tahoma" w:eastAsia="Arial Unicode MS" w:hAnsi="Tahoma" w:cs="Tahoma"/>
        </w:rPr>
      </w:pPr>
    </w:p>
    <w:p w14:paraId="55B0CB05" w14:textId="77777777" w:rsidR="00BC097B" w:rsidRPr="00761F4D" w:rsidRDefault="007D5976" w:rsidP="00B66C0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5040" behindDoc="1" locked="0" layoutInCell="1" allowOverlap="1" wp14:anchorId="1D1F05AB" wp14:editId="4A29438B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990850" cy="1447800"/>
            <wp:effectExtent l="0" t="0" r="0" b="0"/>
            <wp:wrapNone/>
            <wp:docPr id="770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953C8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35C01F1C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6764DF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2399B993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B7102C2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1983BBD3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DC93DFB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5C5BA617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42FFAD60" w14:textId="77777777" w:rsidR="00B66C0B" w:rsidRPr="00761F4D" w:rsidRDefault="00B66C0B" w:rsidP="00B66C0B">
      <w:pPr>
        <w:rPr>
          <w:rFonts w:ascii="Tahoma" w:eastAsia="Arial Unicode MS" w:hAnsi="Tahoma" w:cs="Tahoma"/>
        </w:rPr>
      </w:pPr>
    </w:p>
    <w:p w14:paraId="65AB20BA" w14:textId="77777777" w:rsidR="00EE4B34" w:rsidRPr="00761F4D" w:rsidRDefault="00EE4B34" w:rsidP="00FB27BE">
      <w:pPr>
        <w:jc w:val="center"/>
        <w:rPr>
          <w:rFonts w:ascii="Tahoma" w:eastAsia="Arial Unicode MS" w:hAnsi="Tahoma" w:cs="Tahoma"/>
          <w:b/>
          <w:u w:val="single"/>
        </w:rPr>
      </w:pPr>
    </w:p>
    <w:p w14:paraId="71136C24" w14:textId="77777777" w:rsidR="00CD2C7C" w:rsidRPr="00761F4D" w:rsidRDefault="00CD2C7C" w:rsidP="00FB27BE">
      <w:pPr>
        <w:jc w:val="center"/>
        <w:rPr>
          <w:rFonts w:ascii="Tahoma" w:eastAsia="Arial Unicode MS" w:hAnsi="Tahoma" w:cs="Tahoma"/>
          <w:b/>
          <w:u w:val="single"/>
        </w:rPr>
      </w:pPr>
    </w:p>
    <w:p w14:paraId="1128827D" w14:textId="77777777" w:rsidR="00EE4B34" w:rsidRPr="00761F4D" w:rsidRDefault="00D16FB6" w:rsidP="00FB27BE">
      <w:pPr>
        <w:jc w:val="center"/>
        <w:rPr>
          <w:rFonts w:ascii="Tahoma" w:eastAsia="Arial Unicode MS" w:hAnsi="Tahoma" w:cs="Tahoma"/>
          <w:b/>
          <w:u w:val="singl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C10FDD8" wp14:editId="22E712D9">
                <wp:simplePos x="0" y="0"/>
                <wp:positionH relativeFrom="margin">
                  <wp:posOffset>5403850</wp:posOffset>
                </wp:positionH>
                <wp:positionV relativeFrom="paragraph">
                  <wp:posOffset>76200</wp:posOffset>
                </wp:positionV>
                <wp:extent cx="1295400" cy="1828800"/>
                <wp:effectExtent l="0" t="0" r="0" b="6350"/>
                <wp:wrapNone/>
                <wp:docPr id="5" name="Cuadro de texto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33884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6B00A" id="Cuadro de texto 5" o:spid="_x0000_s1028" type="#_x0000_t202" href="#_top" style="position:absolute;left:0;text-align:left;margin-left:425.5pt;margin-top:6pt;width:102pt;height:2in;z-index:25195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22ADFB" w14:textId="77777777" w:rsidR="00B66C0B" w:rsidRDefault="00973C5A" w:rsidP="007D5976">
      <w:pPr>
        <w:pStyle w:val="Ttulo3"/>
        <w:rPr>
          <w:rFonts w:ascii="Tahoma" w:eastAsia="Arial Unicode MS" w:hAnsi="Tahoma" w:cs="Tahoma"/>
          <w:b/>
          <w:color w:val="000000" w:themeColor="text1"/>
          <w:sz w:val="28"/>
        </w:rPr>
      </w:pPr>
      <w:bookmarkStart w:id="5" w:name="_Exportar_Producción_entre"/>
      <w:bookmarkEnd w:id="5"/>
      <w:r w:rsidRPr="007D5976">
        <w:rPr>
          <w:rFonts w:ascii="Tahoma" w:eastAsia="Arial Unicode MS" w:hAnsi="Tahoma" w:cs="Tahoma"/>
          <w:b/>
          <w:color w:val="000000" w:themeColor="text1"/>
          <w:sz w:val="28"/>
        </w:rPr>
        <w:lastRenderedPageBreak/>
        <w:t>Ex</w:t>
      </w:r>
      <w:r w:rsidR="00F033D7">
        <w:rPr>
          <w:rFonts w:ascii="Tahoma" w:eastAsia="Arial Unicode MS" w:hAnsi="Tahoma" w:cs="Tahoma"/>
          <w:b/>
          <w:color w:val="000000" w:themeColor="text1"/>
          <w:sz w:val="28"/>
        </w:rPr>
        <w:t>portar P</w:t>
      </w:r>
      <w:r w:rsidRPr="007D5976">
        <w:rPr>
          <w:rFonts w:ascii="Tahoma" w:eastAsia="Arial Unicode MS" w:hAnsi="Tahoma" w:cs="Tahoma"/>
          <w:b/>
          <w:color w:val="000000" w:themeColor="text1"/>
          <w:sz w:val="28"/>
        </w:rPr>
        <w:t>roducción entre fechas</w:t>
      </w:r>
    </w:p>
    <w:p w14:paraId="7F795557" w14:textId="77777777" w:rsidR="008174CB" w:rsidRPr="00761F4D" w:rsidRDefault="008174CB" w:rsidP="008174CB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6CCBDEAB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15CADE55" wp14:editId="22C03201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52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41C524" id="AutoShape 414" o:spid="_x0000_s1026" style="position:absolute;margin-left:316.85pt;margin-top:13.5pt;width:45pt;height:12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98720" behindDoc="1" locked="0" layoutInCell="1" allowOverlap="1" wp14:anchorId="424B2302" wp14:editId="578AEAFA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A2DE5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412F9A0F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5A36128E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6772BB02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377D2B5F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57F5A7B6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062FE6E9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76BA1A6F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5C951174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5DCB762A" w14:textId="77777777" w:rsidR="008174CB" w:rsidRPr="00761F4D" w:rsidRDefault="008174CB" w:rsidP="008174CB">
      <w:pPr>
        <w:rPr>
          <w:rFonts w:ascii="Tahoma" w:eastAsia="Arial Unicode MS" w:hAnsi="Tahoma" w:cs="Tahoma"/>
          <w:b/>
        </w:rPr>
      </w:pPr>
    </w:p>
    <w:p w14:paraId="61812018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31B915B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4828431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3E16118F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FAC78E8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6A753F1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C4C218A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FAF6E92" w14:textId="77777777" w:rsidR="008174CB" w:rsidRPr="00761F4D" w:rsidRDefault="008174CB" w:rsidP="008174C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78319CCB" w14:textId="77777777" w:rsidR="008174CB" w:rsidRPr="00761F4D" w:rsidRDefault="008174CB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99744" behindDoc="1" locked="0" layoutInCell="1" allowOverlap="1" wp14:anchorId="07655E34" wp14:editId="56DB9B26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91C12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F96AFF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2EA416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FDB9A47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36BA86C9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CD1A390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017C9D4A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24AAC86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6D794FA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577B1392" w14:textId="77777777" w:rsidR="008174CB" w:rsidRPr="00761F4D" w:rsidRDefault="008174CB" w:rsidP="008174CB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00768" behindDoc="1" locked="0" layoutInCell="1" allowOverlap="1" wp14:anchorId="41DBEBBA" wp14:editId="2CEF2021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27AABAFB" w14:textId="77777777" w:rsidR="008174CB" w:rsidRPr="00761F4D" w:rsidRDefault="00186064" w:rsidP="008174CB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6CB0587E" wp14:editId="443FD70E">
                <wp:simplePos x="0" y="0"/>
                <wp:positionH relativeFrom="column">
                  <wp:posOffset>1840865</wp:posOffset>
                </wp:positionH>
                <wp:positionV relativeFrom="paragraph">
                  <wp:posOffset>160019</wp:posOffset>
                </wp:positionV>
                <wp:extent cx="923925" cy="600075"/>
                <wp:effectExtent l="19050" t="38100" r="47625" b="2857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642A" id="Conector recto de flecha 56" o:spid="_x0000_s1026" type="#_x0000_t32" style="position:absolute;margin-left:144.95pt;margin-top:12.6pt;width:72.75pt;height:47.25pt;flip:y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</w:p>
    <w:p w14:paraId="5BD3FB16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6E5454E7" w14:textId="77777777" w:rsidR="008174CB" w:rsidRPr="00761F4D" w:rsidRDefault="00186064" w:rsidP="00817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602A0289" wp14:editId="46B0226D">
                <wp:simplePos x="0" y="0"/>
                <wp:positionH relativeFrom="column">
                  <wp:posOffset>602615</wp:posOffset>
                </wp:positionH>
                <wp:positionV relativeFrom="paragraph">
                  <wp:posOffset>92710</wp:posOffset>
                </wp:positionV>
                <wp:extent cx="1095375" cy="619125"/>
                <wp:effectExtent l="19050" t="19050" r="28575" b="28575"/>
                <wp:wrapNone/>
                <wp:docPr id="5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F88F0" id="AutoShape 416" o:spid="_x0000_s1026" style="position:absolute;margin-left:47.45pt;margin-top:7.3pt;width:86.25pt;height:48.7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" filled="f" strokecolor="#0070c0" strokeweight="3pt"/>
            </w:pict>
          </mc:Fallback>
        </mc:AlternateContent>
      </w:r>
    </w:p>
    <w:p w14:paraId="344A20EC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ADDD31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4AF77BD5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135684DB" w14:textId="77777777" w:rsidR="008174CB" w:rsidRPr="00761F4D" w:rsidRDefault="008174CB" w:rsidP="008174CB">
      <w:pPr>
        <w:rPr>
          <w:rFonts w:ascii="Tahoma" w:eastAsia="Arial Unicode MS" w:hAnsi="Tahoma" w:cs="Tahoma"/>
        </w:rPr>
      </w:pPr>
    </w:p>
    <w:p w14:paraId="79337D4D" w14:textId="77777777" w:rsidR="008174CB" w:rsidRDefault="008174CB" w:rsidP="008174CB">
      <w:pPr>
        <w:rPr>
          <w:rFonts w:eastAsia="Arial Unicode MS"/>
        </w:rPr>
      </w:pPr>
    </w:p>
    <w:p w14:paraId="475AF892" w14:textId="77777777" w:rsidR="008174CB" w:rsidRDefault="008174CB" w:rsidP="008174CB">
      <w:pPr>
        <w:rPr>
          <w:rFonts w:eastAsia="Arial Unicode MS"/>
        </w:rPr>
      </w:pPr>
    </w:p>
    <w:p w14:paraId="07FECDC9" w14:textId="77777777" w:rsidR="008174CB" w:rsidRDefault="008174CB" w:rsidP="008174CB">
      <w:pPr>
        <w:rPr>
          <w:rFonts w:eastAsia="Arial Unicode MS"/>
        </w:rPr>
      </w:pPr>
    </w:p>
    <w:p w14:paraId="55295C34" w14:textId="77777777" w:rsidR="008174CB" w:rsidRDefault="008174CB" w:rsidP="008174CB">
      <w:pPr>
        <w:rPr>
          <w:rFonts w:eastAsia="Arial Unicode MS"/>
        </w:rPr>
      </w:pPr>
    </w:p>
    <w:p w14:paraId="2EC31BF8" w14:textId="77777777" w:rsidR="008174CB" w:rsidRDefault="008174CB" w:rsidP="008174CB">
      <w:pPr>
        <w:rPr>
          <w:rFonts w:eastAsia="Arial Unicode MS"/>
        </w:rPr>
      </w:pPr>
    </w:p>
    <w:p w14:paraId="0E14D436" w14:textId="77777777" w:rsidR="008174CB" w:rsidRDefault="008174CB" w:rsidP="008174CB">
      <w:pPr>
        <w:rPr>
          <w:rFonts w:eastAsia="Arial Unicode MS"/>
        </w:rPr>
      </w:pPr>
    </w:p>
    <w:p w14:paraId="501DCA4C" w14:textId="77777777" w:rsidR="008174CB" w:rsidRDefault="008174CB" w:rsidP="008174CB">
      <w:pPr>
        <w:rPr>
          <w:rFonts w:eastAsia="Arial Unicode MS"/>
        </w:rPr>
      </w:pPr>
    </w:p>
    <w:p w14:paraId="21E6A5AB" w14:textId="77777777" w:rsidR="008174CB" w:rsidRDefault="008174CB" w:rsidP="008174CB">
      <w:pPr>
        <w:rPr>
          <w:rFonts w:eastAsia="Arial Unicode MS"/>
        </w:rPr>
      </w:pPr>
    </w:p>
    <w:p w14:paraId="286E65B8" w14:textId="77777777" w:rsidR="008174CB" w:rsidRDefault="008174CB" w:rsidP="008174CB">
      <w:pPr>
        <w:rPr>
          <w:rFonts w:eastAsia="Arial Unicode MS"/>
        </w:rPr>
      </w:pPr>
    </w:p>
    <w:p w14:paraId="2E40FA18" w14:textId="77777777" w:rsidR="008174CB" w:rsidRDefault="008174CB" w:rsidP="008174CB">
      <w:pPr>
        <w:rPr>
          <w:rFonts w:eastAsia="Arial Unicode MS"/>
        </w:rPr>
      </w:pPr>
    </w:p>
    <w:p w14:paraId="0DC731AE" w14:textId="77777777" w:rsidR="008174CB" w:rsidRPr="008174CB" w:rsidRDefault="008174CB" w:rsidP="008174CB">
      <w:pPr>
        <w:rPr>
          <w:rFonts w:eastAsia="Arial Unicode MS"/>
        </w:rPr>
      </w:pPr>
    </w:p>
    <w:p w14:paraId="2DC99436" w14:textId="77777777" w:rsidR="00FB27BE" w:rsidRPr="00761F4D" w:rsidRDefault="00FB27BE" w:rsidP="00FB27BE">
      <w:pPr>
        <w:tabs>
          <w:tab w:val="left" w:pos="1335"/>
        </w:tabs>
        <w:rPr>
          <w:rFonts w:ascii="Tahoma" w:eastAsia="Arial Unicode MS" w:hAnsi="Tahoma" w:cs="Tahoma"/>
        </w:rPr>
      </w:pPr>
    </w:p>
    <w:p w14:paraId="2947B7B5" w14:textId="77777777" w:rsidR="00FB27BE" w:rsidRPr="00761F4D" w:rsidRDefault="003E49BE" w:rsidP="00FB27BE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7088" behindDoc="1" locked="0" layoutInCell="1" allowOverlap="1" wp14:anchorId="6E259593" wp14:editId="32E80A69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679950" cy="2981325"/>
            <wp:effectExtent l="0" t="0" r="6350" b="9525"/>
            <wp:wrapNone/>
            <wp:docPr id="769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F574C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47A4CF75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18B794F9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55DAC349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4482B584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657A554E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21276EB3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00CE88F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0E685D1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54C7350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79497F47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13A4BE6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3228652F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52BE7CA9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70C14F43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430A9E7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096D64D8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44C25563" w14:textId="77777777" w:rsidR="00FB27BE" w:rsidRPr="00761F4D" w:rsidRDefault="00B40A58" w:rsidP="00B40A58">
      <w:pPr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Elegimos </w:t>
      </w:r>
      <w:r w:rsidR="00FB27BE" w:rsidRPr="00761F4D">
        <w:rPr>
          <w:rFonts w:ascii="Tahoma" w:eastAsia="Arial Unicode MS" w:hAnsi="Tahoma" w:cs="Tahoma"/>
        </w:rPr>
        <w:t>formato de exportación SW Dr</w:t>
      </w:r>
      <w:r w:rsidR="007D5976">
        <w:rPr>
          <w:rFonts w:ascii="Tahoma" w:eastAsia="Arial Unicode MS" w:hAnsi="Tahoma" w:cs="Tahoma"/>
        </w:rPr>
        <w:t xml:space="preserve">. </w:t>
      </w:r>
      <w:r w:rsidR="00FB27BE" w:rsidRPr="00761F4D">
        <w:rPr>
          <w:rFonts w:ascii="Tahoma" w:eastAsia="Arial Unicode MS" w:hAnsi="Tahoma" w:cs="Tahoma"/>
        </w:rPr>
        <w:t>Sola</w:t>
      </w:r>
    </w:p>
    <w:p w14:paraId="6E52832A" w14:textId="77777777" w:rsidR="00FB27BE" w:rsidRPr="00761F4D" w:rsidRDefault="00B40A58" w:rsidP="00FB27BE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8112" behindDoc="1" locked="0" layoutInCell="1" allowOverlap="1" wp14:anchorId="0AE4281A" wp14:editId="6DE32BA2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879725" cy="1316990"/>
            <wp:effectExtent l="0" t="0" r="0" b="0"/>
            <wp:wrapNone/>
            <wp:docPr id="255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ED80B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13330C85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2873FACC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04692B98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51BA24A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6D1C4074" w14:textId="77777777" w:rsidR="00FB27BE" w:rsidRPr="00761F4D" w:rsidRDefault="00FB27BE" w:rsidP="00FB27BE">
      <w:pPr>
        <w:jc w:val="center"/>
        <w:rPr>
          <w:rFonts w:ascii="Tahoma" w:eastAsia="Arial Unicode MS" w:hAnsi="Tahoma" w:cs="Tahoma"/>
        </w:rPr>
      </w:pPr>
    </w:p>
    <w:p w14:paraId="6FE187AA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3A1E89C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40979AD6" w14:textId="77777777" w:rsidR="00FB27BE" w:rsidRPr="00761F4D" w:rsidRDefault="00FB27BE" w:rsidP="00B40A58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la Versión de SW que vamos a exportar</w:t>
      </w:r>
    </w:p>
    <w:p w14:paraId="131BE8E6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30C27B46" w14:textId="77777777" w:rsidR="00FB27BE" w:rsidRPr="00761F4D" w:rsidRDefault="003E49BE" w:rsidP="00FB27BE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19136" behindDoc="1" locked="0" layoutInCell="1" allowOverlap="1" wp14:anchorId="3F0DDCEA" wp14:editId="11E0C89D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3752850" cy="695325"/>
            <wp:effectExtent l="0" t="0" r="0" b="9525"/>
            <wp:wrapNone/>
            <wp:docPr id="252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FFD5B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0AA74622" w14:textId="77777777" w:rsidR="00FB27BE" w:rsidRPr="00761F4D" w:rsidRDefault="00FB27BE" w:rsidP="00FB27BE">
      <w:pPr>
        <w:tabs>
          <w:tab w:val="left" w:pos="555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4E3A310F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2978FAD2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213B131F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72595504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681F629A" w14:textId="77777777" w:rsidR="00FB27BE" w:rsidRPr="00761F4D" w:rsidRDefault="00B40A58" w:rsidP="00FB27BE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77CED13" wp14:editId="0E9FDB08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879725" cy="461010"/>
                <wp:effectExtent l="0" t="0" r="0" b="0"/>
                <wp:wrapNone/>
                <wp:docPr id="152" name="Grupo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61010"/>
                          <a:chOff x="0" y="0"/>
                          <a:chExt cx="2879725" cy="461010"/>
                        </a:xfrm>
                      </wpg:grpSpPr>
                      <pic:pic xmlns:pic="http://schemas.openxmlformats.org/drawingml/2006/picture">
                        <pic:nvPicPr>
                          <pic:cNvPr id="250" name="Imagen 2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" name="AutoShape 552"/>
                        <wps:cNvSpPr>
                          <a:spLocks noChangeArrowheads="1"/>
                        </wps:cNvSpPr>
                        <wps:spPr bwMode="auto">
                          <a:xfrm>
                            <a:off x="1457325" y="238125"/>
                            <a:ext cx="685800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40D13" id="Grupo 152" o:spid="_x0000_s1026" style="position:absolute;margin-left:175.55pt;margin-top:.6pt;width:226.75pt;height:36.3pt;z-index:251682304;mso-position-horizontal:right;mso-position-horizontal-relative:margin" coordsize="28797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">
                <v:shape id="Imagen 219" o:spid="_x0000_s1027" type="#_x0000_t75" style="position:absolute;width:28797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">
                  <v:imagedata r:id="rId30" o:title=""/>
                  <v:path arrowok="t"/>
                </v:shape>
                <v:roundrect id="AutoShape 552" o:spid="_x0000_s1028" style="position:absolute;left:14573;top:2381;width:6858;height:19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17169A5F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592CDB9E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28F22394" w14:textId="77777777" w:rsidR="00FB27BE" w:rsidRPr="00761F4D" w:rsidRDefault="00FB27BE" w:rsidP="00FB27BE">
      <w:pPr>
        <w:rPr>
          <w:rFonts w:ascii="Tahoma" w:eastAsia="Arial Unicode MS" w:hAnsi="Tahoma" w:cs="Tahoma"/>
        </w:rPr>
      </w:pPr>
    </w:p>
    <w:p w14:paraId="6C4B9CCF" w14:textId="77777777" w:rsidR="00FB27BE" w:rsidRDefault="00FB27BE" w:rsidP="00FB27BE">
      <w:pPr>
        <w:rPr>
          <w:rFonts w:ascii="Tahoma" w:eastAsia="Arial Unicode MS" w:hAnsi="Tahoma" w:cs="Tahoma"/>
        </w:rPr>
      </w:pPr>
    </w:p>
    <w:p w14:paraId="2BCBAC4F" w14:textId="77777777" w:rsidR="00AF2257" w:rsidRDefault="00AF2257" w:rsidP="00FB27BE">
      <w:pPr>
        <w:rPr>
          <w:rFonts w:ascii="Tahoma" w:eastAsia="Arial Unicode MS" w:hAnsi="Tahoma" w:cs="Tahoma"/>
        </w:rPr>
      </w:pPr>
    </w:p>
    <w:p w14:paraId="3F9E16F6" w14:textId="77777777" w:rsidR="00AF2257" w:rsidRDefault="00AF2257" w:rsidP="00FB27BE">
      <w:pPr>
        <w:rPr>
          <w:rFonts w:ascii="Tahoma" w:eastAsia="Arial Unicode MS" w:hAnsi="Tahoma" w:cs="Tahoma"/>
        </w:rPr>
      </w:pPr>
    </w:p>
    <w:p w14:paraId="2EE3A10D" w14:textId="77777777" w:rsidR="00AF2257" w:rsidRPr="00761F4D" w:rsidRDefault="00AF2257" w:rsidP="00FB27BE">
      <w:pPr>
        <w:rPr>
          <w:rFonts w:ascii="Tahoma" w:eastAsia="Arial Unicode MS" w:hAnsi="Tahoma" w:cs="Tahoma"/>
        </w:rPr>
      </w:pPr>
    </w:p>
    <w:p w14:paraId="6DA646B6" w14:textId="77777777" w:rsidR="00FB27BE" w:rsidRDefault="00FB27BE" w:rsidP="00FB27BE">
      <w:pPr>
        <w:rPr>
          <w:rFonts w:ascii="Tahoma" w:eastAsia="Arial Unicode MS" w:hAnsi="Tahoma" w:cs="Tahoma"/>
        </w:rPr>
      </w:pPr>
    </w:p>
    <w:p w14:paraId="1EF3AFE7" w14:textId="77777777" w:rsidR="007D5976" w:rsidRDefault="007D5976" w:rsidP="00FB27BE">
      <w:pPr>
        <w:rPr>
          <w:rFonts w:ascii="Tahoma" w:eastAsia="Arial Unicode MS" w:hAnsi="Tahoma" w:cs="Tahoma"/>
        </w:rPr>
      </w:pPr>
    </w:p>
    <w:p w14:paraId="05AFE718" w14:textId="77777777" w:rsidR="008174CB" w:rsidRPr="00761F4D" w:rsidRDefault="008174CB" w:rsidP="00FB27BE">
      <w:pPr>
        <w:rPr>
          <w:rFonts w:ascii="Tahoma" w:eastAsia="Arial Unicode MS" w:hAnsi="Tahoma" w:cs="Tahoma"/>
        </w:rPr>
      </w:pPr>
    </w:p>
    <w:p w14:paraId="484143B5" w14:textId="77777777" w:rsidR="00FB27BE" w:rsidRPr="00761F4D" w:rsidRDefault="00FB27BE" w:rsidP="00FB27BE">
      <w:pPr>
        <w:tabs>
          <w:tab w:val="left" w:pos="1365"/>
        </w:tabs>
        <w:rPr>
          <w:rFonts w:ascii="Tahoma" w:eastAsia="Arial Unicode MS" w:hAnsi="Tahoma" w:cs="Tahoma"/>
        </w:rPr>
      </w:pPr>
    </w:p>
    <w:p w14:paraId="0ACF553E" w14:textId="77777777" w:rsidR="00EE4B34" w:rsidRPr="00761F4D" w:rsidRDefault="00EE4B34" w:rsidP="00FB27BE">
      <w:pPr>
        <w:tabs>
          <w:tab w:val="left" w:pos="1365"/>
        </w:tabs>
        <w:rPr>
          <w:rFonts w:ascii="Tahoma" w:eastAsia="Arial Unicode MS" w:hAnsi="Tahoma" w:cs="Tahoma"/>
        </w:rPr>
      </w:pPr>
    </w:p>
    <w:p w14:paraId="4F05E0DF" w14:textId="77777777" w:rsidR="00FB27BE" w:rsidRPr="00761F4D" w:rsidRDefault="00FB27BE" w:rsidP="00B40A58">
      <w:pPr>
        <w:tabs>
          <w:tab w:val="left" w:pos="1365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Indicamos el tipo de Exportación</w:t>
      </w:r>
    </w:p>
    <w:p w14:paraId="2F90B171" w14:textId="77777777" w:rsidR="00FB27BE" w:rsidRPr="00761F4D" w:rsidRDefault="00B40A58" w:rsidP="00FB27BE">
      <w:pPr>
        <w:tabs>
          <w:tab w:val="left" w:pos="136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5A26F64" wp14:editId="63980C9E">
                <wp:simplePos x="0" y="0"/>
                <wp:positionH relativeFrom="column">
                  <wp:posOffset>1755140</wp:posOffset>
                </wp:positionH>
                <wp:positionV relativeFrom="paragraph">
                  <wp:posOffset>29210</wp:posOffset>
                </wp:positionV>
                <wp:extent cx="1057275" cy="800100"/>
                <wp:effectExtent l="19050" t="19050" r="66675" b="38100"/>
                <wp:wrapNone/>
                <wp:docPr id="24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800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0A70" id="AutoShape 554" o:spid="_x0000_s1026" type="#_x0000_t32" style="position:absolute;margin-left:138.2pt;margin-top:2.3pt;width:83.25pt;height:6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" strokecolor="red" strokeweight="2.25pt">
                <v:stroke endarrow="block"/>
              </v:shape>
            </w:pict>
          </mc:Fallback>
        </mc:AlternateContent>
      </w:r>
    </w:p>
    <w:p w14:paraId="5CF3FB24" w14:textId="77777777" w:rsidR="00FB27BE" w:rsidRPr="00761F4D" w:rsidRDefault="00B40A58" w:rsidP="00FB27BE">
      <w:pPr>
        <w:tabs>
          <w:tab w:val="left" w:pos="136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B28F991" wp14:editId="4DFB064B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3248025" cy="1533525"/>
                <wp:effectExtent l="19050" t="0" r="28575" b="9525"/>
                <wp:wrapNone/>
                <wp:docPr id="153" name="Grupo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1533525"/>
                          <a:chOff x="0" y="0"/>
                          <a:chExt cx="3248025" cy="1533525"/>
                        </a:xfrm>
                      </wpg:grpSpPr>
                      <pic:pic xmlns:pic="http://schemas.openxmlformats.org/drawingml/2006/picture">
                        <pic:nvPicPr>
                          <pic:cNvPr id="247" name="Imagen 22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2385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6" name="AutoShape 553"/>
                        <wps:cNvSpPr>
                          <a:spLocks noChangeArrowheads="1"/>
                        </wps:cNvSpPr>
                        <wps:spPr bwMode="auto">
                          <a:xfrm>
                            <a:off x="0" y="514350"/>
                            <a:ext cx="3248025" cy="200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62B1A" id="Grupo 153" o:spid="_x0000_s1026" style="position:absolute;margin-left:204.55pt;margin-top:5.8pt;width:255.75pt;height:120.75pt;z-index:251684352;mso-position-horizontal:right;mso-position-horizontal-relative:margin" coordsize="32480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">
                <v:shape id="Imagen 220" o:spid="_x0000_s1027" type="#_x0000_t75" style="position:absolute;left:95;width:32385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">
                  <v:imagedata r:id="rId39" o:title=""/>
                  <v:path arrowok="t"/>
                </v:shape>
                <v:roundrect id="AutoShape 553" o:spid="_x0000_s1028" style="position:absolute;top:5143;width:32480;height:2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16F66BAC" w14:textId="77777777" w:rsidR="00EE4B34" w:rsidRPr="00761F4D" w:rsidRDefault="00EE4B34" w:rsidP="00FB27BE">
      <w:pPr>
        <w:jc w:val="center"/>
        <w:rPr>
          <w:rFonts w:ascii="Tahoma" w:eastAsia="Arial Unicode MS" w:hAnsi="Tahoma" w:cs="Tahoma"/>
          <w:b/>
          <w:u w:val="single"/>
        </w:rPr>
      </w:pPr>
    </w:p>
    <w:p w14:paraId="068D65E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98BF0A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89C931C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9C45BA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CFC341C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268037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B5AD33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665A1C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3FB0225" w14:textId="77777777" w:rsidR="00EE4B34" w:rsidRPr="00761F4D" w:rsidRDefault="00EE4B34" w:rsidP="006978F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Seleccionamos el intervalo en el que vamos a exportar los eventos </w:t>
      </w:r>
    </w:p>
    <w:p w14:paraId="4F8DEC2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2AA7708" w14:textId="77777777" w:rsidR="00EE4B34" w:rsidRPr="00761F4D" w:rsidRDefault="00E87665" w:rsidP="00EE4B34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22D4430" wp14:editId="0D9DB038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2076450" cy="1181100"/>
                <wp:effectExtent l="19050" t="19050" r="19050" b="19050"/>
                <wp:wrapNone/>
                <wp:docPr id="243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181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AADD5" id="AutoShape 556" o:spid="_x0000_s1026" style="position:absolute;margin-left:0;margin-top:4.05pt;width:163.5pt;height:93pt;z-index:2516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" filled="f" strokecolor="#0070c0" strokeweight="3pt">
                <v:stroke joinstyle="round"/>
                <w10:wrap anchorx="margin"/>
              </v:rect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2208" behindDoc="1" locked="0" layoutInCell="1" allowOverlap="1" wp14:anchorId="757E1275" wp14:editId="0097029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047875" cy="1181100"/>
            <wp:effectExtent l="0" t="0" r="9525" b="0"/>
            <wp:wrapNone/>
            <wp:docPr id="240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52AF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B6E6DB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6740ED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D698C7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53EACF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07D48C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15CFE97" w14:textId="77777777" w:rsidR="00EE4B34" w:rsidRPr="00761F4D" w:rsidRDefault="00EE4B34" w:rsidP="00EE4B34">
      <w:pPr>
        <w:tabs>
          <w:tab w:val="left" w:pos="1110"/>
        </w:tabs>
        <w:rPr>
          <w:rFonts w:ascii="Tahoma" w:eastAsia="Arial Unicode MS" w:hAnsi="Tahoma" w:cs="Tahoma"/>
        </w:rPr>
      </w:pPr>
    </w:p>
    <w:p w14:paraId="379F9EAE" w14:textId="77777777" w:rsidR="00EE4B34" w:rsidRPr="00761F4D" w:rsidRDefault="00E87665" w:rsidP="00EE4B34">
      <w:pPr>
        <w:tabs>
          <w:tab w:val="left" w:pos="1110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EE4B34" w:rsidRPr="00761F4D">
        <w:rPr>
          <w:rFonts w:ascii="Tahoma" w:eastAsia="Arial Unicode MS" w:hAnsi="Tahoma" w:cs="Tahoma"/>
        </w:rPr>
        <w:t>Seleccionamos el o los Establecimientos</w:t>
      </w:r>
    </w:p>
    <w:p w14:paraId="0197390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1747846" w14:textId="77777777" w:rsidR="00EE4B34" w:rsidRPr="00761F4D" w:rsidRDefault="00E87665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3232" behindDoc="1" locked="0" layoutInCell="1" allowOverlap="1" wp14:anchorId="3C4B773B" wp14:editId="3629EF7F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810635" cy="1761490"/>
            <wp:effectExtent l="0" t="0" r="0" b="0"/>
            <wp:wrapNone/>
            <wp:docPr id="224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6D30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E4A57FF" w14:textId="77777777" w:rsidR="00EE4B34" w:rsidRPr="00761F4D" w:rsidRDefault="00E87665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1D5B102" wp14:editId="7DF45358">
                <wp:simplePos x="0" y="0"/>
                <wp:positionH relativeFrom="column">
                  <wp:posOffset>4631690</wp:posOffset>
                </wp:positionH>
                <wp:positionV relativeFrom="paragraph">
                  <wp:posOffset>30480</wp:posOffset>
                </wp:positionV>
                <wp:extent cx="209550" cy="857250"/>
                <wp:effectExtent l="19050" t="19050" r="19050" b="19050"/>
                <wp:wrapNone/>
                <wp:docPr id="223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BDE89E" id="AutoShape 558" o:spid="_x0000_s1026" style="position:absolute;margin-left:364.7pt;margin-top:2.4pt;width:16.5pt;height:6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" filled="f" strokecolor="#0070c0" strokeweight="3pt"/>
            </w:pict>
          </mc:Fallback>
        </mc:AlternateContent>
      </w:r>
    </w:p>
    <w:p w14:paraId="751EA66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3E331B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DF7562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4B10F1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79D38B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596211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B7F7FC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556307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68E152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3CF5848" w14:textId="77777777" w:rsidR="008951F5" w:rsidRPr="00761F4D" w:rsidRDefault="008951F5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347AA27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FB68C2F" w14:textId="77777777" w:rsidR="008951F5" w:rsidRPr="00761F4D" w:rsidRDefault="00C068CF" w:rsidP="008951F5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70688" behindDoc="1" locked="0" layoutInCell="1" allowOverlap="1" wp14:anchorId="212E4AF6" wp14:editId="07FE90D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676650" cy="1247775"/>
            <wp:effectExtent l="0" t="0" r="0" b="9525"/>
            <wp:wrapNone/>
            <wp:docPr id="221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CDDAF" w14:textId="77777777" w:rsidR="008951F5" w:rsidRPr="00761F4D" w:rsidRDefault="003E49BE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C066669" wp14:editId="2C93A4BC">
                <wp:simplePos x="0" y="0"/>
                <wp:positionH relativeFrom="column">
                  <wp:posOffset>1328420</wp:posOffset>
                </wp:positionH>
                <wp:positionV relativeFrom="paragraph">
                  <wp:posOffset>129540</wp:posOffset>
                </wp:positionV>
                <wp:extent cx="1314450" cy="209550"/>
                <wp:effectExtent l="19050" t="19050" r="19050" b="19050"/>
                <wp:wrapNone/>
                <wp:docPr id="220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8E3569" id="AutoShape 450" o:spid="_x0000_s1026" style="position:absolute;margin-left:104.6pt;margin-top:10.2pt;width:103.5pt;height:16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" filled="f" strokecolor="#0070c0" strokeweight="3pt"/>
            </w:pict>
          </mc:Fallback>
        </mc:AlternateContent>
      </w:r>
    </w:p>
    <w:p w14:paraId="49417105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E999CC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61FDDC7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F8BD55C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28521DC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870BCEE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80CBF4B" w14:textId="77777777" w:rsidR="008951F5" w:rsidRDefault="008951F5" w:rsidP="008951F5">
      <w:pPr>
        <w:rPr>
          <w:rFonts w:ascii="Tahoma" w:eastAsia="Arial Unicode MS" w:hAnsi="Tahoma" w:cs="Tahoma"/>
        </w:rPr>
      </w:pPr>
    </w:p>
    <w:p w14:paraId="5C136900" w14:textId="77777777" w:rsidR="00AF2257" w:rsidRPr="00761F4D" w:rsidRDefault="00AF2257" w:rsidP="008951F5">
      <w:pPr>
        <w:rPr>
          <w:rFonts w:ascii="Tahoma" w:eastAsia="Arial Unicode MS" w:hAnsi="Tahoma" w:cs="Tahoma"/>
        </w:rPr>
      </w:pPr>
    </w:p>
    <w:p w14:paraId="6FB00D26" w14:textId="77777777" w:rsidR="00CD2C7C" w:rsidRPr="00761F4D" w:rsidRDefault="00CD2C7C" w:rsidP="008951F5">
      <w:pPr>
        <w:rPr>
          <w:rFonts w:ascii="Tahoma" w:eastAsia="Arial Unicode MS" w:hAnsi="Tahoma" w:cs="Tahoma"/>
        </w:rPr>
      </w:pPr>
    </w:p>
    <w:p w14:paraId="4FF5571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21A5FE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8DCE467" w14:textId="77777777" w:rsidR="008951F5" w:rsidRPr="00761F4D" w:rsidRDefault="008951F5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Elegimos el destino de la exportación</w:t>
      </w:r>
    </w:p>
    <w:p w14:paraId="6D32F697" w14:textId="77777777" w:rsidR="008951F5" w:rsidRPr="00761F4D" w:rsidRDefault="003E49BE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238AED" wp14:editId="69957CA3">
                <wp:simplePos x="0" y="0"/>
                <wp:positionH relativeFrom="column">
                  <wp:posOffset>2042795</wp:posOffset>
                </wp:positionH>
                <wp:positionV relativeFrom="paragraph">
                  <wp:posOffset>3810</wp:posOffset>
                </wp:positionV>
                <wp:extent cx="1190625" cy="1095375"/>
                <wp:effectExtent l="19050" t="19050" r="66675" b="47625"/>
                <wp:wrapNone/>
                <wp:docPr id="219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1095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74F1E" id="AutoShape 452" o:spid="_x0000_s1026" type="#_x0000_t32" style="position:absolute;margin-left:160.85pt;margin-top:.3pt;width:93.75pt;height:86.2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" strokecolor="red" strokeweight="2.25pt">
                <v:stroke endarrow="block"/>
              </v:shape>
            </w:pict>
          </mc:Fallback>
        </mc:AlternateContent>
      </w:r>
    </w:p>
    <w:p w14:paraId="572B016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7E0D043" w14:textId="77777777" w:rsidR="008951F5" w:rsidRPr="00761F4D" w:rsidRDefault="003E49BE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71712" behindDoc="1" locked="0" layoutInCell="1" allowOverlap="1" wp14:anchorId="26DB718D" wp14:editId="4B9FFD1F">
            <wp:simplePos x="0" y="0"/>
            <wp:positionH relativeFrom="column">
              <wp:posOffset>3122295</wp:posOffset>
            </wp:positionH>
            <wp:positionV relativeFrom="paragraph">
              <wp:posOffset>98425</wp:posOffset>
            </wp:positionV>
            <wp:extent cx="2512695" cy="2623185"/>
            <wp:effectExtent l="0" t="0" r="0" b="0"/>
            <wp:wrapNone/>
            <wp:docPr id="218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7500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16F78F6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C8047DD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051C29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BA3553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4087BC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480D9F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E3657FC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5DA1910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B0075B2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BB0034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A7BB8C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76C846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9215D81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00D0D2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FBDA126" w14:textId="77777777" w:rsidR="008951F5" w:rsidRPr="00761F4D" w:rsidRDefault="008951F5" w:rsidP="00EE4B34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08DC19CE" w14:textId="77777777" w:rsidR="00EE4B34" w:rsidRPr="00761F4D" w:rsidRDefault="00C068CF" w:rsidP="00C068CF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EE4B34" w:rsidRPr="00761F4D">
        <w:rPr>
          <w:rFonts w:ascii="Tahoma" w:eastAsia="Arial Unicode MS" w:hAnsi="Tahoma" w:cs="Tahoma"/>
        </w:rPr>
        <w:t>También tenemos la opción de elegir Subir a la Web</w:t>
      </w:r>
    </w:p>
    <w:p w14:paraId="7ED6B5FE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0E10E064" w14:textId="77777777" w:rsidR="00EE4B34" w:rsidRPr="00761F4D" w:rsidRDefault="00C068CF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3BE725D" wp14:editId="4C364D66">
                <wp:simplePos x="0" y="0"/>
                <wp:positionH relativeFrom="column">
                  <wp:posOffset>1318895</wp:posOffset>
                </wp:positionH>
                <wp:positionV relativeFrom="paragraph">
                  <wp:posOffset>125095</wp:posOffset>
                </wp:positionV>
                <wp:extent cx="1203325" cy="209550"/>
                <wp:effectExtent l="19050" t="19050" r="15875" b="19050"/>
                <wp:wrapNone/>
                <wp:docPr id="215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3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0E34B" id="AutoShape 560" o:spid="_x0000_s1026" style="position:absolute;margin-left:103.85pt;margin-top:9.85pt;width:94.75pt;height:1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" filled="f" strokecolor="#0070c0" strokeweight="2.25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8352" behindDoc="1" locked="0" layoutInCell="1" allowOverlap="1" wp14:anchorId="5A44264F" wp14:editId="037E7FE4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3667125" cy="1285875"/>
            <wp:effectExtent l="0" t="0" r="9525" b="9525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D0D68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307827A6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0C95CF1E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6A377422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6C6F2C11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7FFA81B5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484EEE92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17232D96" w14:textId="77777777" w:rsidR="00EE4B34" w:rsidRPr="00761F4D" w:rsidRDefault="00C068CF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4256" behindDoc="1" locked="0" layoutInCell="1" allowOverlap="1" wp14:anchorId="26FD037B" wp14:editId="537B3B42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3362960" cy="527685"/>
            <wp:effectExtent l="0" t="0" r="8890" b="571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7F1A" w14:textId="77777777" w:rsidR="00EE4B34" w:rsidRPr="00761F4D" w:rsidRDefault="00C068CF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99D27F2" wp14:editId="5D124801">
                <wp:simplePos x="0" y="0"/>
                <wp:positionH relativeFrom="column">
                  <wp:posOffset>4547870</wp:posOffset>
                </wp:positionH>
                <wp:positionV relativeFrom="paragraph">
                  <wp:posOffset>185420</wp:posOffset>
                </wp:positionV>
                <wp:extent cx="765175" cy="209550"/>
                <wp:effectExtent l="19050" t="19050" r="15875" b="19050"/>
                <wp:wrapNone/>
                <wp:docPr id="214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C2692" id="AutoShape 562" o:spid="_x0000_s1026" style="position:absolute;margin-left:358.1pt;margin-top:14.6pt;width:60.25pt;height:16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" filled="f" strokecolor="#0070c0" strokeweight="3pt"/>
            </w:pict>
          </mc:Fallback>
        </mc:AlternateContent>
      </w:r>
    </w:p>
    <w:p w14:paraId="6450D758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0C622F14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2DB4B928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092FF16D" w14:textId="77777777" w:rsidR="00EE4B34" w:rsidRPr="00761F4D" w:rsidRDefault="00C068CF" w:rsidP="00C068CF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EE4B34" w:rsidRPr="00761F4D">
        <w:rPr>
          <w:rFonts w:ascii="Tahoma" w:eastAsia="Arial Unicode MS" w:hAnsi="Tahoma" w:cs="Tahoma"/>
        </w:rPr>
        <w:t>Presionamos la opción Procesar</w:t>
      </w:r>
    </w:p>
    <w:p w14:paraId="0F4D976D" w14:textId="77777777" w:rsidR="00EE4B34" w:rsidRPr="00761F4D" w:rsidRDefault="003E49BE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5280" behindDoc="1" locked="0" layoutInCell="1" allowOverlap="1" wp14:anchorId="21612715" wp14:editId="27250681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3877310" cy="2339975"/>
            <wp:effectExtent l="0" t="0" r="8890" b="317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6E63F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39ABDAD3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10F6A5A0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613C9DD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D808CE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7AAA2E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83782A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49C36A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7EA8E4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C60DDD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B2B1C6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FEC9392" w14:textId="77777777" w:rsidR="00EE4B34" w:rsidRPr="00761F4D" w:rsidRDefault="003E49BE" w:rsidP="00EE4B34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774D57" wp14:editId="45DEF193">
                <wp:simplePos x="0" y="0"/>
                <wp:positionH relativeFrom="column">
                  <wp:posOffset>3488690</wp:posOffset>
                </wp:positionH>
                <wp:positionV relativeFrom="paragraph">
                  <wp:posOffset>6350</wp:posOffset>
                </wp:positionV>
                <wp:extent cx="723900" cy="190500"/>
                <wp:effectExtent l="19050" t="19050" r="19050" b="19050"/>
                <wp:wrapNone/>
                <wp:docPr id="21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BE360" id="AutoShape 563" o:spid="_x0000_s1026" style="position:absolute;margin-left:274.7pt;margin-top:.5pt;width:57pt;height: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" filled="f" strokecolor="#0070c0" strokeweight="3pt"/>
            </w:pict>
          </mc:Fallback>
        </mc:AlternateContent>
      </w:r>
      <w:r w:rsidR="00EE4B34" w:rsidRPr="00761F4D">
        <w:rPr>
          <w:rFonts w:ascii="Tahoma" w:eastAsia="Arial Unicode MS" w:hAnsi="Tahoma" w:cs="Tahoma"/>
        </w:rPr>
        <w:tab/>
      </w:r>
    </w:p>
    <w:p w14:paraId="11E63C2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89F790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8F27329" w14:textId="77777777" w:rsidR="00EE4B34" w:rsidRPr="00761F4D" w:rsidRDefault="00EE4B34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Si lo Guardamos en la PC</w:t>
      </w:r>
    </w:p>
    <w:p w14:paraId="7838A42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FFEC8E8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4E66E9E" wp14:editId="672E718C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3829685" cy="1876425"/>
                <wp:effectExtent l="19050" t="0" r="0" b="9525"/>
                <wp:wrapNone/>
                <wp:docPr id="154" name="Gru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876425"/>
                          <a:chOff x="0" y="0"/>
                          <a:chExt cx="3829685" cy="1876425"/>
                        </a:xfrm>
                      </wpg:grpSpPr>
                      <pic:pic xmlns:pic="http://schemas.openxmlformats.org/drawingml/2006/picture">
                        <pic:nvPicPr>
                          <pic:cNvPr id="227" name="Imagen 22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3647440" cy="214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32D02" id="Grupo 154" o:spid="_x0000_s1026" style="position:absolute;margin-left:0;margin-top:.55pt;width:301.55pt;height:147.75pt;z-index:251696640;mso-position-horizontal:center;mso-position-horizontal-relative:margin" coordsize="3829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">
                <v:shape id="Imagen 227" o:spid="_x0000_s1027" type="#_x0000_t75" style="position:absolute;width:3829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">
                  <v:imagedata r:id="rId36" o:title=""/>
                  <v:path arrowok="t"/>
                </v:shape>
                <v:roundrect id="AutoShape 565" o:spid="_x0000_s1028" style="position:absolute;top:3714;width:36474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" filled="f" strokecolor="#0070c0" strokeweight="3pt"/>
                <w10:wrap anchorx="margin"/>
              </v:group>
            </w:pict>
          </mc:Fallback>
        </mc:AlternateContent>
      </w:r>
    </w:p>
    <w:p w14:paraId="5C6E4A9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E315D2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6D04FA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08C9E5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DA4812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AFB521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6891A8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4CC066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21EC1A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0F8503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12AA732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7328" behindDoc="1" locked="0" layoutInCell="1" allowOverlap="1" wp14:anchorId="7BC6F301" wp14:editId="1A6563D4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3590925" cy="1428750"/>
            <wp:effectExtent l="0" t="0" r="9525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D191C" w14:textId="77777777" w:rsidR="00EE4B34" w:rsidRPr="00761F4D" w:rsidRDefault="00EE4B34" w:rsidP="00EE4B34">
      <w:pPr>
        <w:jc w:val="center"/>
        <w:rPr>
          <w:rFonts w:ascii="Tahoma" w:eastAsia="Arial Unicode MS" w:hAnsi="Tahoma" w:cs="Tahoma"/>
        </w:rPr>
      </w:pPr>
    </w:p>
    <w:p w14:paraId="6A99090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BFC6B2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DA7523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709F7C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4734111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EB3763C" wp14:editId="05CBBACF">
                <wp:simplePos x="0" y="0"/>
                <wp:positionH relativeFrom="column">
                  <wp:posOffset>4014470</wp:posOffset>
                </wp:positionH>
                <wp:positionV relativeFrom="paragraph">
                  <wp:posOffset>12065</wp:posOffset>
                </wp:positionV>
                <wp:extent cx="714375" cy="262255"/>
                <wp:effectExtent l="19050" t="19050" r="28575" b="23495"/>
                <wp:wrapNone/>
                <wp:docPr id="20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48DF4" id="AutoShape 567" o:spid="_x0000_s1026" style="position:absolute;margin-left:316.1pt;margin-top:.95pt;width:56.25pt;height:20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" filled="f" strokecolor="#0070c0" strokeweight="2.25pt"/>
            </w:pict>
          </mc:Fallback>
        </mc:AlternateContent>
      </w:r>
    </w:p>
    <w:p w14:paraId="349416B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038801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297A84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F1ED002" w14:textId="77777777" w:rsidR="00EE4B34" w:rsidRPr="00761F4D" w:rsidRDefault="00EE4B34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Exportamos a la Web</w:t>
      </w:r>
    </w:p>
    <w:p w14:paraId="2C1EA303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73CA56F6" wp14:editId="34770B50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4191000" cy="1676400"/>
                <wp:effectExtent l="19050" t="0" r="0" b="0"/>
                <wp:wrapNone/>
                <wp:docPr id="155" name="Grupo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1676400"/>
                          <a:chOff x="0" y="0"/>
                          <a:chExt cx="4191000" cy="1676400"/>
                        </a:xfrm>
                      </wpg:grpSpPr>
                      <pic:pic xmlns:pic="http://schemas.openxmlformats.org/drawingml/2006/picture">
                        <pic:nvPicPr>
                          <pic:cNvPr id="231" name="Imagen 23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AutoShape 568"/>
                        <wps:cNvSpPr>
                          <a:spLocks noChangeArrowheads="1"/>
                        </wps:cNvSpPr>
                        <wps:spPr bwMode="auto">
                          <a:xfrm>
                            <a:off x="0" y="409575"/>
                            <a:ext cx="4050030" cy="214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C2471" id="Grupo 155" o:spid="_x0000_s1026" style="position:absolute;margin-left:0;margin-top:6.65pt;width:330pt;height:132pt;z-index:251700736;mso-position-horizontal:center;mso-position-horizontal-relative:margin" coordsize="41910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">
                <v:shape id="Imagen 231" o:spid="_x0000_s1027" type="#_x0000_t75" style="position:absolute;width:41910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">
                  <v:imagedata r:id="rId40" o:title=""/>
                  <v:path arrowok="t"/>
                </v:shape>
                <v:roundrect id="AutoShape 568" o:spid="_x0000_s1028" style="position:absolute;top:4095;width:4050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2E60831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792748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88E4BF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6044D04" w14:textId="77777777" w:rsidR="00EE4B34" w:rsidRPr="00761F4D" w:rsidRDefault="003E49BE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5F9BDEC" wp14:editId="68F7F9F9">
                <wp:simplePos x="0" y="0"/>
                <wp:positionH relativeFrom="column">
                  <wp:posOffset>2136141</wp:posOffset>
                </wp:positionH>
                <wp:positionV relativeFrom="paragraph">
                  <wp:posOffset>53339</wp:posOffset>
                </wp:positionV>
                <wp:extent cx="2228850" cy="1209675"/>
                <wp:effectExtent l="19050" t="38100" r="38100" b="28575"/>
                <wp:wrapNone/>
                <wp:docPr id="206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0" cy="1209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F735" id="AutoShape 800" o:spid="_x0000_s1026" type="#_x0000_t32" style="position:absolute;margin-left:168.2pt;margin-top:4.2pt;width:175.5pt;height:95.25pt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" strokecolor="red" strokeweight="2.25pt">
                <v:stroke endarrow="block"/>
              </v:shape>
            </w:pict>
          </mc:Fallback>
        </mc:AlternateContent>
      </w:r>
    </w:p>
    <w:p w14:paraId="4E0B84F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AF8005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73308C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BE503C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BCEAD5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2DC46A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78F7E63" w14:textId="77777777" w:rsidR="00EE4B34" w:rsidRPr="00761F4D" w:rsidRDefault="00CD2C7C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Enviamos el código al destinatario.</w:t>
      </w:r>
    </w:p>
    <w:p w14:paraId="66F0704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10F7B1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9F185B5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29376" behindDoc="1" locked="0" layoutInCell="1" allowOverlap="1" wp14:anchorId="0C3DAD3C" wp14:editId="352BA03A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990850" cy="1447800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3499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04C1C9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2F0F5A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10C697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4371914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5AEAB35" wp14:editId="78EAFDCC">
                <wp:simplePos x="0" y="0"/>
                <wp:positionH relativeFrom="column">
                  <wp:posOffset>3871595</wp:posOffset>
                </wp:positionH>
                <wp:positionV relativeFrom="paragraph">
                  <wp:posOffset>177800</wp:posOffset>
                </wp:positionV>
                <wp:extent cx="714375" cy="262255"/>
                <wp:effectExtent l="19050" t="19050" r="28575" b="23495"/>
                <wp:wrapNone/>
                <wp:docPr id="205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0DBC13" id="AutoShape 570" o:spid="_x0000_s1026" style="position:absolute;margin-left:304.85pt;margin-top:14pt;width:56.25pt;height:20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" filled="f" strokecolor="#0070c0" strokeweight="3pt"/>
            </w:pict>
          </mc:Fallback>
        </mc:AlternateContent>
      </w:r>
    </w:p>
    <w:p w14:paraId="40C9F11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E334E4F" w14:textId="77777777" w:rsidR="00FB27BE" w:rsidRPr="00761F4D" w:rsidRDefault="00FB27BE" w:rsidP="00EE4B34">
      <w:pPr>
        <w:rPr>
          <w:rFonts w:ascii="Tahoma" w:eastAsia="Arial Unicode MS" w:hAnsi="Tahoma" w:cs="Tahoma"/>
        </w:rPr>
      </w:pPr>
    </w:p>
    <w:p w14:paraId="314FFAB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451823C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5FE368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47DAC43" w14:textId="77777777" w:rsidR="003E5A20" w:rsidRPr="00761F4D" w:rsidRDefault="003E5A20" w:rsidP="00EE4B34">
      <w:pPr>
        <w:rPr>
          <w:rFonts w:ascii="Tahoma" w:eastAsia="Arial Unicode MS" w:hAnsi="Tahoma" w:cs="Tahoma"/>
        </w:rPr>
      </w:pPr>
    </w:p>
    <w:p w14:paraId="04463F11" w14:textId="77777777" w:rsidR="003E5A20" w:rsidRPr="00761F4D" w:rsidRDefault="00D16FB6" w:rsidP="00EE4B34">
      <w:pPr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A176A60" wp14:editId="1F58DB0A">
                <wp:simplePos x="0" y="0"/>
                <wp:positionH relativeFrom="margin">
                  <wp:posOffset>5365750</wp:posOffset>
                </wp:positionH>
                <wp:positionV relativeFrom="paragraph">
                  <wp:posOffset>63500</wp:posOffset>
                </wp:positionV>
                <wp:extent cx="1295400" cy="1828800"/>
                <wp:effectExtent l="0" t="0" r="0" b="6350"/>
                <wp:wrapNone/>
                <wp:docPr id="7" name="Cuadro de texto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12473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1B2BB" id="Cuadro de texto 7" o:spid="_x0000_s1029" type="#_x0000_t202" href="#_top" style="position:absolute;left:0;text-align:left;margin-left:422.5pt;margin-top:5pt;width:102pt;height:2in;z-index:251959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E0F8C" w14:textId="77777777" w:rsidR="00EE4B34" w:rsidRDefault="00EE4B34" w:rsidP="00F033D7">
      <w:pPr>
        <w:pStyle w:val="Ttulo3"/>
        <w:rPr>
          <w:rFonts w:ascii="Tahoma" w:eastAsia="Arial Unicode MS" w:hAnsi="Tahoma" w:cs="Tahoma"/>
          <w:b/>
          <w:color w:val="000000" w:themeColor="text1"/>
          <w:sz w:val="28"/>
        </w:rPr>
      </w:pPr>
      <w:bookmarkStart w:id="6" w:name="_Exportar_Todo_entre"/>
      <w:bookmarkEnd w:id="6"/>
      <w:r w:rsidRPr="00F033D7">
        <w:rPr>
          <w:rFonts w:ascii="Tahoma" w:eastAsia="Arial Unicode MS" w:hAnsi="Tahoma" w:cs="Tahoma"/>
          <w:b/>
          <w:color w:val="000000" w:themeColor="text1"/>
          <w:sz w:val="28"/>
        </w:rPr>
        <w:lastRenderedPageBreak/>
        <w:t>Exportar Todo entre fechas</w:t>
      </w:r>
    </w:p>
    <w:p w14:paraId="68D73351" w14:textId="77777777" w:rsidR="005C59DF" w:rsidRPr="00761F4D" w:rsidRDefault="005C59DF" w:rsidP="005C59D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22D892E1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2ED7D345" wp14:editId="28D0C03B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6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FAA12" id="AutoShape 414" o:spid="_x0000_s1026" style="position:absolute;margin-left:316.85pt;margin-top:13.5pt;width:45pt;height:1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pUiJgowCAAAi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05888" behindDoc="1" locked="0" layoutInCell="1" allowOverlap="1" wp14:anchorId="6B6B59D1" wp14:editId="1061A495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77D27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DD942F2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62EA0877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753B32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710D4EB6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6919102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974BAFD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E365DC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16B80A96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D7AE2ED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5E606E0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46A94E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7E04EB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339B885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868BCE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524BE9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DB18A2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F0E5421" w14:textId="77777777" w:rsidR="005C59DF" w:rsidRPr="00761F4D" w:rsidRDefault="005C59DF" w:rsidP="005C59D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63BE8540" w14:textId="77777777" w:rsidR="005C59DF" w:rsidRPr="00761F4D" w:rsidRDefault="005C59DF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06912" behindDoc="1" locked="0" layoutInCell="1" allowOverlap="1" wp14:anchorId="0CF3B323" wp14:editId="7C2BF25E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ACD7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C79AA5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289CB5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B499CF2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216C46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E7AABF8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324142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A26B5F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A1FF112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66FEA54" w14:textId="77777777" w:rsidR="005C59DF" w:rsidRPr="00761F4D" w:rsidRDefault="005C59DF" w:rsidP="005C59DF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07936" behindDoc="1" locked="0" layoutInCell="1" allowOverlap="1" wp14:anchorId="3CFE0A3E" wp14:editId="78DBBD5E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0E7D4121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20FCBEFA" wp14:editId="1B37522B">
                <wp:simplePos x="0" y="0"/>
                <wp:positionH relativeFrom="column">
                  <wp:posOffset>1821814</wp:posOffset>
                </wp:positionH>
                <wp:positionV relativeFrom="paragraph">
                  <wp:posOffset>179069</wp:posOffset>
                </wp:positionV>
                <wp:extent cx="962025" cy="581025"/>
                <wp:effectExtent l="19050" t="38100" r="47625" b="28575"/>
                <wp:wrapNone/>
                <wp:docPr id="452" name="Conector recto de flech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8212" id="Conector recto de flecha 452" o:spid="_x0000_s1026" type="#_x0000_t32" style="position:absolute;margin-left:143.45pt;margin-top:14.1pt;width:75.75pt;height:45.75pt;flip:y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</w:p>
    <w:p w14:paraId="763853B2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9EFC328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3457EAD4" wp14:editId="2BD88B21">
                <wp:simplePos x="0" y="0"/>
                <wp:positionH relativeFrom="column">
                  <wp:posOffset>612140</wp:posOffset>
                </wp:positionH>
                <wp:positionV relativeFrom="paragraph">
                  <wp:posOffset>92710</wp:posOffset>
                </wp:positionV>
                <wp:extent cx="1095375" cy="619125"/>
                <wp:effectExtent l="19050" t="19050" r="28575" b="28575"/>
                <wp:wrapNone/>
                <wp:docPr id="450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50B48" id="AutoShape 416" o:spid="_x0000_s1026" style="position:absolute;margin-left:48.2pt;margin-top:7.3pt;width:86.25pt;height:48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" filled="f" strokecolor="#0070c0" strokeweight="3pt"/>
            </w:pict>
          </mc:Fallback>
        </mc:AlternateContent>
      </w:r>
    </w:p>
    <w:p w14:paraId="2E1EBA2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BD88E8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DE1F1B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002FDBB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5DCCB956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11EF003F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18E928DC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43D14DB3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4F9E9455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11AD6596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441EE3C3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7014997C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61512E98" w14:textId="77777777" w:rsidR="005C59DF" w:rsidRDefault="005C59DF" w:rsidP="005C59DF">
      <w:pPr>
        <w:rPr>
          <w:rFonts w:ascii="Tahoma" w:eastAsia="Arial Unicode MS" w:hAnsi="Tahoma" w:cs="Tahoma"/>
        </w:rPr>
      </w:pPr>
    </w:p>
    <w:p w14:paraId="0275638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C76D6A7" w14:textId="77777777" w:rsidR="008174CB" w:rsidRPr="008174CB" w:rsidRDefault="008174CB" w:rsidP="008174CB">
      <w:pPr>
        <w:rPr>
          <w:rFonts w:eastAsia="Arial Unicode MS"/>
        </w:rPr>
      </w:pPr>
    </w:p>
    <w:p w14:paraId="2615A481" w14:textId="77777777" w:rsidR="00EE4B34" w:rsidRPr="00761F4D" w:rsidRDefault="00EE4B34" w:rsidP="00EE4B34">
      <w:pPr>
        <w:tabs>
          <w:tab w:val="left" w:pos="1335"/>
        </w:tabs>
        <w:rPr>
          <w:rFonts w:ascii="Tahoma" w:eastAsia="Arial Unicode MS" w:hAnsi="Tahoma" w:cs="Tahoma"/>
        </w:rPr>
      </w:pPr>
    </w:p>
    <w:p w14:paraId="2754BF8F" w14:textId="77777777" w:rsidR="00EE4B34" w:rsidRPr="00761F4D" w:rsidRDefault="00F033D7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31424" behindDoc="1" locked="0" layoutInCell="1" allowOverlap="1" wp14:anchorId="2D5E28BD" wp14:editId="104D938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79950" cy="2981325"/>
            <wp:effectExtent l="0" t="0" r="6350" b="9525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8A7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BDEF0C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2C880A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0FD3A1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DAAB55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8FB7F6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3547AF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AFE7E6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043BDA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1CFD5A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D438E8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3BEBED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7ACC93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AB07E9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FF5AD3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F02031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B3CB476" w14:textId="77777777" w:rsidR="00F033D7" w:rsidRDefault="00F033D7" w:rsidP="00C068CF">
      <w:pPr>
        <w:ind w:firstLine="708"/>
        <w:rPr>
          <w:rFonts w:ascii="Tahoma" w:eastAsia="Arial Unicode MS" w:hAnsi="Tahoma" w:cs="Tahoma"/>
        </w:rPr>
      </w:pPr>
    </w:p>
    <w:p w14:paraId="42E3F46D" w14:textId="77777777" w:rsidR="00EE4B34" w:rsidRPr="00761F4D" w:rsidRDefault="00C068CF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formato</w:t>
      </w:r>
      <w:r w:rsidR="00EE4B34" w:rsidRPr="00761F4D">
        <w:rPr>
          <w:rFonts w:ascii="Tahoma" w:eastAsia="Arial Unicode MS" w:hAnsi="Tahoma" w:cs="Tahoma"/>
        </w:rPr>
        <w:t xml:space="preserve"> de exportación </w:t>
      </w:r>
      <w:r w:rsidR="00EE4B34" w:rsidRPr="00F033D7">
        <w:rPr>
          <w:rFonts w:ascii="Tahoma" w:eastAsia="Arial Unicode MS" w:hAnsi="Tahoma" w:cs="Tahoma"/>
        </w:rPr>
        <w:t>SW Dr</w:t>
      </w:r>
      <w:r w:rsidR="00F033D7">
        <w:rPr>
          <w:rFonts w:ascii="Tahoma" w:eastAsia="Arial Unicode MS" w:hAnsi="Tahoma" w:cs="Tahoma"/>
        </w:rPr>
        <w:t>.</w:t>
      </w:r>
      <w:r w:rsidR="00EE4B34" w:rsidRPr="00F033D7">
        <w:rPr>
          <w:rFonts w:ascii="Tahoma" w:eastAsia="Arial Unicode MS" w:hAnsi="Tahoma" w:cs="Tahoma"/>
        </w:rPr>
        <w:t xml:space="preserve"> Sola</w:t>
      </w:r>
    </w:p>
    <w:p w14:paraId="3E24C01B" w14:textId="77777777" w:rsidR="00EE4B34" w:rsidRPr="00761F4D" w:rsidRDefault="003E49BE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32448" behindDoc="1" locked="0" layoutInCell="1" allowOverlap="1" wp14:anchorId="0B219D14" wp14:editId="2393C57C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2879725" cy="1316990"/>
            <wp:effectExtent l="0" t="0" r="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AA2B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E71880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47C087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55DEFF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FCA85D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77D0655" w14:textId="77777777" w:rsidR="00EE4B34" w:rsidRPr="00761F4D" w:rsidRDefault="00EE4B34" w:rsidP="00EE4B34">
      <w:pPr>
        <w:jc w:val="center"/>
        <w:rPr>
          <w:rFonts w:ascii="Tahoma" w:eastAsia="Arial Unicode MS" w:hAnsi="Tahoma" w:cs="Tahoma"/>
        </w:rPr>
      </w:pPr>
    </w:p>
    <w:p w14:paraId="5268CF6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9EAA60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9EFFFB5" w14:textId="77777777" w:rsidR="00EE4B34" w:rsidRPr="00761F4D" w:rsidRDefault="00EE4B34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la Versión de SW que vamos a exportar</w:t>
      </w:r>
    </w:p>
    <w:p w14:paraId="6731A03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5DB3EAE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33472" behindDoc="1" locked="0" layoutInCell="1" allowOverlap="1" wp14:anchorId="770BE8E1" wp14:editId="1EF200D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52850" cy="695325"/>
            <wp:effectExtent l="0" t="0" r="0" b="9525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092F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C131460" w14:textId="77777777" w:rsidR="00EE4B34" w:rsidRPr="00761F4D" w:rsidRDefault="00EE4B34" w:rsidP="00EE4B34">
      <w:pPr>
        <w:tabs>
          <w:tab w:val="left" w:pos="555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301907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E0F631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F58747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F78EBA5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451710BF" wp14:editId="20EA44A8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2879725" cy="461010"/>
                <wp:effectExtent l="0" t="0" r="0" b="0"/>
                <wp:wrapNone/>
                <wp:docPr id="156" name="Gru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61010"/>
                          <a:chOff x="0" y="0"/>
                          <a:chExt cx="2879725" cy="461010"/>
                        </a:xfrm>
                      </wpg:grpSpPr>
                      <pic:pic xmlns:pic="http://schemas.openxmlformats.org/drawingml/2006/picture">
                        <pic:nvPicPr>
                          <pic:cNvPr id="235" name="Imagen 23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1457325" y="238125"/>
                            <a:ext cx="676275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50669" id="Grupo 156" o:spid="_x0000_s1026" style="position:absolute;margin-left:175.55pt;margin-top:8.15pt;width:226.75pt;height:36.3pt;z-index:251725312;mso-position-horizontal:right;mso-position-horizontal-relative:margin" coordsize="28797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">
                <v:shape id="Imagen 235" o:spid="_x0000_s1027" type="#_x0000_t75" style="position:absolute;width:28797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">
                  <v:imagedata r:id="rId30" o:title=""/>
                  <v:path arrowok="t"/>
                </v:shape>
                <v:roundrect id="AutoShape 587" o:spid="_x0000_s1028" style="position:absolute;left:14573;top:2381;width:6763;height:19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" filled="f" strokecolor="#0070c0" strokeweight="1.5pt"/>
                <w10:wrap anchorx="margin"/>
              </v:group>
            </w:pict>
          </mc:Fallback>
        </mc:AlternateContent>
      </w:r>
    </w:p>
    <w:p w14:paraId="6CF500C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E2C3C2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20C2D8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83BAF4C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4C0B7D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05AC7D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5B27207" w14:textId="77777777" w:rsidR="00EE4B34" w:rsidRPr="00761F4D" w:rsidRDefault="00EE4B34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69CD6356" w14:textId="77777777" w:rsidR="00EE4B34" w:rsidRPr="00761F4D" w:rsidRDefault="00EE4B34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0768D08F" w14:textId="77777777" w:rsidR="00EE4B34" w:rsidRDefault="00EE4B34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5B15AA28" w14:textId="77777777" w:rsidR="00AF2257" w:rsidRDefault="00AF2257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692DA0D0" w14:textId="77777777" w:rsidR="00AF2257" w:rsidRDefault="00AF2257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167F3510" w14:textId="77777777" w:rsidR="00AF2257" w:rsidRPr="00761F4D" w:rsidRDefault="00AF2257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29237710" w14:textId="77777777" w:rsidR="00EE4B34" w:rsidRPr="00761F4D" w:rsidRDefault="00EE4B34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Indicamos el tipo de Exportación</w:t>
      </w:r>
    </w:p>
    <w:p w14:paraId="509B68E5" w14:textId="77777777" w:rsidR="00EE4B34" w:rsidRPr="00761F4D" w:rsidRDefault="003E49BE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658AFA1" wp14:editId="2356A216">
                <wp:simplePos x="0" y="0"/>
                <wp:positionH relativeFrom="column">
                  <wp:posOffset>1478916</wp:posOffset>
                </wp:positionH>
                <wp:positionV relativeFrom="paragraph">
                  <wp:posOffset>29211</wp:posOffset>
                </wp:positionV>
                <wp:extent cx="1238250" cy="1104900"/>
                <wp:effectExtent l="19050" t="19050" r="57150" b="38100"/>
                <wp:wrapNone/>
                <wp:docPr id="199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1104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C8ABA" id="AutoShape 576" o:spid="_x0000_s1026" type="#_x0000_t32" style="position:absolute;margin-left:116.45pt;margin-top:2.3pt;width:97.5pt;height:8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XQQQIAAGg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" strokecolor="red" strokeweight="2.25pt">
                <v:stroke endarrow="block"/>
              </v:shape>
            </w:pict>
          </mc:Fallback>
        </mc:AlternateContent>
      </w:r>
    </w:p>
    <w:p w14:paraId="7513E8FD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35520" behindDoc="1" locked="0" layoutInCell="1" allowOverlap="1" wp14:anchorId="4D94DD5D" wp14:editId="62FD1B8A">
            <wp:simplePos x="0" y="0"/>
            <wp:positionH relativeFrom="column">
              <wp:posOffset>2832735</wp:posOffset>
            </wp:positionH>
            <wp:positionV relativeFrom="paragraph">
              <wp:posOffset>169545</wp:posOffset>
            </wp:positionV>
            <wp:extent cx="3143250" cy="1466850"/>
            <wp:effectExtent l="0" t="0" r="0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E1CE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F07D8C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B153F9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93534C8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3166669" wp14:editId="2D63857D">
                <wp:simplePos x="0" y="0"/>
                <wp:positionH relativeFrom="column">
                  <wp:posOffset>2861310</wp:posOffset>
                </wp:positionH>
                <wp:positionV relativeFrom="paragraph">
                  <wp:posOffset>185420</wp:posOffset>
                </wp:positionV>
                <wp:extent cx="1553210" cy="200025"/>
                <wp:effectExtent l="19050" t="19050" r="27940" b="28575"/>
                <wp:wrapNone/>
                <wp:docPr id="198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D2571" id="AutoShape 575" o:spid="_x0000_s1026" style="position:absolute;margin-left:225.3pt;margin-top:14.6pt;width:122.3pt;height:15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" filled="f" strokecolor="#0070c0" strokeweight="3pt"/>
            </w:pict>
          </mc:Fallback>
        </mc:AlternateContent>
      </w:r>
    </w:p>
    <w:p w14:paraId="3936CDF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687AF5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E5E115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9CD138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B73B7E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161FA4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6CBFB12" w14:textId="77777777" w:rsidR="00EE4B34" w:rsidRPr="00761F4D" w:rsidRDefault="00EE4B34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Seleccionamos el intervalo en el que vamos a exportar los eventos </w:t>
      </w:r>
    </w:p>
    <w:p w14:paraId="4A6BA3A0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36544" behindDoc="1" locked="0" layoutInCell="1" allowOverlap="1" wp14:anchorId="5E04E0DA" wp14:editId="7C33003B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2047875" cy="1181100"/>
            <wp:effectExtent l="0" t="0" r="9525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112E9" w14:textId="77777777" w:rsidR="00EE4B34" w:rsidRPr="00761F4D" w:rsidRDefault="003E49BE" w:rsidP="00EE4B34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9CCCFF" wp14:editId="59712C53">
                <wp:simplePos x="0" y="0"/>
                <wp:positionH relativeFrom="column">
                  <wp:posOffset>2092325</wp:posOffset>
                </wp:positionH>
                <wp:positionV relativeFrom="paragraph">
                  <wp:posOffset>22860</wp:posOffset>
                </wp:positionV>
                <wp:extent cx="1960245" cy="1181100"/>
                <wp:effectExtent l="19050" t="19050" r="20955" b="19050"/>
                <wp:wrapNone/>
                <wp:docPr id="196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245" cy="1181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0E31E" id="AutoShape 577" o:spid="_x0000_s1026" style="position:absolute;margin-left:164.75pt;margin-top:1.8pt;width:154.35pt;height:9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" filled="f" strokecolor="#0070c0" strokeweight="3pt">
                <v:stroke joinstyle="round"/>
              </v:rect>
            </w:pict>
          </mc:Fallback>
        </mc:AlternateContent>
      </w:r>
    </w:p>
    <w:p w14:paraId="72EF29B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C1F5C3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A219FF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703B05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3909DA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DFCAAF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136BDE2" w14:textId="77777777" w:rsidR="00EE4B34" w:rsidRPr="00761F4D" w:rsidRDefault="00EE4B34" w:rsidP="00EE4B34">
      <w:pPr>
        <w:tabs>
          <w:tab w:val="left" w:pos="1110"/>
        </w:tabs>
        <w:rPr>
          <w:rFonts w:ascii="Tahoma" w:eastAsia="Arial Unicode MS" w:hAnsi="Tahoma" w:cs="Tahoma"/>
        </w:rPr>
      </w:pPr>
    </w:p>
    <w:p w14:paraId="0C1F7B52" w14:textId="77777777" w:rsidR="00EE4B34" w:rsidRPr="00761F4D" w:rsidRDefault="00EE4B34" w:rsidP="00C068CF">
      <w:pPr>
        <w:tabs>
          <w:tab w:val="left" w:pos="1110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el o los Establecimientos</w:t>
      </w:r>
    </w:p>
    <w:p w14:paraId="2ECAA1B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EAA309C" w14:textId="77777777" w:rsidR="00EE4B34" w:rsidRPr="00761F4D" w:rsidRDefault="00C068CF" w:rsidP="00EE4B34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65BE5640" wp14:editId="51FFB6E1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3810635" cy="1761490"/>
                <wp:effectExtent l="0" t="0" r="0" b="0"/>
                <wp:wrapNone/>
                <wp:docPr id="157" name="Gru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635" cy="1761490"/>
                          <a:chOff x="0" y="0"/>
                          <a:chExt cx="3810635" cy="1761490"/>
                        </a:xfrm>
                      </wpg:grpSpPr>
                      <pic:pic xmlns:pic="http://schemas.openxmlformats.org/drawingml/2006/picture">
                        <pic:nvPicPr>
                          <pic:cNvPr id="238" name="Imagen 23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9525" y="419100"/>
                            <a:ext cx="3615690" cy="314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92268" id="Grupo 157" o:spid="_x0000_s1026" style="position:absolute;margin-left:0;margin-top:4.9pt;width:300.05pt;height:138.7pt;z-index:251720192;mso-position-horizontal:center;mso-position-horizontal-relative:margin" coordsize="38106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">
                <v:shape id="Imagen 238" o:spid="_x0000_s1027" type="#_x0000_t75" style="position:absolute;width:38106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">
                  <v:imagedata r:id="rId42" o:title=""/>
                  <v:path arrowok="t"/>
                </v:shape>
                <v:roundrect id="AutoShape 584" o:spid="_x0000_s1028" style="position:absolute;left:95;top:4191;width:36157;height:3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" filled="f" strokecolor="#0070c0" strokeweight="3pt"/>
                <w10:wrap anchorx="margin"/>
              </v:group>
            </w:pict>
          </mc:Fallback>
        </mc:AlternateContent>
      </w:r>
    </w:p>
    <w:p w14:paraId="5217AFA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1BB8C5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303AF2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F64864C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E8104D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6A3E0C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7F249D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507B55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3C59F1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F74AA7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9BD70A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3977815" w14:textId="77777777" w:rsidR="008951F5" w:rsidRPr="00761F4D" w:rsidRDefault="008951F5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34E6870F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AD82497" w14:textId="77777777" w:rsidR="008951F5" w:rsidRPr="00761F4D" w:rsidRDefault="00C068CF" w:rsidP="008951F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5A17C993" wp14:editId="5D9D058F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3676650" cy="1247775"/>
                <wp:effectExtent l="0" t="0" r="0" b="9525"/>
                <wp:wrapNone/>
                <wp:docPr id="158" name="Grupo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192" name="Imagen 45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" name="AutoShape 456"/>
                        <wps:cNvSpPr>
                          <a:spLocks noChangeArrowheads="1"/>
                        </wps:cNvSpPr>
                        <wps:spPr bwMode="auto">
                          <a:xfrm>
                            <a:off x="19050" y="295275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C9063" id="Grupo 158" o:spid="_x0000_s1026" style="position:absolute;margin-left:0;margin-top:.85pt;width:289.5pt;height:98.25pt;z-index:251579904;mso-position-horizontal:center;mso-position-horizontal-relative:page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">
                <v:shape id="Imagen 454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">
                  <v:imagedata r:id="rId35" o:title=""/>
                  <v:path arrowok="t"/>
                </v:shape>
                <v:roundrect id="AutoShape 456" o:spid="_x0000_s1028" style="position:absolute;left:190;top:2952;width:13145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" filled="f" strokecolor="#0070c0" strokeweight="3pt"/>
                <w10:wrap anchorx="page"/>
              </v:group>
            </w:pict>
          </mc:Fallback>
        </mc:AlternateContent>
      </w:r>
    </w:p>
    <w:p w14:paraId="21007C0A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AA3548A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6EF01DB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A271297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800F124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72FB41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C1CB12C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3C59E2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F512EB6" w14:textId="77777777" w:rsidR="003E5A20" w:rsidRPr="00761F4D" w:rsidRDefault="003E5A20" w:rsidP="008951F5">
      <w:pPr>
        <w:rPr>
          <w:rFonts w:ascii="Tahoma" w:eastAsia="Arial Unicode MS" w:hAnsi="Tahoma" w:cs="Tahoma"/>
        </w:rPr>
      </w:pPr>
    </w:p>
    <w:p w14:paraId="0879CF37" w14:textId="77777777" w:rsidR="003E5A20" w:rsidRPr="00761F4D" w:rsidRDefault="003E5A20" w:rsidP="008951F5">
      <w:pPr>
        <w:rPr>
          <w:rFonts w:ascii="Tahoma" w:eastAsia="Arial Unicode MS" w:hAnsi="Tahoma" w:cs="Tahoma"/>
        </w:rPr>
      </w:pPr>
    </w:p>
    <w:p w14:paraId="440F355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67D3115" w14:textId="77777777" w:rsidR="008951F5" w:rsidRPr="00761F4D" w:rsidRDefault="008951F5" w:rsidP="00C068C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Elegimos el destino de la exportación</w:t>
      </w:r>
    </w:p>
    <w:p w14:paraId="5BD09F23" w14:textId="77777777" w:rsidR="008951F5" w:rsidRPr="00761F4D" w:rsidRDefault="00C068CF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BEB3422" wp14:editId="393BFFDA">
                <wp:simplePos x="0" y="0"/>
                <wp:positionH relativeFrom="column">
                  <wp:posOffset>2640964</wp:posOffset>
                </wp:positionH>
                <wp:positionV relativeFrom="paragraph">
                  <wp:posOffset>29210</wp:posOffset>
                </wp:positionV>
                <wp:extent cx="1095375" cy="1000125"/>
                <wp:effectExtent l="19050" t="19050" r="47625" b="47625"/>
                <wp:wrapNone/>
                <wp:docPr id="316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1000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6F4A" id="AutoShape 458" o:spid="_x0000_s1026" type="#_x0000_t32" style="position:absolute;margin-left:207.95pt;margin-top:2.3pt;width:86.25pt;height:78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" strokecolor="red" strokeweight="2.25pt">
                <v:stroke endarrow="block"/>
              </v:shape>
            </w:pict>
          </mc:Fallback>
        </mc:AlternateContent>
      </w:r>
    </w:p>
    <w:p w14:paraId="6D75D78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CD96F3D" w14:textId="77777777" w:rsidR="008951F5" w:rsidRPr="00761F4D" w:rsidRDefault="003E49BE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77856" behindDoc="1" locked="0" layoutInCell="1" allowOverlap="1" wp14:anchorId="4DD31FA4" wp14:editId="3771C16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12695" cy="2623185"/>
            <wp:effectExtent l="0" t="0" r="1905" b="5715"/>
            <wp:wrapNone/>
            <wp:docPr id="31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D6F46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8F28A6C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BB541B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3A6629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12130A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153F21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C7B7FD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8E48EB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3439EA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42A51E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694A73D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FE0D95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FFE4342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867095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3DE9B63" w14:textId="77777777" w:rsidR="00EE4B34" w:rsidRPr="00761F4D" w:rsidRDefault="00C068CF" w:rsidP="00C068CF">
      <w:pPr>
        <w:tabs>
          <w:tab w:val="left" w:pos="567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EE4B34" w:rsidRPr="00761F4D">
        <w:rPr>
          <w:rFonts w:ascii="Tahoma" w:eastAsia="Arial Unicode MS" w:hAnsi="Tahoma" w:cs="Tahoma"/>
        </w:rPr>
        <w:t>También tenemos la opción de elegir Subir a la Web</w:t>
      </w:r>
    </w:p>
    <w:p w14:paraId="7DFBE8B2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441AFCA9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5A5BACF2" w14:textId="77777777" w:rsidR="00EE4B34" w:rsidRPr="00761F4D" w:rsidRDefault="00C068CF" w:rsidP="00EE4B34">
      <w:pPr>
        <w:tabs>
          <w:tab w:val="left" w:pos="382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22164D30" wp14:editId="4C9BF51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667125" cy="1285875"/>
                <wp:effectExtent l="0" t="0" r="9525" b="9525"/>
                <wp:wrapNone/>
                <wp:docPr id="159" name="Grupo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285875"/>
                          <a:chOff x="0" y="0"/>
                          <a:chExt cx="3667125" cy="1285875"/>
                        </a:xfrm>
                      </wpg:grpSpPr>
                      <pic:pic xmlns:pic="http://schemas.openxmlformats.org/drawingml/2006/picture">
                        <pic:nvPicPr>
                          <pic:cNvPr id="245" name="Imagen 24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5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9525" y="47625"/>
                            <a:ext cx="115443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F3BAF" id="Grupo 159" o:spid="_x0000_s1026" style="position:absolute;margin-left:0;margin-top:.6pt;width:288.75pt;height:101.25pt;z-index:251713024;mso-position-horizontal:center;mso-position-horizontal-relative:margin" coordsize="36671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">
                <v:shape id="Imagen 245" o:spid="_x0000_s1027" type="#_x0000_t75" style="position:absolute;width:36671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">
                  <v:imagedata r:id="rId43" o:title=""/>
                  <v:path arrowok="t"/>
                </v:shape>
                <v:roundrect id="AutoShape 579" o:spid="_x0000_s1028" style="position:absolute;left:95;top:476;width:11544;height:2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0A0699AF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3A4272EA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223F5885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7333B42A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2193A4E6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3829C5ED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359ADBAE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10EA8019" w14:textId="77777777" w:rsidR="00EE4B34" w:rsidRPr="00761F4D" w:rsidRDefault="00C068CF" w:rsidP="00EE4B34">
      <w:pPr>
        <w:tabs>
          <w:tab w:val="left" w:pos="382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61563B9" wp14:editId="4D9F5BD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3362960" cy="527685"/>
                <wp:effectExtent l="0" t="0" r="8890" b="5715"/>
                <wp:wrapNone/>
                <wp:docPr id="160" name="Grupo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527685"/>
                          <a:chOff x="0" y="0"/>
                          <a:chExt cx="3362960" cy="527685"/>
                        </a:xfrm>
                      </wpg:grpSpPr>
                      <pic:pic xmlns:pic="http://schemas.openxmlformats.org/drawingml/2006/picture">
                        <pic:nvPicPr>
                          <pic:cNvPr id="241" name="Imagen 24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AutoShape 581"/>
                        <wps:cNvSpPr>
                          <a:spLocks noChangeArrowheads="1"/>
                        </wps:cNvSpPr>
                        <wps:spPr bwMode="auto">
                          <a:xfrm>
                            <a:off x="1695450" y="266700"/>
                            <a:ext cx="790575" cy="200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8C769" id="Grupo 160" o:spid="_x0000_s1026" style="position:absolute;margin-left:213.6pt;margin-top:3.2pt;width:264.8pt;height:41.55pt;z-index:251716096;mso-position-horizontal:right;mso-position-horizontal-relative:margin" coordsize="33629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">
                <v:shape id="Imagen 241" o:spid="_x0000_s1027" type="#_x0000_t75" style="position:absolute;width:33629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">
                  <v:imagedata r:id="rId44" o:title=""/>
                  <v:path arrowok="t"/>
                </v:shape>
                <v:roundrect id="AutoShape 581" o:spid="_x0000_s1028" style="position:absolute;left:16954;top:2667;width:7906;height:2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" filled="f" strokecolor="#0070c0" strokeweight="3pt"/>
                <w10:wrap anchorx="margin"/>
              </v:group>
            </w:pict>
          </mc:Fallback>
        </mc:AlternateContent>
      </w:r>
    </w:p>
    <w:p w14:paraId="0F41096A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4D12E22D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687BBACD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6DBA3E3C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1CF275FD" w14:textId="77777777" w:rsidR="00EE4B34" w:rsidRPr="00761F4D" w:rsidRDefault="00EE4B34" w:rsidP="00C068CF">
      <w:pPr>
        <w:tabs>
          <w:tab w:val="left" w:pos="3825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Presionamos la opción Procesar</w:t>
      </w:r>
    </w:p>
    <w:p w14:paraId="1CA53DDC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0A42D753" w14:textId="77777777" w:rsidR="00EE4B34" w:rsidRPr="00761F4D" w:rsidRDefault="00C068CF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39616" behindDoc="1" locked="0" layoutInCell="1" allowOverlap="1" wp14:anchorId="75922FD3" wp14:editId="044195C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877310" cy="2339975"/>
            <wp:effectExtent l="0" t="0" r="8890" b="3175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B39AF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</w:p>
    <w:p w14:paraId="7DF0C0B1" w14:textId="77777777" w:rsidR="00EE4B34" w:rsidRPr="00761F4D" w:rsidRDefault="00EE4B34" w:rsidP="00EE4B34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181D498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6998F7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C2090A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85A561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CA6BBF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386420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0A103E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C208A1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75D8865" w14:textId="77777777" w:rsidR="00EE4B34" w:rsidRPr="00761F4D" w:rsidRDefault="003E49BE" w:rsidP="00197B49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31B00BA" wp14:editId="1DF7C3D4">
                <wp:simplePos x="0" y="0"/>
                <wp:positionH relativeFrom="column">
                  <wp:posOffset>4643120</wp:posOffset>
                </wp:positionH>
                <wp:positionV relativeFrom="paragraph">
                  <wp:posOffset>80010</wp:posOffset>
                </wp:positionV>
                <wp:extent cx="762000" cy="209550"/>
                <wp:effectExtent l="19050" t="19050" r="19050" b="19050"/>
                <wp:wrapNone/>
                <wp:docPr id="2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CDBCDE" id="AutoShape 582" o:spid="_x0000_s1026" style="position:absolute;margin-left:365.6pt;margin-top:6.3pt;width:60pt;height:16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" filled="f" strokecolor="#0070c0" strokeweight="3pt"/>
            </w:pict>
          </mc:Fallback>
        </mc:AlternateContent>
      </w:r>
      <w:r w:rsidR="00EE4B34" w:rsidRPr="00761F4D">
        <w:rPr>
          <w:rFonts w:ascii="Tahoma" w:eastAsia="Arial Unicode MS" w:hAnsi="Tahoma" w:cs="Tahoma"/>
        </w:rPr>
        <w:tab/>
      </w:r>
    </w:p>
    <w:p w14:paraId="2A46327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20B5D7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90D94B1" w14:textId="77777777" w:rsidR="00996F7B" w:rsidRDefault="00996F7B" w:rsidP="00EE4B34">
      <w:pPr>
        <w:rPr>
          <w:rFonts w:ascii="Tahoma" w:eastAsia="Arial Unicode MS" w:hAnsi="Tahoma" w:cs="Tahoma"/>
        </w:rPr>
      </w:pPr>
    </w:p>
    <w:p w14:paraId="490E2ACF" w14:textId="77777777" w:rsidR="00EE4B34" w:rsidRPr="00761F4D" w:rsidRDefault="00EE4B34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Si lo Guardamos en la PC</w:t>
      </w:r>
    </w:p>
    <w:p w14:paraId="3F8D1F3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3F45169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452050D7" wp14:editId="03CA241F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3829685" cy="1876425"/>
                <wp:effectExtent l="0" t="0" r="0" b="9525"/>
                <wp:wrapNone/>
                <wp:docPr id="161" name="Grupo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876425"/>
                          <a:chOff x="0" y="0"/>
                          <a:chExt cx="3829685" cy="1876425"/>
                        </a:xfrm>
                      </wpg:grpSpPr>
                      <pic:pic xmlns:pic="http://schemas.openxmlformats.org/drawingml/2006/picture">
                        <pic:nvPicPr>
                          <pic:cNvPr id="297" name="Imagen 25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9525" y="390525"/>
                            <a:ext cx="3656965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0A6B7" id="Grupo 161" o:spid="_x0000_s1026" style="position:absolute;margin-left:0;margin-top:.55pt;width:301.55pt;height:147.75pt;z-index:251723264;mso-position-horizontal:center;mso-position-horizontal-relative:page" coordsize="3829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">
                <v:shape id="Imagen 259" o:spid="_x0000_s1027" type="#_x0000_t75" style="position:absolute;width:3829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">
                  <v:imagedata r:id="rId36" o:title=""/>
                  <v:path arrowok="t"/>
                </v:shape>
                <v:roundrect id="AutoShape 586" o:spid="_x0000_s1028" style="position:absolute;left:95;top:3905;width:36569;height:2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" filled="f" strokecolor="#0070c0" strokeweight="3pt"/>
                <w10:wrap anchorx="page"/>
              </v:group>
            </w:pict>
          </mc:Fallback>
        </mc:AlternateContent>
      </w:r>
    </w:p>
    <w:p w14:paraId="6EE3F25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9D52BEE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2031D0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C7C9D8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3B35E8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33DC31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371709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1F83B2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B01FDC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672182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21688D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58C3157" w14:textId="77777777" w:rsidR="00EE4B34" w:rsidRPr="00761F4D" w:rsidRDefault="00996F7B" w:rsidP="00EE4B34">
      <w:pPr>
        <w:jc w:val="center"/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42688" behindDoc="1" locked="0" layoutInCell="1" allowOverlap="1" wp14:anchorId="7CD86ED5" wp14:editId="1620DCB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590925" cy="1428750"/>
            <wp:effectExtent l="0" t="0" r="9525" b="0"/>
            <wp:wrapNone/>
            <wp:docPr id="288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DA7E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42F25D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FCB18D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D8506B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35F51B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ACE3B36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5C00B5C" wp14:editId="338088B6">
                <wp:simplePos x="0" y="0"/>
                <wp:positionH relativeFrom="column">
                  <wp:posOffset>4004945</wp:posOffset>
                </wp:positionH>
                <wp:positionV relativeFrom="paragraph">
                  <wp:posOffset>8890</wp:posOffset>
                </wp:positionV>
                <wp:extent cx="713740" cy="238125"/>
                <wp:effectExtent l="19050" t="19050" r="10160" b="28575"/>
                <wp:wrapNone/>
                <wp:docPr id="287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76883E" id="AutoShape 589" o:spid="_x0000_s1026" style="position:absolute;margin-left:315.35pt;margin-top:.7pt;width:56.2pt;height:18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" filled="f" strokecolor="#0070c0" strokeweight="3pt"/>
            </w:pict>
          </mc:Fallback>
        </mc:AlternateContent>
      </w:r>
    </w:p>
    <w:p w14:paraId="64C251C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DC7D38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60A972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F561E25" w14:textId="77777777" w:rsidR="00EE4B34" w:rsidRPr="00761F4D" w:rsidRDefault="00EE4B34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Exportamos a la Web</w:t>
      </w:r>
    </w:p>
    <w:p w14:paraId="45CF3CE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A5FF3A9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44736" behindDoc="1" locked="0" layoutInCell="1" allowOverlap="1" wp14:anchorId="6509821C" wp14:editId="38D15DC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91000" cy="1676400"/>
            <wp:effectExtent l="0" t="0" r="0" b="0"/>
            <wp:wrapNone/>
            <wp:docPr id="284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3656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925CD14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306E9C4" wp14:editId="4B42DB92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4050030" cy="238125"/>
                <wp:effectExtent l="19050" t="19050" r="26670" b="28575"/>
                <wp:wrapNone/>
                <wp:docPr id="271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03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3E06F" id="AutoShape 588" o:spid="_x0000_s1026" style="position:absolute;margin-left:0;margin-top:1.85pt;width:318.9pt;height:18.75pt;z-index:251726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" filled="f" strokecolor="#0070c0" strokeweight="3pt">
                <w10:wrap anchorx="margin"/>
              </v:roundrect>
            </w:pict>
          </mc:Fallback>
        </mc:AlternateContent>
      </w:r>
    </w:p>
    <w:p w14:paraId="5A3935A1" w14:textId="77777777" w:rsidR="00EE4B34" w:rsidRPr="00761F4D" w:rsidRDefault="003E49BE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EEE41EF" wp14:editId="75645C1E">
                <wp:simplePos x="0" y="0"/>
                <wp:positionH relativeFrom="page">
                  <wp:posOffset>2724150</wp:posOffset>
                </wp:positionH>
                <wp:positionV relativeFrom="paragraph">
                  <wp:posOffset>135889</wp:posOffset>
                </wp:positionV>
                <wp:extent cx="2105025" cy="1295400"/>
                <wp:effectExtent l="19050" t="38100" r="47625" b="19050"/>
                <wp:wrapNone/>
                <wp:docPr id="268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5025" cy="1295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9B30" id="AutoShape 801" o:spid="_x0000_s1026" type="#_x0000_t32" style="position:absolute;margin-left:214.5pt;margin-top:10.7pt;width:165.75pt;height:102pt;flip:y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" strokecolor="red" strokeweight="2.25pt">
                <v:stroke endarrow="block"/>
                <w10:wrap anchorx="page"/>
              </v:shape>
            </w:pict>
          </mc:Fallback>
        </mc:AlternateContent>
      </w:r>
    </w:p>
    <w:p w14:paraId="5FCB589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713C4A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C6AE11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B49838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E477BA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75EA21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47BF9BB" w14:textId="77777777" w:rsidR="003E5A20" w:rsidRPr="00761F4D" w:rsidRDefault="003E5A20" w:rsidP="003E5A20">
      <w:pPr>
        <w:rPr>
          <w:rFonts w:ascii="Tahoma" w:hAnsi="Tahoma" w:cs="Tahoma"/>
        </w:rPr>
      </w:pPr>
    </w:p>
    <w:p w14:paraId="3328646F" w14:textId="77777777" w:rsidR="003E5A20" w:rsidRPr="00761F4D" w:rsidRDefault="003E5A20" w:rsidP="00996F7B">
      <w:pPr>
        <w:ind w:firstLine="708"/>
        <w:rPr>
          <w:rFonts w:ascii="Tahoma" w:hAnsi="Tahoma" w:cs="Tahoma"/>
        </w:rPr>
      </w:pPr>
      <w:r w:rsidRPr="00761F4D">
        <w:rPr>
          <w:rFonts w:ascii="Tahoma" w:eastAsia="Arial Unicode MS" w:hAnsi="Tahoma" w:cs="Tahoma"/>
        </w:rPr>
        <w:t>Enviamos el código al destinatario.</w:t>
      </w:r>
    </w:p>
    <w:p w14:paraId="2FA1C69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C4BBD7B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43712" behindDoc="1" locked="0" layoutInCell="1" allowOverlap="1" wp14:anchorId="262ED320" wp14:editId="6D663F93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990850" cy="1447800"/>
            <wp:effectExtent l="0" t="0" r="0" b="0"/>
            <wp:wrapNone/>
            <wp:docPr id="263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10DD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36D028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80757A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CB979C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280B8C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F3D980F" w14:textId="77777777" w:rsidR="00EE4B34" w:rsidRPr="00761F4D" w:rsidRDefault="00AF2257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6A1D926" wp14:editId="0A144C44">
                <wp:simplePos x="0" y="0"/>
                <wp:positionH relativeFrom="column">
                  <wp:posOffset>3869690</wp:posOffset>
                </wp:positionH>
                <wp:positionV relativeFrom="paragraph">
                  <wp:posOffset>5716</wp:posOffset>
                </wp:positionV>
                <wp:extent cx="676275" cy="228600"/>
                <wp:effectExtent l="19050" t="19050" r="28575" b="19050"/>
                <wp:wrapNone/>
                <wp:docPr id="262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EFE070" id="AutoShape 592" o:spid="_x0000_s1026" style="position:absolute;margin-left:304.7pt;margin-top:.45pt;width:53.25pt;height:1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" filled="f" strokecolor="#0070c0" strokeweight="3pt"/>
            </w:pict>
          </mc:Fallback>
        </mc:AlternateContent>
      </w:r>
    </w:p>
    <w:p w14:paraId="78FF7B9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C366C7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EECB64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A19848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FFF0F5A" w14:textId="77777777" w:rsidR="00EE4B34" w:rsidRPr="00761F4D" w:rsidRDefault="00D16FB6" w:rsidP="00EE4B34">
      <w:pPr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7BE8ECA" wp14:editId="7478BD29">
                <wp:simplePos x="0" y="0"/>
                <wp:positionH relativeFrom="margin">
                  <wp:posOffset>5067300</wp:posOffset>
                </wp:positionH>
                <wp:positionV relativeFrom="paragraph">
                  <wp:posOffset>6350</wp:posOffset>
                </wp:positionV>
                <wp:extent cx="1295400" cy="1828800"/>
                <wp:effectExtent l="0" t="0" r="0" b="6350"/>
                <wp:wrapNone/>
                <wp:docPr id="8" name="Cuadro de texto 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728A77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E5A7D" id="Cuadro de texto 8" o:spid="_x0000_s1030" type="#_x0000_t202" href="#_top" style="position:absolute;left:0;text-align:left;margin-left:399pt;margin-top:.5pt;width:102pt;height:2in;z-index:25196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CF2BF" w14:textId="77777777" w:rsidR="00EE4B34" w:rsidRDefault="00EE4B34" w:rsidP="00F033D7">
      <w:pPr>
        <w:pStyle w:val="Ttulo3"/>
        <w:rPr>
          <w:rFonts w:ascii="Tahoma" w:eastAsia="Arial Unicode MS" w:hAnsi="Tahoma" w:cs="Tahoma"/>
          <w:b/>
          <w:color w:val="000000" w:themeColor="text1"/>
          <w:sz w:val="28"/>
          <w:szCs w:val="28"/>
        </w:rPr>
      </w:pPr>
      <w:bookmarkStart w:id="7" w:name="_Exportar_Reproducción_desde"/>
      <w:bookmarkEnd w:id="7"/>
      <w:r w:rsidRPr="00F033D7">
        <w:rPr>
          <w:rFonts w:ascii="Tahoma" w:eastAsia="Arial Unicode MS" w:hAnsi="Tahoma" w:cs="Tahoma"/>
          <w:b/>
          <w:color w:val="000000" w:themeColor="text1"/>
          <w:sz w:val="28"/>
          <w:szCs w:val="28"/>
        </w:rPr>
        <w:lastRenderedPageBreak/>
        <w:t xml:space="preserve">Exportar </w:t>
      </w:r>
      <w:r w:rsidR="005B1560" w:rsidRPr="00F033D7">
        <w:rPr>
          <w:rFonts w:ascii="Tahoma" w:eastAsia="Arial Unicode MS" w:hAnsi="Tahoma" w:cs="Tahoma"/>
          <w:b/>
          <w:color w:val="000000" w:themeColor="text1"/>
          <w:sz w:val="28"/>
          <w:szCs w:val="28"/>
        </w:rPr>
        <w:t>Reproducción desde el último Control Lechero</w:t>
      </w:r>
    </w:p>
    <w:p w14:paraId="50F95763" w14:textId="77777777" w:rsidR="005C59DF" w:rsidRPr="00761F4D" w:rsidRDefault="005C59DF" w:rsidP="005C59D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089A4E2E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6FDCFAB" wp14:editId="6214C409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461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6F8CA" id="AutoShape 414" o:spid="_x0000_s1026" style="position:absolute;margin-left:316.85pt;margin-top:13.5pt;width:45pt;height:12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xfkn8I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13056" behindDoc="1" locked="0" layoutInCell="1" allowOverlap="1" wp14:anchorId="51B18335" wp14:editId="22035E59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5ECB1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845FBB2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6FD5BABF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756A1E7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3204082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7577D6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27227B8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06A85C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19A8926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08C1B39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9FD17D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D87CEE2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E18925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FB3C098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DF053A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7C5C54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92DCA38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CB3C49A" w14:textId="77777777" w:rsidR="005C59DF" w:rsidRPr="00761F4D" w:rsidRDefault="005C59DF" w:rsidP="005C59D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3789FDE5" w14:textId="77777777" w:rsidR="005C59DF" w:rsidRPr="00761F4D" w:rsidRDefault="005C59DF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14080" behindDoc="1" locked="0" layoutInCell="1" allowOverlap="1" wp14:anchorId="76474ADB" wp14:editId="280F9B30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0BA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871571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F25DB6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A5EC90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153A7E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15D1AE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BDD6BB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87AA2A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3BF941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7A16757" w14:textId="77777777" w:rsidR="005C59DF" w:rsidRPr="00761F4D" w:rsidRDefault="005C59DF" w:rsidP="005C59DF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15104" behindDoc="1" locked="0" layoutInCell="1" allowOverlap="1" wp14:anchorId="79C13C01" wp14:editId="0527DBB7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7606296D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6524BDF1" wp14:editId="4D97A4CF">
                <wp:simplePos x="0" y="0"/>
                <wp:positionH relativeFrom="column">
                  <wp:posOffset>1831339</wp:posOffset>
                </wp:positionH>
                <wp:positionV relativeFrom="paragraph">
                  <wp:posOffset>112394</wp:posOffset>
                </wp:positionV>
                <wp:extent cx="962025" cy="657225"/>
                <wp:effectExtent l="19050" t="38100" r="47625" b="28575"/>
                <wp:wrapNone/>
                <wp:docPr id="463" name="Conector recto de flecha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5D1C" id="Conector recto de flecha 463" o:spid="_x0000_s1026" type="#_x0000_t32" style="position:absolute;margin-left:144.2pt;margin-top:8.85pt;width:75.75pt;height:51.75pt;flip:y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</w:p>
    <w:p w14:paraId="65703CF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DDFF865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D9A865F" wp14:editId="3C21B6F0">
                <wp:simplePos x="0" y="0"/>
                <wp:positionH relativeFrom="column">
                  <wp:posOffset>621665</wp:posOffset>
                </wp:positionH>
                <wp:positionV relativeFrom="paragraph">
                  <wp:posOffset>163830</wp:posOffset>
                </wp:positionV>
                <wp:extent cx="1095375" cy="485775"/>
                <wp:effectExtent l="19050" t="19050" r="28575" b="28575"/>
                <wp:wrapNone/>
                <wp:docPr id="462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FB7E4" id="AutoShape 416" o:spid="_x0000_s1026" style="position:absolute;margin-left:48.95pt;margin-top:12.9pt;width:86.25pt;height:38.2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" filled="f" strokecolor="#0070c0" strokeweight="3pt"/>
            </w:pict>
          </mc:Fallback>
        </mc:AlternateContent>
      </w:r>
    </w:p>
    <w:p w14:paraId="34490FA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1EA9F7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0F530C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95C851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D6A1ABF" w14:textId="77777777" w:rsidR="005C59DF" w:rsidRDefault="005C59DF" w:rsidP="005C59DF">
      <w:pPr>
        <w:rPr>
          <w:rFonts w:eastAsia="Arial Unicode MS"/>
        </w:rPr>
      </w:pPr>
    </w:p>
    <w:p w14:paraId="0A90D9FF" w14:textId="77777777" w:rsidR="005C59DF" w:rsidRDefault="005C59DF" w:rsidP="005C59DF">
      <w:pPr>
        <w:rPr>
          <w:rFonts w:eastAsia="Arial Unicode MS"/>
        </w:rPr>
      </w:pPr>
    </w:p>
    <w:p w14:paraId="7207BF7C" w14:textId="77777777" w:rsidR="005C59DF" w:rsidRDefault="005C59DF" w:rsidP="005C59DF">
      <w:pPr>
        <w:rPr>
          <w:rFonts w:eastAsia="Arial Unicode MS"/>
        </w:rPr>
      </w:pPr>
    </w:p>
    <w:p w14:paraId="2E49EC90" w14:textId="77777777" w:rsidR="005C59DF" w:rsidRDefault="005C59DF" w:rsidP="005C59DF">
      <w:pPr>
        <w:rPr>
          <w:rFonts w:eastAsia="Arial Unicode MS"/>
        </w:rPr>
      </w:pPr>
    </w:p>
    <w:p w14:paraId="6505152B" w14:textId="77777777" w:rsidR="005C59DF" w:rsidRDefault="005C59DF" w:rsidP="005C59DF">
      <w:pPr>
        <w:rPr>
          <w:rFonts w:eastAsia="Arial Unicode MS"/>
        </w:rPr>
      </w:pPr>
    </w:p>
    <w:p w14:paraId="0F0A100E" w14:textId="77777777" w:rsidR="005C59DF" w:rsidRDefault="005C59DF" w:rsidP="005C59DF">
      <w:pPr>
        <w:rPr>
          <w:rFonts w:eastAsia="Arial Unicode MS"/>
        </w:rPr>
      </w:pPr>
    </w:p>
    <w:p w14:paraId="10169F1D" w14:textId="77777777" w:rsidR="005C59DF" w:rsidRDefault="005C59DF" w:rsidP="005C59DF">
      <w:pPr>
        <w:rPr>
          <w:rFonts w:eastAsia="Arial Unicode MS"/>
        </w:rPr>
      </w:pPr>
    </w:p>
    <w:p w14:paraId="4EE2CD96" w14:textId="77777777" w:rsidR="005C59DF" w:rsidRDefault="005C59DF" w:rsidP="005C59DF">
      <w:pPr>
        <w:rPr>
          <w:rFonts w:eastAsia="Arial Unicode MS"/>
        </w:rPr>
      </w:pPr>
    </w:p>
    <w:p w14:paraId="6DF5DA37" w14:textId="77777777" w:rsidR="005C59DF" w:rsidRPr="005C59DF" w:rsidRDefault="005C59DF" w:rsidP="005C59DF">
      <w:pPr>
        <w:rPr>
          <w:rFonts w:eastAsia="Arial Unicode MS"/>
        </w:rPr>
      </w:pPr>
    </w:p>
    <w:p w14:paraId="0BC1714F" w14:textId="77777777" w:rsidR="00F033D7" w:rsidRPr="00F033D7" w:rsidRDefault="00F033D7" w:rsidP="00F033D7">
      <w:pPr>
        <w:rPr>
          <w:rFonts w:eastAsia="Arial Unicode MS"/>
        </w:rPr>
      </w:pPr>
    </w:p>
    <w:p w14:paraId="1724AAF5" w14:textId="77777777" w:rsidR="00EE4B34" w:rsidRPr="00761F4D" w:rsidRDefault="00996F7B" w:rsidP="00EE4B34">
      <w:pPr>
        <w:tabs>
          <w:tab w:val="left" w:pos="133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lastRenderedPageBreak/>
        <w:drawing>
          <wp:anchor distT="0" distB="0" distL="114300" distR="114300" simplePos="0" relativeHeight="251445760" behindDoc="1" locked="0" layoutInCell="1" allowOverlap="1" wp14:anchorId="7473F983" wp14:editId="20381F1D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4679950" cy="2981325"/>
            <wp:effectExtent l="0" t="0" r="6350" b="952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48E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95BAB5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CC90D1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807CEB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E925ED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04DD4A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4E2A251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579CD0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CBA5D7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4A1016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FC00F2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6124E9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75DE7C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891668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D16391B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8999D45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8333F73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1160161" w14:textId="77777777" w:rsidR="00EE4B34" w:rsidRPr="00761F4D" w:rsidRDefault="00996F7B" w:rsidP="00996F7B">
      <w:pPr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Elegimos </w:t>
      </w:r>
      <w:r w:rsidR="00EE4B34" w:rsidRPr="00761F4D">
        <w:rPr>
          <w:rFonts w:ascii="Tahoma" w:eastAsia="Arial Unicode MS" w:hAnsi="Tahoma" w:cs="Tahoma"/>
        </w:rPr>
        <w:t xml:space="preserve">formato de exportación </w:t>
      </w:r>
      <w:r w:rsidR="00EE4B34" w:rsidRPr="00AF2257">
        <w:rPr>
          <w:rFonts w:ascii="Tahoma" w:eastAsia="Arial Unicode MS" w:hAnsi="Tahoma" w:cs="Tahoma"/>
          <w:b/>
        </w:rPr>
        <w:t>SW Dr</w:t>
      </w:r>
      <w:r w:rsidRPr="00AF2257">
        <w:rPr>
          <w:rFonts w:ascii="Tahoma" w:eastAsia="Arial Unicode MS" w:hAnsi="Tahoma" w:cs="Tahoma"/>
          <w:b/>
        </w:rPr>
        <w:t>.</w:t>
      </w:r>
      <w:r w:rsidR="00EE4B34" w:rsidRPr="00AF2257">
        <w:rPr>
          <w:rFonts w:ascii="Tahoma" w:eastAsia="Arial Unicode MS" w:hAnsi="Tahoma" w:cs="Tahoma"/>
          <w:b/>
        </w:rPr>
        <w:t xml:space="preserve"> Sola</w:t>
      </w:r>
    </w:p>
    <w:p w14:paraId="743FE7F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2B1CC36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46784" behindDoc="1" locked="0" layoutInCell="1" allowOverlap="1" wp14:anchorId="240E4D37" wp14:editId="53B4FAD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879725" cy="1316990"/>
            <wp:effectExtent l="0" t="0" r="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40E5C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2D7919F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2FA756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D77A96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2AA5685" w14:textId="77777777" w:rsidR="00EE4B34" w:rsidRPr="00761F4D" w:rsidRDefault="00EE4B34" w:rsidP="00EE4B34">
      <w:pPr>
        <w:jc w:val="center"/>
        <w:rPr>
          <w:rFonts w:ascii="Tahoma" w:eastAsia="Arial Unicode MS" w:hAnsi="Tahoma" w:cs="Tahoma"/>
        </w:rPr>
      </w:pPr>
    </w:p>
    <w:p w14:paraId="7BC5E316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1A5BAB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DF9559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6155BB4D" w14:textId="77777777" w:rsidR="00EE4B34" w:rsidRPr="00761F4D" w:rsidRDefault="00EE4B34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la Versión de SW que vamos a exportar</w:t>
      </w:r>
    </w:p>
    <w:p w14:paraId="30FF686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5154A1FD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36D742B3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47808" behindDoc="1" locked="0" layoutInCell="1" allowOverlap="1" wp14:anchorId="6108DFDA" wp14:editId="2C8099C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752850" cy="695325"/>
            <wp:effectExtent l="0" t="0" r="0" b="9525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6940E" w14:textId="77777777" w:rsidR="00EE4B34" w:rsidRPr="00761F4D" w:rsidRDefault="00EE4B34" w:rsidP="00EE4B34">
      <w:pPr>
        <w:tabs>
          <w:tab w:val="left" w:pos="555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120AE4C9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6F7A4B2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5762AEA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41591C37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129C2F38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0CCC2487" w14:textId="77777777" w:rsidR="00EE4B34" w:rsidRPr="00761F4D" w:rsidRDefault="00996F7B" w:rsidP="00EE4B34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5C98D44A" wp14:editId="6E15090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879725" cy="461010"/>
                <wp:effectExtent l="0" t="0" r="0" b="0"/>
                <wp:wrapNone/>
                <wp:docPr id="162" name="Grupo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61010"/>
                          <a:chOff x="0" y="0"/>
                          <a:chExt cx="2879725" cy="461010"/>
                        </a:xfrm>
                      </wpg:grpSpPr>
                      <pic:pic xmlns:pic="http://schemas.openxmlformats.org/drawingml/2006/picture">
                        <pic:nvPicPr>
                          <pic:cNvPr id="267" name="Imagen 26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7" name="AutoShape 597"/>
                        <wps:cNvSpPr>
                          <a:spLocks noChangeArrowheads="1"/>
                        </wps:cNvSpPr>
                        <wps:spPr bwMode="auto">
                          <a:xfrm>
                            <a:off x="1485899" y="257176"/>
                            <a:ext cx="619125" cy="133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72D43" id="Grupo 162" o:spid="_x0000_s1026" style="position:absolute;margin-left:175.55pt;margin-top:.7pt;width:226.75pt;height:36.3pt;z-index:251736576;mso-position-horizontal:right;mso-position-horizontal-relative:margin" coordsize="28797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">
                <v:shape id="Imagen 267" o:spid="_x0000_s1027" type="#_x0000_t75" style="position:absolute;width:28797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">
                  <v:imagedata r:id="rId30" o:title=""/>
                  <v:path arrowok="t"/>
                </v:shape>
                <v:roundrect id="AutoShape 597" o:spid="_x0000_s1028" style="position:absolute;left:14858;top:2571;width:6192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0EA216D4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7B5276F0" w14:textId="77777777" w:rsidR="00EE4B34" w:rsidRPr="00761F4D" w:rsidRDefault="00EE4B34" w:rsidP="00EE4B34">
      <w:pPr>
        <w:rPr>
          <w:rFonts w:ascii="Tahoma" w:eastAsia="Arial Unicode MS" w:hAnsi="Tahoma" w:cs="Tahoma"/>
        </w:rPr>
      </w:pPr>
    </w:p>
    <w:p w14:paraId="25A9D0AC" w14:textId="77777777" w:rsidR="00EE4B34" w:rsidRDefault="00EE4B34" w:rsidP="00EE4B34">
      <w:pPr>
        <w:rPr>
          <w:rFonts w:ascii="Tahoma" w:eastAsia="Arial Unicode MS" w:hAnsi="Tahoma" w:cs="Tahoma"/>
        </w:rPr>
      </w:pPr>
    </w:p>
    <w:p w14:paraId="7EB71725" w14:textId="77777777" w:rsidR="00AF2257" w:rsidRDefault="00AF2257" w:rsidP="00EE4B34">
      <w:pPr>
        <w:rPr>
          <w:rFonts w:ascii="Tahoma" w:eastAsia="Arial Unicode MS" w:hAnsi="Tahoma" w:cs="Tahoma"/>
        </w:rPr>
      </w:pPr>
    </w:p>
    <w:p w14:paraId="50FFDD47" w14:textId="77777777" w:rsidR="00AF2257" w:rsidRDefault="00AF2257" w:rsidP="00EE4B34">
      <w:pPr>
        <w:rPr>
          <w:rFonts w:ascii="Tahoma" w:eastAsia="Arial Unicode MS" w:hAnsi="Tahoma" w:cs="Tahoma"/>
        </w:rPr>
      </w:pPr>
    </w:p>
    <w:p w14:paraId="02D8C9EF" w14:textId="77777777" w:rsidR="00AF2257" w:rsidRPr="00761F4D" w:rsidRDefault="00AF2257" w:rsidP="00EE4B34">
      <w:pPr>
        <w:rPr>
          <w:rFonts w:ascii="Tahoma" w:eastAsia="Arial Unicode MS" w:hAnsi="Tahoma" w:cs="Tahoma"/>
        </w:rPr>
      </w:pPr>
    </w:p>
    <w:p w14:paraId="51C780D5" w14:textId="77777777" w:rsidR="00EE4B34" w:rsidRDefault="00EE4B34" w:rsidP="00EE4B34">
      <w:pPr>
        <w:rPr>
          <w:rFonts w:ascii="Tahoma" w:eastAsia="Arial Unicode MS" w:hAnsi="Tahoma" w:cs="Tahoma"/>
        </w:rPr>
      </w:pPr>
    </w:p>
    <w:p w14:paraId="6DA64F42" w14:textId="77777777" w:rsidR="005C59DF" w:rsidRDefault="005C59DF" w:rsidP="00EE4B34">
      <w:pPr>
        <w:rPr>
          <w:rFonts w:ascii="Tahoma" w:eastAsia="Arial Unicode MS" w:hAnsi="Tahoma" w:cs="Tahoma"/>
        </w:rPr>
      </w:pPr>
    </w:p>
    <w:p w14:paraId="203B8CB1" w14:textId="77777777" w:rsidR="005C59DF" w:rsidRDefault="005C59DF" w:rsidP="00EE4B34">
      <w:pPr>
        <w:rPr>
          <w:rFonts w:ascii="Tahoma" w:eastAsia="Arial Unicode MS" w:hAnsi="Tahoma" w:cs="Tahoma"/>
        </w:rPr>
      </w:pPr>
    </w:p>
    <w:p w14:paraId="27912391" w14:textId="77777777" w:rsidR="005C59DF" w:rsidRPr="00761F4D" w:rsidRDefault="005C59DF" w:rsidP="00EE4B34">
      <w:pPr>
        <w:rPr>
          <w:rFonts w:ascii="Tahoma" w:eastAsia="Arial Unicode MS" w:hAnsi="Tahoma" w:cs="Tahoma"/>
        </w:rPr>
      </w:pPr>
    </w:p>
    <w:p w14:paraId="060E2D2C" w14:textId="77777777" w:rsidR="00EE4B34" w:rsidRPr="00761F4D" w:rsidRDefault="00EE4B34" w:rsidP="00EE4B34">
      <w:pPr>
        <w:tabs>
          <w:tab w:val="left" w:pos="1365"/>
        </w:tabs>
        <w:rPr>
          <w:rFonts w:ascii="Tahoma" w:eastAsia="Arial Unicode MS" w:hAnsi="Tahoma" w:cs="Tahoma"/>
        </w:rPr>
      </w:pPr>
    </w:p>
    <w:p w14:paraId="68E7AD00" w14:textId="77777777" w:rsidR="00A04019" w:rsidRPr="00761F4D" w:rsidRDefault="00A04019" w:rsidP="00EE4B34">
      <w:pPr>
        <w:rPr>
          <w:rFonts w:ascii="Tahoma" w:eastAsia="Arial Unicode MS" w:hAnsi="Tahoma" w:cs="Tahoma"/>
        </w:rPr>
      </w:pPr>
    </w:p>
    <w:p w14:paraId="1AE4C5CC" w14:textId="77777777" w:rsidR="00EE4B34" w:rsidRPr="00761F4D" w:rsidRDefault="00EE4B34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Indicamos el tipo de Exportación</w:t>
      </w:r>
    </w:p>
    <w:p w14:paraId="5584F30F" w14:textId="77777777" w:rsidR="005B1560" w:rsidRPr="00761F4D" w:rsidRDefault="00996F7B" w:rsidP="00EE4B34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8082BD5" wp14:editId="2C865F93">
                <wp:simplePos x="0" y="0"/>
                <wp:positionH relativeFrom="column">
                  <wp:posOffset>1697990</wp:posOffset>
                </wp:positionH>
                <wp:positionV relativeFrom="paragraph">
                  <wp:posOffset>48260</wp:posOffset>
                </wp:positionV>
                <wp:extent cx="1019175" cy="1162050"/>
                <wp:effectExtent l="19050" t="19050" r="66675" b="38100"/>
                <wp:wrapNone/>
                <wp:docPr id="256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1162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2640" id="AutoShape 599" o:spid="_x0000_s1026" type="#_x0000_t32" style="position:absolute;margin-left:133.7pt;margin-top:3.8pt;width:80.25pt;height:91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" strokecolor="red" strokeweight="2.25pt">
                <v:stroke endarrow="block"/>
              </v:shape>
            </w:pict>
          </mc:Fallback>
        </mc:AlternateContent>
      </w:r>
    </w:p>
    <w:p w14:paraId="686D5905" w14:textId="77777777" w:rsidR="005B1560" w:rsidRPr="00761F4D" w:rsidRDefault="00996F7B" w:rsidP="005B1560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49856" behindDoc="1" locked="0" layoutInCell="1" allowOverlap="1" wp14:anchorId="3A0D5209" wp14:editId="2C10EF9F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362325" cy="1514475"/>
            <wp:effectExtent l="0" t="0" r="9525" b="9525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CF519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453A996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89D8960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EAC1651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AE11797" w14:textId="77777777" w:rsidR="005B1560" w:rsidRPr="00761F4D" w:rsidRDefault="003E49BE" w:rsidP="005B1560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0C58420" wp14:editId="546A7F8A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3351530" cy="209550"/>
                <wp:effectExtent l="19050" t="19050" r="20320" b="19050"/>
                <wp:wrapNone/>
                <wp:docPr id="575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153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B2B553" id="AutoShape 598" o:spid="_x0000_s1026" style="position:absolute;margin-left:212.7pt;margin-top:9.85pt;width:263.9pt;height:16.5pt;z-index:25173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" filled="f" strokecolor="#0070c0" strokeweight="3pt">
                <w10:wrap anchorx="margin"/>
              </v:roundrect>
            </w:pict>
          </mc:Fallback>
        </mc:AlternateContent>
      </w:r>
    </w:p>
    <w:p w14:paraId="1852C091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9B243CE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6E01A78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E641EE5" w14:textId="77777777" w:rsidR="008951F5" w:rsidRPr="00761F4D" w:rsidRDefault="008951F5" w:rsidP="005B1560">
      <w:pPr>
        <w:rPr>
          <w:rFonts w:ascii="Tahoma" w:eastAsia="Arial Unicode MS" w:hAnsi="Tahoma" w:cs="Tahoma"/>
        </w:rPr>
      </w:pPr>
    </w:p>
    <w:p w14:paraId="420224F6" w14:textId="77777777" w:rsidR="005B1560" w:rsidRPr="00761F4D" w:rsidRDefault="005B1560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o los establecimientos a exportar</w:t>
      </w:r>
    </w:p>
    <w:p w14:paraId="6750CF2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228DB13" w14:textId="77777777" w:rsidR="005B1560" w:rsidRPr="00761F4D" w:rsidRDefault="00996F7B" w:rsidP="005B1560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14ABA8A7" wp14:editId="1871C824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4141470" cy="1885950"/>
                <wp:effectExtent l="0" t="0" r="0" b="0"/>
                <wp:wrapNone/>
                <wp:docPr id="163" name="Grupo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1885950"/>
                          <a:chOff x="0" y="0"/>
                          <a:chExt cx="4141470" cy="1885950"/>
                        </a:xfrm>
                      </wpg:grpSpPr>
                      <pic:pic xmlns:pic="http://schemas.openxmlformats.org/drawingml/2006/picture">
                        <pic:nvPicPr>
                          <pic:cNvPr id="270" name="Imagen 27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47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3" name="AutoShape 600"/>
                        <wps:cNvSpPr>
                          <a:spLocks noChangeArrowheads="1"/>
                        </wps:cNvSpPr>
                        <wps:spPr bwMode="auto">
                          <a:xfrm>
                            <a:off x="3733800" y="457200"/>
                            <a:ext cx="238125" cy="923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79DAF" id="Grupo 163" o:spid="_x0000_s1026" style="position:absolute;margin-left:0;margin-top:.75pt;width:326.1pt;height:148.5pt;z-index:251740672;mso-position-horizontal:center;mso-position-horizontal-relative:page" coordsize="4141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">
                <v:shape id="Imagen 270" o:spid="_x0000_s1027" type="#_x0000_t75" style="position:absolute;width:4141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">
                  <v:imagedata r:id="rId46" o:title=""/>
                  <v:path arrowok="t"/>
                </v:shape>
                <v:roundrect id="AutoShape 600" o:spid="_x0000_s1028" style="position:absolute;left:37338;top:4572;width:2381;height:92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" filled="f" strokecolor="#0070c0" strokeweight="3pt"/>
                <w10:wrap anchorx="page"/>
              </v:group>
            </w:pict>
          </mc:Fallback>
        </mc:AlternateContent>
      </w:r>
    </w:p>
    <w:p w14:paraId="146926B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0FE366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3791E86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894DB1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1A6B89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40500AD" w14:textId="77777777" w:rsidR="005B1560" w:rsidRPr="00761F4D" w:rsidRDefault="005B1560" w:rsidP="005B1560">
      <w:pPr>
        <w:tabs>
          <w:tab w:val="left" w:pos="439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2EF7DC0B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5C15AC0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5C35FE7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342E6FB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8A3D84B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0AD7611" w14:textId="77777777" w:rsidR="008951F5" w:rsidRPr="00761F4D" w:rsidRDefault="008951F5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199712DD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3BB73F7" w14:textId="77777777" w:rsidR="008951F5" w:rsidRPr="00761F4D" w:rsidRDefault="00996F7B" w:rsidP="008951F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6017CCC4" wp14:editId="0C17642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676650" cy="1247775"/>
                <wp:effectExtent l="0" t="0" r="0" b="9525"/>
                <wp:wrapNone/>
                <wp:docPr id="164" name="Grupo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571" name="Imagen 46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0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38100" y="285750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68EC2" id="Grupo 164" o:spid="_x0000_s1026" style="position:absolute;margin-left:0;margin-top:.45pt;width:289.5pt;height:98.25pt;z-index:251587072;mso-position-horizontal:center;mso-position-horizontal-relative:margin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">
                <v:shape id="Imagen 460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">
                  <v:imagedata r:id="rId35" o:title=""/>
                  <v:path arrowok="t"/>
                </v:shape>
                <v:roundrect id="AutoShape 462" o:spid="_x0000_s1028" style="position:absolute;left:381;top:2857;width:13144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" filled="f" strokecolor="#0070c0" strokeweight="3pt"/>
                <w10:wrap anchorx="margin"/>
              </v:group>
            </w:pict>
          </mc:Fallback>
        </mc:AlternateContent>
      </w:r>
    </w:p>
    <w:p w14:paraId="595C9B3D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0BC66D9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6C27E0D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4E6AB627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EDAD28D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BCC6A00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4C0B68BA" w14:textId="77777777" w:rsidR="00996F7B" w:rsidRDefault="00996F7B" w:rsidP="008951F5">
      <w:pPr>
        <w:rPr>
          <w:rFonts w:ascii="Tahoma" w:eastAsia="Arial Unicode MS" w:hAnsi="Tahoma" w:cs="Tahoma"/>
        </w:rPr>
      </w:pPr>
    </w:p>
    <w:p w14:paraId="6CBD8288" w14:textId="77777777" w:rsidR="008951F5" w:rsidRPr="00761F4D" w:rsidRDefault="008951F5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3D4588E1" w14:textId="77777777" w:rsidR="008951F5" w:rsidRPr="00761F4D" w:rsidRDefault="00996F7B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86AFE8A" wp14:editId="3BB3FF6D">
                <wp:simplePos x="0" y="0"/>
                <wp:positionH relativeFrom="margin">
                  <wp:posOffset>2498089</wp:posOffset>
                </wp:positionH>
                <wp:positionV relativeFrom="paragraph">
                  <wp:posOffset>64771</wp:posOffset>
                </wp:positionV>
                <wp:extent cx="1457325" cy="533400"/>
                <wp:effectExtent l="19050" t="19050" r="66675" b="57150"/>
                <wp:wrapNone/>
                <wp:docPr id="568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1B3EA" id="AutoShape 464" o:spid="_x0000_s1026" type="#_x0000_t32" style="position:absolute;margin-left:196.7pt;margin-top:5.1pt;width:114.75pt;height:42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" strokecolor="red" strokeweight="2.25pt">
                <v:stroke endarrow="block"/>
                <w10:wrap anchorx="margin"/>
              </v:shape>
            </w:pict>
          </mc:Fallback>
        </mc:AlternateContent>
      </w:r>
      <w:r w:rsidR="003E49BE"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85024" behindDoc="1" locked="0" layoutInCell="1" allowOverlap="1" wp14:anchorId="035AC5DA" wp14:editId="4C64FA1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33600" cy="2227420"/>
            <wp:effectExtent l="0" t="0" r="0" b="1905"/>
            <wp:wrapNone/>
            <wp:docPr id="569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E1C0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A015D90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16F3CD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37E1B0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7DF152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43C96C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370F69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FB0851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1EE06A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3827CA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FF4E4C9" w14:textId="77777777" w:rsidR="008951F5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0F9F637" w14:textId="77777777" w:rsidR="00AF2257" w:rsidRPr="00761F4D" w:rsidRDefault="00AF2257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0679E4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2300533" w14:textId="77777777" w:rsidR="005B1560" w:rsidRPr="00761F4D" w:rsidRDefault="00996F7B" w:rsidP="00996F7B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5B1560" w:rsidRPr="00761F4D">
        <w:rPr>
          <w:rFonts w:ascii="Tahoma" w:eastAsia="Arial Unicode MS" w:hAnsi="Tahoma" w:cs="Tahoma"/>
        </w:rPr>
        <w:t xml:space="preserve">También tenemos </w:t>
      </w:r>
      <w:r w:rsidR="00197B49" w:rsidRPr="00761F4D">
        <w:rPr>
          <w:rFonts w:ascii="Tahoma" w:eastAsia="Arial Unicode MS" w:hAnsi="Tahoma" w:cs="Tahoma"/>
        </w:rPr>
        <w:t xml:space="preserve">la opción de elegir </w:t>
      </w:r>
      <w:r w:rsidR="005B1560" w:rsidRPr="00761F4D">
        <w:rPr>
          <w:rFonts w:ascii="Tahoma" w:eastAsia="Arial Unicode MS" w:hAnsi="Tahoma" w:cs="Tahoma"/>
        </w:rPr>
        <w:t>Subir a la Web</w:t>
      </w:r>
    </w:p>
    <w:p w14:paraId="67445595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43943016" w14:textId="77777777" w:rsidR="005B1560" w:rsidRPr="00761F4D" w:rsidRDefault="00996F7B" w:rsidP="005B1560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8DAF92E" wp14:editId="639635B9">
                <wp:simplePos x="0" y="0"/>
                <wp:positionH relativeFrom="column">
                  <wp:posOffset>1297940</wp:posOffset>
                </wp:positionH>
                <wp:positionV relativeFrom="paragraph">
                  <wp:posOffset>54610</wp:posOffset>
                </wp:positionV>
                <wp:extent cx="3667125" cy="209550"/>
                <wp:effectExtent l="19050" t="19050" r="28575" b="19050"/>
                <wp:wrapNone/>
                <wp:docPr id="565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2A79E3" id="AutoShape 602" o:spid="_x0000_s1026" style="position:absolute;margin-left:102.2pt;margin-top:4.3pt;width:288.75pt;height:16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56000" behindDoc="1" locked="0" layoutInCell="1" allowOverlap="1" wp14:anchorId="1497D626" wp14:editId="1FFF1E6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67125" cy="1285875"/>
            <wp:effectExtent l="0" t="0" r="9525" b="9525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5989B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1CBC3945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7BEDC010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6AEE2843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4D8B7552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7A20A2AD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510DC986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18F8EB21" w14:textId="77777777" w:rsidR="005B1560" w:rsidRPr="00761F4D" w:rsidRDefault="00996F7B" w:rsidP="005B1560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51904" behindDoc="1" locked="0" layoutInCell="1" allowOverlap="1" wp14:anchorId="193E7B3D" wp14:editId="0D0A8584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362960" cy="527685"/>
            <wp:effectExtent l="0" t="0" r="8890" b="571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1157A" w14:textId="77777777" w:rsidR="005B1560" w:rsidRPr="00761F4D" w:rsidRDefault="00996F7B" w:rsidP="005B1560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7B0CED3" wp14:editId="04FB6580">
                <wp:simplePos x="0" y="0"/>
                <wp:positionH relativeFrom="column">
                  <wp:posOffset>4536440</wp:posOffset>
                </wp:positionH>
                <wp:positionV relativeFrom="paragraph">
                  <wp:posOffset>142239</wp:posOffset>
                </wp:positionV>
                <wp:extent cx="782320" cy="219075"/>
                <wp:effectExtent l="19050" t="19050" r="17780" b="28575"/>
                <wp:wrapNone/>
                <wp:docPr id="564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320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B0F9A" id="AutoShape 604" o:spid="_x0000_s1026" style="position:absolute;margin-left:357.2pt;margin-top:11.2pt;width:61.6pt;height:1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" filled="f" strokecolor="#0070c0" strokeweight="3pt"/>
            </w:pict>
          </mc:Fallback>
        </mc:AlternateContent>
      </w:r>
    </w:p>
    <w:p w14:paraId="47819D8C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5285CE7D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724F67F3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6B53CD9C" w14:textId="77777777" w:rsidR="005B1560" w:rsidRPr="00761F4D" w:rsidRDefault="00996F7B" w:rsidP="00996F7B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5B1560" w:rsidRPr="00761F4D">
        <w:rPr>
          <w:rFonts w:ascii="Tahoma" w:eastAsia="Arial Unicode MS" w:hAnsi="Tahoma" w:cs="Tahoma"/>
        </w:rPr>
        <w:t>Seleccionamos la opción procesar</w:t>
      </w:r>
    </w:p>
    <w:p w14:paraId="0903CF17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722C4ABE" w14:textId="77777777" w:rsidR="005B1560" w:rsidRPr="00761F4D" w:rsidRDefault="003E49BE" w:rsidP="005B1560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52928" behindDoc="1" locked="0" layoutInCell="1" allowOverlap="1" wp14:anchorId="3B7181BE" wp14:editId="0C8B303E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3877310" cy="2339975"/>
            <wp:effectExtent l="0" t="0" r="8890" b="317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C4D5E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2C70C9D2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7DFB3961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</w:p>
    <w:p w14:paraId="29D53201" w14:textId="77777777" w:rsidR="005B1560" w:rsidRPr="00761F4D" w:rsidRDefault="005B1560" w:rsidP="005B1560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72EC1C43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705369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4E0D240A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92C68E6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7C13484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A089A8B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71DCA98" w14:textId="77777777" w:rsidR="005B1560" w:rsidRPr="00761F4D" w:rsidRDefault="00996F7B" w:rsidP="005B1560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2C6624F" wp14:editId="1FB65BD9">
                <wp:simplePos x="0" y="0"/>
                <wp:positionH relativeFrom="column">
                  <wp:posOffset>3642995</wp:posOffset>
                </wp:positionH>
                <wp:positionV relativeFrom="paragraph">
                  <wp:posOffset>67945</wp:posOffset>
                </wp:positionV>
                <wp:extent cx="715645" cy="209550"/>
                <wp:effectExtent l="19050" t="19050" r="27305" b="19050"/>
                <wp:wrapNone/>
                <wp:docPr id="562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2AB92" id="AutoShape 605" o:spid="_x0000_s1026" style="position:absolute;margin-left:286.85pt;margin-top:5.35pt;width:56.35pt;height:16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" filled="f" strokecolor="#0070c0" strokeweight="3pt"/>
            </w:pict>
          </mc:Fallback>
        </mc:AlternateContent>
      </w:r>
    </w:p>
    <w:p w14:paraId="0CF20C0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CC5189A" w14:textId="77777777" w:rsidR="005B1560" w:rsidRPr="00761F4D" w:rsidRDefault="005B1560" w:rsidP="005B1560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704DA987" w14:textId="77777777" w:rsidR="005B1560" w:rsidRPr="00761F4D" w:rsidRDefault="005B1560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Guardamos en mi PC</w:t>
      </w:r>
    </w:p>
    <w:p w14:paraId="6E6D9B39" w14:textId="77777777" w:rsidR="005B1560" w:rsidRPr="00761F4D" w:rsidRDefault="00996F7B" w:rsidP="005B1560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43743" behindDoc="1" locked="0" layoutInCell="1" allowOverlap="1" wp14:anchorId="31EE63EE" wp14:editId="217C81F9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3829685" cy="1876425"/>
                <wp:effectExtent l="0" t="0" r="0" b="9525"/>
                <wp:wrapNone/>
                <wp:docPr id="165" name="Grupo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876425"/>
                          <a:chOff x="0" y="0"/>
                          <a:chExt cx="3829685" cy="1876425"/>
                        </a:xfrm>
                      </wpg:grpSpPr>
                      <pic:pic xmlns:pic="http://schemas.openxmlformats.org/drawingml/2006/picture">
                        <pic:nvPicPr>
                          <pic:cNvPr id="275" name="Imagen 27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0" name="AutoShape 607"/>
                        <wps:cNvSpPr>
                          <a:spLocks noChangeArrowheads="1"/>
                        </wps:cNvSpPr>
                        <wps:spPr bwMode="auto">
                          <a:xfrm>
                            <a:off x="19050" y="381000"/>
                            <a:ext cx="362966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E83C5" id="Grupo 165" o:spid="_x0000_s1026" style="position:absolute;margin-left:0;margin-top:9.25pt;width:301.55pt;height:147.75pt;z-index:-251572737;mso-position-horizontal:left;mso-position-horizontal-relative:margin" coordsize="3829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">
                <v:shape id="Imagen 275" o:spid="_x0000_s1027" type="#_x0000_t75" style="position:absolute;width:3829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">
                  <v:imagedata r:id="rId36" o:title=""/>
                  <v:path arrowok="t"/>
                </v:shape>
                <v:roundrect id="AutoShape 607" o:spid="_x0000_s1028" style="position:absolute;left:190;top:3810;width:36297;height:2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" filled="f" strokecolor="#0070c0" strokeweight="3pt"/>
                <w10:wrap anchorx="margin"/>
              </v:group>
            </w:pict>
          </mc:Fallback>
        </mc:AlternateContent>
      </w:r>
    </w:p>
    <w:p w14:paraId="7DE8CB38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6C92AB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4E797731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4DE672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328CAB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4EF4BB9F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DCE9C0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A43A9A8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0D05CF6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448B156B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6C191B9" w14:textId="77777777" w:rsidR="005B1560" w:rsidRPr="00761F4D" w:rsidRDefault="00996F7B" w:rsidP="005B1560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4092DF23" wp14:editId="5D870599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656840" cy="1057275"/>
                <wp:effectExtent l="0" t="0" r="0" b="9525"/>
                <wp:wrapNone/>
                <wp:docPr id="166" name="Grupo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840" cy="1057275"/>
                          <a:chOff x="0" y="0"/>
                          <a:chExt cx="2656840" cy="1057275"/>
                        </a:xfrm>
                      </wpg:grpSpPr>
                      <pic:pic xmlns:pic="http://schemas.openxmlformats.org/drawingml/2006/picture">
                        <pic:nvPicPr>
                          <pic:cNvPr id="276" name="Imagen 27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9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1971675" y="790575"/>
                            <a:ext cx="571500" cy="219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9CF7C" id="Grupo 166" o:spid="_x0000_s1026" style="position:absolute;margin-left:158pt;margin-top:.9pt;width:209.2pt;height:83.25pt;z-index:251751936;mso-position-horizontal:right;mso-position-horizontal-relative:margin" coordsize="2656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">
                <v:shape id="Imagen 276" o:spid="_x0000_s1027" type="#_x0000_t75" style="position:absolute;width:26568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">
                  <v:imagedata r:id="rId37" o:title=""/>
                  <v:path arrowok="t"/>
                </v:shape>
                <v:roundrect id="AutoShape 609" o:spid="_x0000_s1028" style="position:absolute;left:19716;top:7905;width:5715;height:21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6B00369A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23BAE55" w14:textId="77777777" w:rsidR="005B1560" w:rsidRPr="00761F4D" w:rsidRDefault="005B1560" w:rsidP="005B1560">
      <w:pPr>
        <w:jc w:val="center"/>
        <w:rPr>
          <w:rFonts w:ascii="Tahoma" w:eastAsia="Arial Unicode MS" w:hAnsi="Tahoma" w:cs="Tahoma"/>
        </w:rPr>
      </w:pPr>
    </w:p>
    <w:p w14:paraId="469B941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98C6249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9A38300" w14:textId="77777777" w:rsidR="00A04019" w:rsidRPr="00761F4D" w:rsidRDefault="00A04019" w:rsidP="005B1560">
      <w:pPr>
        <w:rPr>
          <w:rFonts w:ascii="Tahoma" w:eastAsia="Arial Unicode MS" w:hAnsi="Tahoma" w:cs="Tahoma"/>
        </w:rPr>
      </w:pPr>
    </w:p>
    <w:p w14:paraId="10E59A34" w14:textId="77777777" w:rsidR="005B1560" w:rsidRDefault="005B1560" w:rsidP="005B1560">
      <w:pPr>
        <w:rPr>
          <w:rFonts w:ascii="Tahoma" w:eastAsia="Arial Unicode MS" w:hAnsi="Tahoma" w:cs="Tahoma"/>
        </w:rPr>
      </w:pPr>
    </w:p>
    <w:p w14:paraId="53597277" w14:textId="77777777" w:rsidR="00996F7B" w:rsidRPr="00761F4D" w:rsidRDefault="00996F7B" w:rsidP="005B1560">
      <w:pPr>
        <w:rPr>
          <w:rFonts w:ascii="Tahoma" w:eastAsia="Arial Unicode MS" w:hAnsi="Tahoma" w:cs="Tahoma"/>
        </w:rPr>
      </w:pPr>
    </w:p>
    <w:p w14:paraId="29891433" w14:textId="77777777" w:rsidR="005B1560" w:rsidRPr="00761F4D" w:rsidRDefault="005B1560" w:rsidP="00996F7B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Exportamos a la Web</w:t>
      </w:r>
    </w:p>
    <w:p w14:paraId="0AD8C19F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888A31D" w14:textId="77777777" w:rsidR="005B1560" w:rsidRPr="00761F4D" w:rsidRDefault="003E49BE" w:rsidP="005B1560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58048" behindDoc="1" locked="0" layoutInCell="1" allowOverlap="1" wp14:anchorId="1FEEAE27" wp14:editId="229BD367">
            <wp:simplePos x="0" y="0"/>
            <wp:positionH relativeFrom="column">
              <wp:posOffset>1670685</wp:posOffset>
            </wp:positionH>
            <wp:positionV relativeFrom="paragraph">
              <wp:posOffset>93345</wp:posOffset>
            </wp:positionV>
            <wp:extent cx="4191000" cy="1676400"/>
            <wp:effectExtent l="0" t="0" r="0" b="0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66BC5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EC15568" w14:textId="77777777" w:rsidR="005B1560" w:rsidRPr="00761F4D" w:rsidRDefault="003E49BE" w:rsidP="005B1560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F09E9F6" wp14:editId="4A617083">
                <wp:simplePos x="0" y="0"/>
                <wp:positionH relativeFrom="column">
                  <wp:posOffset>1670685</wp:posOffset>
                </wp:positionH>
                <wp:positionV relativeFrom="paragraph">
                  <wp:posOffset>143510</wp:posOffset>
                </wp:positionV>
                <wp:extent cx="4010660" cy="209550"/>
                <wp:effectExtent l="19050" t="19050" r="27940" b="19050"/>
                <wp:wrapNone/>
                <wp:docPr id="557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66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73426" id="AutoShape 610" o:spid="_x0000_s1026" style="position:absolute;margin-left:131.55pt;margin-top:11.3pt;width:315.8pt;height:16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" filled="f" strokecolor="#0070c0" strokeweight="3pt"/>
            </w:pict>
          </mc:Fallback>
        </mc:AlternateContent>
      </w:r>
    </w:p>
    <w:p w14:paraId="39F665E7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CB010B5" w14:textId="77777777" w:rsidR="005B1560" w:rsidRPr="00761F4D" w:rsidRDefault="00996F7B" w:rsidP="005B1560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17262BE2" wp14:editId="2E6E2BDC">
                <wp:simplePos x="0" y="0"/>
                <wp:positionH relativeFrom="column">
                  <wp:posOffset>2383789</wp:posOffset>
                </wp:positionH>
                <wp:positionV relativeFrom="paragraph">
                  <wp:posOffset>45720</wp:posOffset>
                </wp:positionV>
                <wp:extent cx="2524125" cy="1123950"/>
                <wp:effectExtent l="19050" t="38100" r="47625" b="19050"/>
                <wp:wrapNone/>
                <wp:docPr id="556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4125" cy="1123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64746" id="AutoShape 803" o:spid="_x0000_s1026" type="#_x0000_t32" style="position:absolute;margin-left:187.7pt;margin-top:3.6pt;width:198.75pt;height:88.5pt;flip:y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" strokecolor="red" strokeweight="2.25pt">
                <v:stroke endarrow="block"/>
              </v:shape>
            </w:pict>
          </mc:Fallback>
        </mc:AlternateContent>
      </w:r>
    </w:p>
    <w:p w14:paraId="497DB5A9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6AF004A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2AB064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61D95B5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8052383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8301B81" w14:textId="77777777" w:rsidR="003E5A20" w:rsidRPr="00761F4D" w:rsidRDefault="00996F7B" w:rsidP="003E5A20">
      <w:pPr>
        <w:rPr>
          <w:rFonts w:ascii="Tahoma" w:hAnsi="Tahoma" w:cs="Tahoma"/>
        </w:rPr>
      </w:pPr>
      <w:r>
        <w:rPr>
          <w:rFonts w:ascii="Tahoma" w:eastAsia="Arial Unicode MS" w:hAnsi="Tahoma" w:cs="Tahoma"/>
        </w:rPr>
        <w:t>E</w:t>
      </w:r>
      <w:r w:rsidR="003E5A20" w:rsidRPr="00761F4D">
        <w:rPr>
          <w:rFonts w:ascii="Tahoma" w:eastAsia="Arial Unicode MS" w:hAnsi="Tahoma" w:cs="Tahoma"/>
        </w:rPr>
        <w:t>nviamos el código al destinatario.</w:t>
      </w:r>
    </w:p>
    <w:p w14:paraId="089BDF36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ECEC8B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DF649B4" w14:textId="77777777" w:rsidR="005B1560" w:rsidRPr="00761F4D" w:rsidRDefault="003E49BE" w:rsidP="005B1560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57024" behindDoc="1" locked="0" layoutInCell="1" allowOverlap="1" wp14:anchorId="53955796" wp14:editId="234DE5F8">
            <wp:simplePos x="0" y="0"/>
            <wp:positionH relativeFrom="column">
              <wp:posOffset>2775585</wp:posOffset>
            </wp:positionH>
            <wp:positionV relativeFrom="paragraph">
              <wp:posOffset>9525</wp:posOffset>
            </wp:positionV>
            <wp:extent cx="2990850" cy="1447800"/>
            <wp:effectExtent l="0" t="0" r="0" b="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64D97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18B7378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DD9A5B9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1B78FF5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A1A9D9F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A1D9AA7" w14:textId="77777777" w:rsidR="005B1560" w:rsidRPr="00761F4D" w:rsidRDefault="003E49BE" w:rsidP="005B1560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E7C11B7" wp14:editId="78C08347">
                <wp:simplePos x="0" y="0"/>
                <wp:positionH relativeFrom="column">
                  <wp:posOffset>4862195</wp:posOffset>
                </wp:positionH>
                <wp:positionV relativeFrom="paragraph">
                  <wp:posOffset>24765</wp:posOffset>
                </wp:positionV>
                <wp:extent cx="714375" cy="209550"/>
                <wp:effectExtent l="19050" t="19050" r="28575" b="19050"/>
                <wp:wrapNone/>
                <wp:docPr id="555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7F107" id="AutoShape 612" o:spid="_x0000_s1026" style="position:absolute;margin-left:382.85pt;margin-top:1.95pt;width:56.25pt;height:16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" filled="f" strokecolor="#0070c0" strokeweight="3pt"/>
            </w:pict>
          </mc:Fallback>
        </mc:AlternateContent>
      </w:r>
    </w:p>
    <w:p w14:paraId="1CC2D3D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9465491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A2740FB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EF48BDD" w14:textId="77777777" w:rsidR="005B1560" w:rsidRPr="00761F4D" w:rsidRDefault="005B1560" w:rsidP="005B1560">
      <w:pPr>
        <w:jc w:val="center"/>
        <w:rPr>
          <w:rFonts w:ascii="Tahoma" w:eastAsia="Arial Unicode MS" w:hAnsi="Tahoma" w:cs="Tahoma"/>
        </w:rPr>
      </w:pPr>
    </w:p>
    <w:p w14:paraId="36A67D58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2C236DB7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6634C9AA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122963D7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58E7E3DB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531D1D9A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1F057D01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309963F5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079C8A9E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1B7E965C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625AFB6C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576C3A52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6E063EB1" w14:textId="77777777" w:rsidR="008951F5" w:rsidRPr="00761F4D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00A00384" w14:textId="77777777" w:rsidR="008951F5" w:rsidRDefault="008951F5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15B39222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24F9D827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1FE61F2F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5A470316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714E3D3E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61905860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799B4798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55168190" w14:textId="77777777" w:rsidR="00996F7B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5B754827" w14:textId="77777777" w:rsidR="00996F7B" w:rsidRPr="00761F4D" w:rsidRDefault="00996F7B" w:rsidP="005B1560">
      <w:pPr>
        <w:jc w:val="center"/>
        <w:rPr>
          <w:rFonts w:ascii="Tahoma" w:eastAsia="Arial Unicode MS" w:hAnsi="Tahoma" w:cs="Tahoma"/>
          <w:b/>
          <w:u w:val="single"/>
        </w:rPr>
      </w:pPr>
    </w:p>
    <w:p w14:paraId="3D5DEE03" w14:textId="77777777" w:rsidR="008951F5" w:rsidRPr="00761F4D" w:rsidRDefault="005C59DF" w:rsidP="005B1560">
      <w:pPr>
        <w:jc w:val="center"/>
        <w:rPr>
          <w:rFonts w:ascii="Tahoma" w:eastAsia="Arial Unicode MS" w:hAnsi="Tahoma" w:cs="Tahoma"/>
          <w:b/>
          <w:u w:val="singl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0C7926EB" wp14:editId="1ED6BD0C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1295400" cy="1828800"/>
                <wp:effectExtent l="0" t="0" r="0" b="6350"/>
                <wp:wrapNone/>
                <wp:docPr id="11" name="Cuadro de texto 1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183D5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70CB9" id="Cuadro de texto 11" o:spid="_x0000_s1031" type="#_x0000_t202" href="#_top" style="position:absolute;left:0;text-align:left;margin-left:50.8pt;margin-top:7.1pt;width:102pt;height:2in;z-index:2519639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80CDDE" w14:textId="77777777" w:rsidR="008951F5" w:rsidRPr="00761F4D" w:rsidRDefault="008951F5" w:rsidP="00A04019">
      <w:pPr>
        <w:jc w:val="center"/>
        <w:rPr>
          <w:rFonts w:ascii="Tahoma" w:eastAsia="Arial Unicode MS" w:hAnsi="Tahoma" w:cs="Tahoma"/>
          <w:b/>
          <w:u w:val="single"/>
        </w:rPr>
      </w:pPr>
    </w:p>
    <w:p w14:paraId="0366A341" w14:textId="77777777" w:rsidR="005B1560" w:rsidRDefault="005B1560" w:rsidP="00F033D7">
      <w:pPr>
        <w:pStyle w:val="Ttulo3"/>
        <w:rPr>
          <w:rFonts w:ascii="Tahoma" w:eastAsia="Arial Unicode MS" w:hAnsi="Tahoma" w:cs="Tahoma"/>
          <w:b/>
          <w:color w:val="000000" w:themeColor="text1"/>
          <w:sz w:val="28"/>
        </w:rPr>
      </w:pPr>
      <w:bookmarkStart w:id="8" w:name="_Exportar_Fotos_entre"/>
      <w:bookmarkEnd w:id="8"/>
      <w:r w:rsidRPr="00F033D7">
        <w:rPr>
          <w:rFonts w:ascii="Tahoma" w:eastAsia="Arial Unicode MS" w:hAnsi="Tahoma" w:cs="Tahoma"/>
          <w:b/>
          <w:color w:val="000000" w:themeColor="text1"/>
          <w:sz w:val="28"/>
        </w:rPr>
        <w:t>Exportar Fotos entre fechas</w:t>
      </w:r>
    </w:p>
    <w:p w14:paraId="1391B3C8" w14:textId="77777777" w:rsidR="005C59DF" w:rsidRPr="00761F4D" w:rsidRDefault="005C59DF" w:rsidP="005C59D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57AAB7DA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2F1F2743" wp14:editId="59320E21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47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9FDF47" id="AutoShape 414" o:spid="_x0000_s1026" style="position:absolute;margin-left:316.85pt;margin-top:13.5pt;width:45pt;height:1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AFQOko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20224" behindDoc="1" locked="0" layoutInCell="1" allowOverlap="1" wp14:anchorId="7054EB31" wp14:editId="04CFA387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C08E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4CD5BAF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75430809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7983BB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16373ABD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5FD53009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10A0BF23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1D14A7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5522FCF7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A4F76FC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15947791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BBBBD3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C576C2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0DE025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00CB78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2E94328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9C2273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866CF49" w14:textId="77777777" w:rsidR="005C59DF" w:rsidRPr="00761F4D" w:rsidRDefault="005C59DF" w:rsidP="005C59D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6B2ACB61" w14:textId="77777777" w:rsidR="005C59DF" w:rsidRPr="00761F4D" w:rsidRDefault="005C59DF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21248" behindDoc="1" locked="0" layoutInCell="1" allowOverlap="1" wp14:anchorId="2CC114BC" wp14:editId="06454DF6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93A5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9D0811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EF5F70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D127195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79C10C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93CB69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935112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3DFC04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9E0966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7F78846" w14:textId="77777777" w:rsidR="005C59DF" w:rsidRPr="00761F4D" w:rsidRDefault="005C59DF" w:rsidP="005C59DF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22272" behindDoc="1" locked="0" layoutInCell="1" allowOverlap="1" wp14:anchorId="2BCC8BCB" wp14:editId="611BB1C7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7E33B380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E80009F" wp14:editId="0FA4D218">
                <wp:simplePos x="0" y="0"/>
                <wp:positionH relativeFrom="column">
                  <wp:posOffset>1831339</wp:posOffset>
                </wp:positionH>
                <wp:positionV relativeFrom="paragraph">
                  <wp:posOffset>113030</wp:posOffset>
                </wp:positionV>
                <wp:extent cx="1000125" cy="647700"/>
                <wp:effectExtent l="19050" t="38100" r="47625" b="19050"/>
                <wp:wrapNone/>
                <wp:docPr id="476" name="Conector recto de flecha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33C5" id="Conector recto de flecha 476" o:spid="_x0000_s1026" type="#_x0000_t32" style="position:absolute;margin-left:144.2pt;margin-top:8.9pt;width:78.75pt;height:51pt;flip:y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</w:p>
    <w:p w14:paraId="207A400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CF7BA4B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411C9FC9" wp14:editId="022ABD49">
                <wp:simplePos x="0" y="0"/>
                <wp:positionH relativeFrom="column">
                  <wp:posOffset>602615</wp:posOffset>
                </wp:positionH>
                <wp:positionV relativeFrom="paragraph">
                  <wp:posOffset>163830</wp:posOffset>
                </wp:positionV>
                <wp:extent cx="1095375" cy="523875"/>
                <wp:effectExtent l="19050" t="19050" r="28575" b="28575"/>
                <wp:wrapNone/>
                <wp:docPr id="475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629F8" id="AutoShape 416" o:spid="_x0000_s1026" style="position:absolute;margin-left:47.45pt;margin-top:12.9pt;width:86.25pt;height:41.2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" filled="f" strokecolor="#0070c0" strokeweight="3pt"/>
            </w:pict>
          </mc:Fallback>
        </mc:AlternateContent>
      </w:r>
    </w:p>
    <w:p w14:paraId="16B28FF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B4A8DF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635FBC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008C51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B7E5F0C" w14:textId="77777777" w:rsidR="005C59DF" w:rsidRDefault="005C59DF" w:rsidP="005C59DF">
      <w:pPr>
        <w:rPr>
          <w:rFonts w:eastAsia="Arial Unicode MS"/>
        </w:rPr>
      </w:pPr>
    </w:p>
    <w:p w14:paraId="5A1118B7" w14:textId="77777777" w:rsidR="005C59DF" w:rsidRDefault="005C59DF" w:rsidP="005C59DF">
      <w:pPr>
        <w:rPr>
          <w:rFonts w:eastAsia="Arial Unicode MS"/>
        </w:rPr>
      </w:pPr>
    </w:p>
    <w:p w14:paraId="5CEDF7A6" w14:textId="77777777" w:rsidR="005C59DF" w:rsidRDefault="005C59DF" w:rsidP="005C59DF">
      <w:pPr>
        <w:rPr>
          <w:rFonts w:eastAsia="Arial Unicode MS"/>
        </w:rPr>
      </w:pPr>
    </w:p>
    <w:p w14:paraId="30428CF9" w14:textId="77777777" w:rsidR="005C59DF" w:rsidRDefault="005C59DF" w:rsidP="005C59DF">
      <w:pPr>
        <w:rPr>
          <w:rFonts w:eastAsia="Arial Unicode MS"/>
        </w:rPr>
      </w:pPr>
    </w:p>
    <w:p w14:paraId="0426F4FE" w14:textId="77777777" w:rsidR="005C59DF" w:rsidRDefault="005C59DF" w:rsidP="005C59DF">
      <w:pPr>
        <w:rPr>
          <w:rFonts w:eastAsia="Arial Unicode MS"/>
        </w:rPr>
      </w:pPr>
    </w:p>
    <w:p w14:paraId="65916127" w14:textId="77777777" w:rsidR="005C59DF" w:rsidRDefault="005C59DF" w:rsidP="005C59DF">
      <w:pPr>
        <w:rPr>
          <w:rFonts w:eastAsia="Arial Unicode MS"/>
        </w:rPr>
      </w:pPr>
    </w:p>
    <w:p w14:paraId="15490DCE" w14:textId="77777777" w:rsidR="005C59DF" w:rsidRDefault="005C59DF" w:rsidP="005C59DF">
      <w:pPr>
        <w:rPr>
          <w:rFonts w:eastAsia="Arial Unicode MS"/>
        </w:rPr>
      </w:pPr>
    </w:p>
    <w:p w14:paraId="2EA35C3F" w14:textId="77777777" w:rsidR="005C59DF" w:rsidRDefault="005C59DF" w:rsidP="005C59DF">
      <w:pPr>
        <w:rPr>
          <w:rFonts w:eastAsia="Arial Unicode MS"/>
        </w:rPr>
      </w:pPr>
    </w:p>
    <w:p w14:paraId="4C16B082" w14:textId="77777777" w:rsidR="005C59DF" w:rsidRDefault="005C59DF" w:rsidP="005C59DF">
      <w:pPr>
        <w:rPr>
          <w:rFonts w:eastAsia="Arial Unicode MS"/>
        </w:rPr>
      </w:pPr>
    </w:p>
    <w:p w14:paraId="1D7E39FB" w14:textId="77777777" w:rsidR="005C59DF" w:rsidRPr="005C59DF" w:rsidRDefault="005C59DF" w:rsidP="005C59DF">
      <w:pPr>
        <w:rPr>
          <w:rFonts w:eastAsia="Arial Unicode MS"/>
        </w:rPr>
      </w:pPr>
    </w:p>
    <w:p w14:paraId="0E8301FE" w14:textId="77777777" w:rsidR="00F033D7" w:rsidRPr="00F033D7" w:rsidRDefault="00F033D7" w:rsidP="00F033D7">
      <w:pPr>
        <w:rPr>
          <w:rFonts w:eastAsia="Arial Unicode MS"/>
        </w:rPr>
      </w:pPr>
    </w:p>
    <w:p w14:paraId="52F01C67" w14:textId="77777777" w:rsidR="005B1560" w:rsidRPr="00761F4D" w:rsidRDefault="00996F7B" w:rsidP="005B1560">
      <w:pPr>
        <w:tabs>
          <w:tab w:val="left" w:pos="133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59072" behindDoc="1" locked="0" layoutInCell="1" allowOverlap="1" wp14:anchorId="3CAC5623" wp14:editId="3A715489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4679950" cy="2981325"/>
            <wp:effectExtent l="0" t="0" r="6350" b="9525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E7EE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FD805F6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4D69B397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B1B803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1911DDE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5D7B85F7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66CF4FC3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A33CF6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0A92511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3FFFE47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ECAC26F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391F198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0EE22D3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4ABA9A85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73C6BE0D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2A75E6F2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08298CE3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D0E9211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Elegimos </w:t>
      </w:r>
      <w:r w:rsidRPr="00761F4D">
        <w:rPr>
          <w:rFonts w:ascii="Tahoma" w:eastAsia="Arial Unicode MS" w:hAnsi="Tahoma" w:cs="Tahoma"/>
        </w:rPr>
        <w:t xml:space="preserve">formato de exportación </w:t>
      </w:r>
      <w:r w:rsidRPr="00AF2257">
        <w:rPr>
          <w:rFonts w:ascii="Tahoma" w:eastAsia="Arial Unicode MS" w:hAnsi="Tahoma" w:cs="Tahoma"/>
          <w:b/>
        </w:rPr>
        <w:t>SW Dr. Sola</w:t>
      </w:r>
    </w:p>
    <w:p w14:paraId="73067974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A6E4AD4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898368" behindDoc="1" locked="0" layoutInCell="1" allowOverlap="1" wp14:anchorId="28C4D1C1" wp14:editId="21AFA59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879725" cy="1316990"/>
            <wp:effectExtent l="0" t="0" r="0" b="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923D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FAC053A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5515E75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DA186EB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8C1CC1A" w14:textId="77777777" w:rsidR="00AF2257" w:rsidRPr="00761F4D" w:rsidRDefault="00AF2257" w:rsidP="00AF2257">
      <w:pPr>
        <w:jc w:val="center"/>
        <w:rPr>
          <w:rFonts w:ascii="Tahoma" w:eastAsia="Arial Unicode MS" w:hAnsi="Tahoma" w:cs="Tahoma"/>
        </w:rPr>
      </w:pPr>
    </w:p>
    <w:p w14:paraId="5DBFB60B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EB7B178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8200A89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040D740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la Versión de SW que vamos a exportar</w:t>
      </w:r>
    </w:p>
    <w:p w14:paraId="628E95E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319AF1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B5EB59C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899392" behindDoc="1" locked="0" layoutInCell="1" allowOverlap="1" wp14:anchorId="6A716355" wp14:editId="1AFC91E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752850" cy="695325"/>
            <wp:effectExtent l="0" t="0" r="0" b="9525"/>
            <wp:wrapNone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FA9C" w14:textId="77777777" w:rsidR="00AF2257" w:rsidRPr="00761F4D" w:rsidRDefault="00AF2257" w:rsidP="00AF2257">
      <w:pPr>
        <w:tabs>
          <w:tab w:val="left" w:pos="555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0BC023D1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52AC70A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522BABA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0624139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46CDE68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7F9D062E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66769645" wp14:editId="6E6FD438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879725" cy="461010"/>
                <wp:effectExtent l="0" t="0" r="0" b="0"/>
                <wp:wrapNone/>
                <wp:docPr id="167" name="Grupo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61010"/>
                          <a:chOff x="0" y="0"/>
                          <a:chExt cx="2879725" cy="461010"/>
                        </a:xfrm>
                      </wpg:grpSpPr>
                      <pic:pic xmlns:pic="http://schemas.openxmlformats.org/drawingml/2006/picture">
                        <pic:nvPicPr>
                          <pic:cNvPr id="168" name="Imagen 16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" name="AutoShape 597"/>
                        <wps:cNvSpPr>
                          <a:spLocks noChangeArrowheads="1"/>
                        </wps:cNvSpPr>
                        <wps:spPr bwMode="auto">
                          <a:xfrm>
                            <a:off x="1485899" y="257176"/>
                            <a:ext cx="619125" cy="133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FD1C1" id="Grupo 167" o:spid="_x0000_s1026" style="position:absolute;margin-left:175.55pt;margin-top:.7pt;width:226.75pt;height:36.3pt;z-index:251907584;mso-position-horizontal:right;mso-position-horizontal-relative:margin" coordsize="28797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">
                <v:shape id="Imagen 168" o:spid="_x0000_s1027" type="#_x0000_t75" style="position:absolute;width:28797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">
                  <v:imagedata r:id="rId30" o:title=""/>
                  <v:path arrowok="t"/>
                </v:shape>
                <v:roundrect id="AutoShape 597" o:spid="_x0000_s1028" style="position:absolute;left:14858;top:2571;width:6192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" filled="f" strokecolor="#0070c0" strokeweight="3pt"/>
                <w10:wrap anchorx="margin"/>
              </v:group>
            </w:pict>
          </mc:Fallback>
        </mc:AlternateContent>
      </w:r>
    </w:p>
    <w:p w14:paraId="46032113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118B43E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BC755F0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938A07F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C71F1FB" w14:textId="77777777" w:rsidR="00AF2257" w:rsidRDefault="00AF2257" w:rsidP="00AF2257">
      <w:pPr>
        <w:tabs>
          <w:tab w:val="left" w:pos="1365"/>
        </w:tabs>
        <w:rPr>
          <w:rFonts w:ascii="Tahoma" w:eastAsia="Arial Unicode MS" w:hAnsi="Tahoma" w:cs="Tahoma"/>
        </w:rPr>
      </w:pPr>
    </w:p>
    <w:p w14:paraId="2A5CF11B" w14:textId="77777777" w:rsidR="00AF2257" w:rsidRDefault="00AF2257" w:rsidP="00AF2257">
      <w:pPr>
        <w:tabs>
          <w:tab w:val="left" w:pos="1365"/>
        </w:tabs>
        <w:rPr>
          <w:rFonts w:ascii="Tahoma" w:eastAsia="Arial Unicode MS" w:hAnsi="Tahoma" w:cs="Tahoma"/>
        </w:rPr>
      </w:pPr>
    </w:p>
    <w:p w14:paraId="4A9A5C82" w14:textId="77777777" w:rsidR="00AF2257" w:rsidRDefault="00AF2257" w:rsidP="00AF2257">
      <w:pPr>
        <w:tabs>
          <w:tab w:val="left" w:pos="1365"/>
        </w:tabs>
        <w:rPr>
          <w:rFonts w:ascii="Tahoma" w:eastAsia="Arial Unicode MS" w:hAnsi="Tahoma" w:cs="Tahoma"/>
        </w:rPr>
      </w:pPr>
    </w:p>
    <w:p w14:paraId="1EDBB232" w14:textId="77777777" w:rsidR="00AF2257" w:rsidRPr="00761F4D" w:rsidRDefault="00AF2257" w:rsidP="00AF2257">
      <w:pPr>
        <w:tabs>
          <w:tab w:val="left" w:pos="1365"/>
        </w:tabs>
        <w:rPr>
          <w:rFonts w:ascii="Tahoma" w:eastAsia="Arial Unicode MS" w:hAnsi="Tahoma" w:cs="Tahoma"/>
        </w:rPr>
      </w:pPr>
    </w:p>
    <w:p w14:paraId="6D4FE48E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D0004DD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Indicamos el tipo de Exportación</w:t>
      </w:r>
    </w:p>
    <w:p w14:paraId="74C74DB3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32D4B8C" wp14:editId="0BB82695">
                <wp:simplePos x="0" y="0"/>
                <wp:positionH relativeFrom="column">
                  <wp:posOffset>1726565</wp:posOffset>
                </wp:positionH>
                <wp:positionV relativeFrom="paragraph">
                  <wp:posOffset>50800</wp:posOffset>
                </wp:positionV>
                <wp:extent cx="1371600" cy="1428750"/>
                <wp:effectExtent l="19050" t="19050" r="57150" b="38100"/>
                <wp:wrapNone/>
                <wp:docPr id="17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1428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B977" id="AutoShape 599" o:spid="_x0000_s1026" type="#_x0000_t32" style="position:absolute;margin-left:135.95pt;margin-top:4pt;width:108pt;height:112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1mQAIAAGg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" strokecolor="red" strokeweight="2.25pt">
                <v:stroke endarrow="block"/>
              </v:shape>
            </w:pict>
          </mc:Fallback>
        </mc:AlternateContent>
      </w:r>
    </w:p>
    <w:p w14:paraId="1CFCCDCE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AF2257">
        <w:rPr>
          <w:rFonts w:ascii="Tahoma" w:eastAsia="Arial Unicode MS" w:hAnsi="Tahoma" w:cs="Tahoma"/>
          <w:noProof/>
          <w:lang w:val="es-AR" w:eastAsia="es-AR"/>
        </w:rPr>
        <w:drawing>
          <wp:anchor distT="0" distB="0" distL="114300" distR="114300" simplePos="0" relativeHeight="251912447" behindDoc="1" locked="0" layoutInCell="1" allowOverlap="1" wp14:anchorId="32ACEB1C" wp14:editId="2EC467D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019846" cy="1590897"/>
            <wp:effectExtent l="0" t="0" r="9525" b="9525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02264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DE425E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48EE503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8F4729E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4DDD8AA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DCDAD41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3FD16932" wp14:editId="5FBD69D2">
                <wp:simplePos x="0" y="0"/>
                <wp:positionH relativeFrom="margin">
                  <wp:posOffset>3193415</wp:posOffset>
                </wp:positionH>
                <wp:positionV relativeFrom="paragraph">
                  <wp:posOffset>153670</wp:posOffset>
                </wp:positionV>
                <wp:extent cx="2990850" cy="219075"/>
                <wp:effectExtent l="19050" t="19050" r="19050" b="28575"/>
                <wp:wrapNone/>
                <wp:docPr id="171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F1FAD" id="AutoShape 598" o:spid="_x0000_s1026" style="position:absolute;margin-left:251.45pt;margin-top:12.1pt;width:235.5pt;height:17.25pt;z-index:251912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" filled="f" strokecolor="#0070c0" strokeweight="3pt">
                <w10:wrap anchorx="margin"/>
              </v:roundrect>
            </w:pict>
          </mc:Fallback>
        </mc:AlternateContent>
      </w:r>
    </w:p>
    <w:p w14:paraId="767C52A1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A7AD749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75A1DB7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D6D5D2A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o los establecimientos a exportar</w:t>
      </w:r>
    </w:p>
    <w:p w14:paraId="479BF4B1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506FB60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 wp14:anchorId="00918226" wp14:editId="693A8BA6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4141470" cy="1885950"/>
                <wp:effectExtent l="0" t="0" r="0" b="0"/>
                <wp:wrapNone/>
                <wp:docPr id="172" name="Grupo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1885950"/>
                          <a:chOff x="0" y="0"/>
                          <a:chExt cx="4141470" cy="1885950"/>
                        </a:xfrm>
                      </wpg:grpSpPr>
                      <pic:pic xmlns:pic="http://schemas.openxmlformats.org/drawingml/2006/picture">
                        <pic:nvPicPr>
                          <pic:cNvPr id="173" name="Imagen 17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47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4" name="AutoShape 600"/>
                        <wps:cNvSpPr>
                          <a:spLocks noChangeArrowheads="1"/>
                        </wps:cNvSpPr>
                        <wps:spPr bwMode="auto">
                          <a:xfrm>
                            <a:off x="3733800" y="457200"/>
                            <a:ext cx="238125" cy="923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6EB5D" id="Grupo 172" o:spid="_x0000_s1026" style="position:absolute;margin-left:0;margin-top:.75pt;width:326.1pt;height:148.5pt;z-index:251910656;mso-position-horizontal:center;mso-position-horizontal-relative:page" coordsize="4141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">
                <v:shape id="Imagen 173" o:spid="_x0000_s1027" type="#_x0000_t75" style="position:absolute;width:4141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">
                  <v:imagedata r:id="rId46" o:title=""/>
                  <v:path arrowok="t"/>
                </v:shape>
                <v:roundrect id="AutoShape 600" o:spid="_x0000_s1028" style="position:absolute;left:37338;top:4572;width:2381;height:92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" filled="f" strokecolor="#0070c0" strokeweight="3pt"/>
                <w10:wrap anchorx="page"/>
              </v:group>
            </w:pict>
          </mc:Fallback>
        </mc:AlternateContent>
      </w:r>
    </w:p>
    <w:p w14:paraId="37E659E2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B12FBEF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257C894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CB6BDEB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9A0A64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317DDB1" w14:textId="77777777" w:rsidR="00AF2257" w:rsidRPr="00761F4D" w:rsidRDefault="00AF2257" w:rsidP="00AF2257">
      <w:pPr>
        <w:tabs>
          <w:tab w:val="left" w:pos="439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5A0985B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D01B8B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761846A1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1C5A7BF6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6524E61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E95BA0E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410F6442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6860229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905536" behindDoc="0" locked="0" layoutInCell="1" allowOverlap="1" wp14:anchorId="060C40B7" wp14:editId="1F1B7085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676650" cy="1247775"/>
                <wp:effectExtent l="0" t="0" r="0" b="9525"/>
                <wp:wrapNone/>
                <wp:docPr id="175" name="Grupo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176" name="Imagen 46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38100" y="285750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BDFE4" id="Grupo 175" o:spid="_x0000_s1026" style="position:absolute;margin-left:0;margin-top:.45pt;width:289.5pt;height:98.25pt;z-index:251905536;mso-position-horizontal:center;mso-position-horizontal-relative:margin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">
                <v:shape id="Imagen 460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">
                  <v:imagedata r:id="rId35" o:title=""/>
                  <v:path arrowok="t"/>
                </v:shape>
                <v:roundrect id="AutoShape 462" o:spid="_x0000_s1028" style="position:absolute;left:381;top:2857;width:13144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" filled="f" strokecolor="#0070c0" strokeweight="3pt"/>
                <w10:wrap anchorx="margin"/>
              </v:group>
            </w:pict>
          </mc:Fallback>
        </mc:AlternateContent>
      </w:r>
    </w:p>
    <w:p w14:paraId="5E0D8BA0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8B263D3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7EAC624D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6441D35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E215032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F0E751E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8AFC98E" w14:textId="77777777" w:rsidR="00AF2257" w:rsidRDefault="00AF2257" w:rsidP="00AF2257">
      <w:pPr>
        <w:rPr>
          <w:rFonts w:ascii="Tahoma" w:eastAsia="Arial Unicode MS" w:hAnsi="Tahoma" w:cs="Tahoma"/>
        </w:rPr>
      </w:pPr>
    </w:p>
    <w:p w14:paraId="4AD41544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4540B2E3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7AB84F17" wp14:editId="0BBF2F14">
                <wp:simplePos x="0" y="0"/>
                <wp:positionH relativeFrom="margin">
                  <wp:posOffset>2498089</wp:posOffset>
                </wp:positionH>
                <wp:positionV relativeFrom="paragraph">
                  <wp:posOffset>64771</wp:posOffset>
                </wp:positionV>
                <wp:extent cx="1457325" cy="533400"/>
                <wp:effectExtent l="19050" t="19050" r="66675" b="57150"/>
                <wp:wrapNone/>
                <wp:docPr id="184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56DB" id="AutoShape 464" o:spid="_x0000_s1026" type="#_x0000_t32" style="position:absolute;margin-left:196.7pt;margin-top:5.1pt;width:114.75pt;height:42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vBQAIAAGc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" strokecolor="red" strokeweight="2.25pt">
                <v:stroke endarrow="block"/>
                <w10:wrap anchorx="margin"/>
              </v:shape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04512" behindDoc="1" locked="0" layoutInCell="1" allowOverlap="1" wp14:anchorId="407DC059" wp14:editId="3348E50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33600" cy="2227420"/>
            <wp:effectExtent l="0" t="0" r="0" b="1905"/>
            <wp:wrapNone/>
            <wp:docPr id="35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787E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5EEA654B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613CE12F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7797BA56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12D47586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7BAD47F4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41AE5746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5856E72E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18EFA5E2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3CBB7E3B" w14:textId="77777777" w:rsidR="00AF2257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7FE680EF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48ED596B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548C3CCE" w14:textId="77777777" w:rsidR="00AF2257" w:rsidRPr="00761F4D" w:rsidRDefault="00AF2257" w:rsidP="00AF2257">
      <w:pPr>
        <w:tabs>
          <w:tab w:val="left" w:pos="2340"/>
        </w:tabs>
        <w:rPr>
          <w:rFonts w:ascii="Tahoma" w:eastAsia="Arial Unicode MS" w:hAnsi="Tahoma" w:cs="Tahoma"/>
        </w:rPr>
      </w:pPr>
    </w:p>
    <w:p w14:paraId="230589FF" w14:textId="77777777" w:rsidR="00AF2257" w:rsidRPr="00761F4D" w:rsidRDefault="00AF2257" w:rsidP="00AF2257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lastRenderedPageBreak/>
        <w:tab/>
      </w:r>
      <w:r w:rsidRPr="00761F4D">
        <w:rPr>
          <w:rFonts w:ascii="Tahoma" w:eastAsia="Arial Unicode MS" w:hAnsi="Tahoma" w:cs="Tahoma"/>
        </w:rPr>
        <w:t>También tenemos la opción de elegir Subir a la Web</w:t>
      </w:r>
    </w:p>
    <w:p w14:paraId="268BC957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5BB7CFF1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E864CEE" wp14:editId="5141F9B6">
                <wp:simplePos x="0" y="0"/>
                <wp:positionH relativeFrom="column">
                  <wp:posOffset>1297940</wp:posOffset>
                </wp:positionH>
                <wp:positionV relativeFrom="paragraph">
                  <wp:posOffset>54610</wp:posOffset>
                </wp:positionV>
                <wp:extent cx="3667125" cy="209550"/>
                <wp:effectExtent l="19050" t="19050" r="28575" b="19050"/>
                <wp:wrapNone/>
                <wp:docPr id="321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A64C1E" id="AutoShape 602" o:spid="_x0000_s1026" style="position:absolute;margin-left:102.2pt;margin-top:4.3pt;width:288.75pt;height:16.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03488" behindDoc="1" locked="0" layoutInCell="1" allowOverlap="1" wp14:anchorId="6B159E3F" wp14:editId="3764BCA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67125" cy="1285875"/>
            <wp:effectExtent l="0" t="0" r="9525" b="9525"/>
            <wp:wrapNone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13960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6AF2F622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05D96387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7FCBD82E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4A314802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5FA452C3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3E07DB1B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4E6D7399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01440" behindDoc="1" locked="0" layoutInCell="1" allowOverlap="1" wp14:anchorId="2EA5ACD5" wp14:editId="24E42546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362960" cy="527685"/>
            <wp:effectExtent l="0" t="0" r="8890" b="5715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897C9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5F76A341" wp14:editId="6561D0A0">
                <wp:simplePos x="0" y="0"/>
                <wp:positionH relativeFrom="column">
                  <wp:posOffset>4536440</wp:posOffset>
                </wp:positionH>
                <wp:positionV relativeFrom="paragraph">
                  <wp:posOffset>142239</wp:posOffset>
                </wp:positionV>
                <wp:extent cx="782320" cy="219075"/>
                <wp:effectExtent l="19050" t="19050" r="17780" b="28575"/>
                <wp:wrapNone/>
                <wp:docPr id="322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320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9CD120" id="AutoShape 604" o:spid="_x0000_s1026" style="position:absolute;margin-left:357.2pt;margin-top:11.2pt;width:61.6pt;height:17.2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" filled="f" strokecolor="#0070c0" strokeweight="3pt"/>
            </w:pict>
          </mc:Fallback>
        </mc:AlternateContent>
      </w:r>
    </w:p>
    <w:p w14:paraId="76E3E6BD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2017D002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4C938D34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539CF1BC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Pr="00761F4D">
        <w:rPr>
          <w:rFonts w:ascii="Tahoma" w:eastAsia="Arial Unicode MS" w:hAnsi="Tahoma" w:cs="Tahoma"/>
        </w:rPr>
        <w:t>Seleccionamos la opción procesar</w:t>
      </w:r>
    </w:p>
    <w:p w14:paraId="46F29E13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64A72481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902464" behindDoc="1" locked="0" layoutInCell="1" allowOverlap="1" wp14:anchorId="748D660F" wp14:editId="6F9148C7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3877310" cy="2339975"/>
            <wp:effectExtent l="0" t="0" r="8890" b="317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04E63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073C30E4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2B2C574C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</w:p>
    <w:p w14:paraId="5F1DC87D" w14:textId="77777777" w:rsidR="00AF2257" w:rsidRPr="00761F4D" w:rsidRDefault="00AF2257" w:rsidP="00AF2257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14A14100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9474B76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F2692A9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5D517FD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B062065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515BA93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DA38B39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3A1F9E6" wp14:editId="67FCACEA">
                <wp:simplePos x="0" y="0"/>
                <wp:positionH relativeFrom="column">
                  <wp:posOffset>3642995</wp:posOffset>
                </wp:positionH>
                <wp:positionV relativeFrom="paragraph">
                  <wp:posOffset>67945</wp:posOffset>
                </wp:positionV>
                <wp:extent cx="715645" cy="209550"/>
                <wp:effectExtent l="19050" t="19050" r="27305" b="19050"/>
                <wp:wrapNone/>
                <wp:docPr id="327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E736C" id="AutoShape 605" o:spid="_x0000_s1026" style="position:absolute;margin-left:286.85pt;margin-top:5.35pt;width:56.35pt;height:16.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" filled="f" strokecolor="#0070c0" strokeweight="3pt"/>
            </w:pict>
          </mc:Fallback>
        </mc:AlternateContent>
      </w:r>
    </w:p>
    <w:p w14:paraId="5620B9CF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0852B91" w14:textId="77777777" w:rsidR="00AF2257" w:rsidRPr="00761F4D" w:rsidRDefault="00AF2257" w:rsidP="00AF2257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4FE52CB2" w14:textId="77777777" w:rsidR="00AF2257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Si lo Guardamos en mi PC</w:t>
      </w:r>
    </w:p>
    <w:p w14:paraId="25F08C65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912704" behindDoc="1" locked="0" layoutInCell="1" allowOverlap="1" wp14:anchorId="63828E55" wp14:editId="229B405A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3829685" cy="1876425"/>
                <wp:effectExtent l="0" t="0" r="0" b="9525"/>
                <wp:wrapNone/>
                <wp:docPr id="328" name="Grupo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876425"/>
                          <a:chOff x="0" y="0"/>
                          <a:chExt cx="3829685" cy="1876425"/>
                        </a:xfrm>
                      </wpg:grpSpPr>
                      <pic:pic xmlns:pic="http://schemas.openxmlformats.org/drawingml/2006/picture">
                        <pic:nvPicPr>
                          <pic:cNvPr id="329" name="Imagen 32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4" name="AutoShape 607"/>
                        <wps:cNvSpPr>
                          <a:spLocks noChangeArrowheads="1"/>
                        </wps:cNvSpPr>
                        <wps:spPr bwMode="auto">
                          <a:xfrm>
                            <a:off x="19050" y="381000"/>
                            <a:ext cx="362966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E38C1" id="Grupo 328" o:spid="_x0000_s1026" style="position:absolute;margin-left:0;margin-top:9.25pt;width:301.55pt;height:147.75pt;z-index:-251403776;mso-position-horizontal:left;mso-position-horizontal-relative:margin" coordsize="3829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">
                <v:shape id="Imagen 329" o:spid="_x0000_s1027" type="#_x0000_t75" style="position:absolute;width:3829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">
                  <v:imagedata r:id="rId36" o:title=""/>
                  <v:path arrowok="t"/>
                </v:shape>
                <v:roundrect id="AutoShape 607" o:spid="_x0000_s1028" style="position:absolute;left:190;top:3810;width:36297;height:2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" filled="f" strokecolor="#0070c0" strokeweight="3pt"/>
                <w10:wrap anchorx="margin"/>
              </v:group>
            </w:pict>
          </mc:Fallback>
        </mc:AlternateContent>
      </w:r>
    </w:p>
    <w:p w14:paraId="1846CF78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F91DAB9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980EAE2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71BFCDB8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6440214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5A10AB61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C8B9A94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2B600A6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B43B4D3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2F7CD84C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6382A6B0" w14:textId="77777777" w:rsidR="00AF2257" w:rsidRPr="00761F4D" w:rsidRDefault="00AF2257" w:rsidP="00AF225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915776" behindDoc="0" locked="0" layoutInCell="1" allowOverlap="1" wp14:anchorId="39007EA2" wp14:editId="6306E0B2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656840" cy="1057275"/>
                <wp:effectExtent l="0" t="0" r="0" b="9525"/>
                <wp:wrapNone/>
                <wp:docPr id="335" name="Grupo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840" cy="1057275"/>
                          <a:chOff x="0" y="0"/>
                          <a:chExt cx="2656840" cy="1057275"/>
                        </a:xfrm>
                      </wpg:grpSpPr>
                      <pic:pic xmlns:pic="http://schemas.openxmlformats.org/drawingml/2006/picture">
                        <pic:nvPicPr>
                          <pic:cNvPr id="340" name="Imagen 34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1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1971675" y="790575"/>
                            <a:ext cx="571500" cy="219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9688B" id="Grupo 335" o:spid="_x0000_s1026" style="position:absolute;margin-left:158pt;margin-top:.9pt;width:209.2pt;height:83.25pt;z-index:251915776;mso-position-horizontal:right;mso-position-horizontal-relative:margin" coordsize="2656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">
                <v:shape id="Imagen 340" o:spid="_x0000_s1027" type="#_x0000_t75" style="position:absolute;width:26568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">
                  <v:imagedata r:id="rId37" o:title=""/>
                  <v:path arrowok="t"/>
                </v:shape>
                <v:roundrect id="AutoShape 609" o:spid="_x0000_s1028" style="position:absolute;left:19716;top:7905;width:5715;height:21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264187EE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3B086EB5" w14:textId="77777777" w:rsidR="00AF2257" w:rsidRPr="00761F4D" w:rsidRDefault="00AF2257" w:rsidP="00AF2257">
      <w:pPr>
        <w:jc w:val="center"/>
        <w:rPr>
          <w:rFonts w:ascii="Tahoma" w:eastAsia="Arial Unicode MS" w:hAnsi="Tahoma" w:cs="Tahoma"/>
        </w:rPr>
      </w:pPr>
    </w:p>
    <w:p w14:paraId="4D8BE6E7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0B25FAE5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B16E7E6" w14:textId="77777777" w:rsidR="00AF2257" w:rsidRPr="00761F4D" w:rsidRDefault="00AF2257" w:rsidP="00AF2257">
      <w:pPr>
        <w:rPr>
          <w:rFonts w:ascii="Tahoma" w:eastAsia="Arial Unicode MS" w:hAnsi="Tahoma" w:cs="Tahoma"/>
        </w:rPr>
      </w:pPr>
    </w:p>
    <w:p w14:paraId="48CB520C" w14:textId="77777777" w:rsidR="005B1560" w:rsidRPr="00761F4D" w:rsidRDefault="005B1560" w:rsidP="005B1560">
      <w:pPr>
        <w:rPr>
          <w:rFonts w:ascii="Tahoma" w:eastAsia="Arial Unicode MS" w:hAnsi="Tahoma" w:cs="Tahoma"/>
        </w:rPr>
      </w:pPr>
    </w:p>
    <w:p w14:paraId="3B177AFD" w14:textId="77777777" w:rsidR="005B1560" w:rsidRPr="00761F4D" w:rsidRDefault="00D16FB6" w:rsidP="005B1560">
      <w:pPr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9E6F052" wp14:editId="4B9E4398">
                <wp:simplePos x="0" y="0"/>
                <wp:positionH relativeFrom="margin">
                  <wp:posOffset>5251450</wp:posOffset>
                </wp:positionH>
                <wp:positionV relativeFrom="paragraph">
                  <wp:posOffset>57150</wp:posOffset>
                </wp:positionV>
                <wp:extent cx="1295400" cy="1828800"/>
                <wp:effectExtent l="0" t="0" r="0" b="6350"/>
                <wp:wrapNone/>
                <wp:docPr id="13" name="Cuadro de texto 1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E43D3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F8A92" id="Cuadro de texto 13" o:spid="_x0000_s1032" type="#_x0000_t202" href="#_top" style="position:absolute;left:0;text-align:left;margin-left:413.5pt;margin-top:4.5pt;width:102pt;height:2in;z-index:25196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61394" w14:textId="77777777" w:rsidR="005B1560" w:rsidRDefault="007A1D83" w:rsidP="00AF2257">
      <w:pPr>
        <w:pStyle w:val="Ttulo2"/>
        <w:jc w:val="center"/>
        <w:rPr>
          <w:rFonts w:eastAsia="Arial Unicode MS"/>
        </w:rPr>
      </w:pPr>
      <w:bookmarkStart w:id="9" w:name="_EXPORTAR_DATOS_SPD"/>
      <w:bookmarkEnd w:id="9"/>
      <w:r w:rsidRPr="00761F4D">
        <w:rPr>
          <w:rFonts w:eastAsia="Arial Unicode MS"/>
        </w:rPr>
        <w:lastRenderedPageBreak/>
        <w:t>EXPORTAR DATOS SPD ALECOL</w:t>
      </w:r>
    </w:p>
    <w:p w14:paraId="45B9DC2C" w14:textId="77777777" w:rsidR="005C59DF" w:rsidRPr="00761F4D" w:rsidRDefault="005C59DF" w:rsidP="005C59D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064061CC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1193F4D7" wp14:editId="74248EAE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482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31CEF" id="AutoShape 414" o:spid="_x0000_s1026" style="position:absolute;margin-left:316.85pt;margin-top:13.5pt;width:45pt;height:1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C+erYI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27392" behindDoc="1" locked="0" layoutInCell="1" allowOverlap="1" wp14:anchorId="39829A5A" wp14:editId="62685352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9278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7A3EABF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671839F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6BD32341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1DFC732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78DB0A8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62F584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6159511C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A89926A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AC2ADE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997002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0EE256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B1D813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5F3CA1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49BBDF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5D3E47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CF01EA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2D54896" w14:textId="77777777" w:rsidR="005C59DF" w:rsidRPr="00761F4D" w:rsidRDefault="005C59DF" w:rsidP="005C59D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4B4E5A63" w14:textId="77777777" w:rsidR="005C59DF" w:rsidRPr="00761F4D" w:rsidRDefault="005C59DF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28416" behindDoc="1" locked="0" layoutInCell="1" allowOverlap="1" wp14:anchorId="57516ED1" wp14:editId="6A1535B2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E752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210A325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34F9DB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061E55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6A9455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6D57CD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723D97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55B7AE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1860E3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EDC0CDA" w14:textId="77777777" w:rsidR="005C59DF" w:rsidRPr="00761F4D" w:rsidRDefault="005C59DF" w:rsidP="005C59DF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29440" behindDoc="1" locked="0" layoutInCell="1" allowOverlap="1" wp14:anchorId="4AB9CB79" wp14:editId="54BFCAAE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500" name="Imagen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4AE5DBDD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CCF5A5D" wp14:editId="19CA83DE">
                <wp:simplePos x="0" y="0"/>
                <wp:positionH relativeFrom="column">
                  <wp:posOffset>1783715</wp:posOffset>
                </wp:positionH>
                <wp:positionV relativeFrom="paragraph">
                  <wp:posOffset>130810</wp:posOffset>
                </wp:positionV>
                <wp:extent cx="1009650" cy="647700"/>
                <wp:effectExtent l="19050" t="38100" r="38100" b="19050"/>
                <wp:wrapNone/>
                <wp:docPr id="488" name="Conector recto de flecha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2DF8" id="Conector recto de flecha 488" o:spid="_x0000_s1026" type="#_x0000_t32" style="position:absolute;margin-left:140.45pt;margin-top:10.3pt;width:79.5pt;height:51pt;flip:y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</w:p>
    <w:p w14:paraId="6F3090D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532577C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0931AC93" wp14:editId="51B63D79">
                <wp:simplePos x="0" y="0"/>
                <wp:positionH relativeFrom="column">
                  <wp:posOffset>593090</wp:posOffset>
                </wp:positionH>
                <wp:positionV relativeFrom="paragraph">
                  <wp:posOffset>144145</wp:posOffset>
                </wp:positionV>
                <wp:extent cx="1095375" cy="523875"/>
                <wp:effectExtent l="19050" t="19050" r="28575" b="28575"/>
                <wp:wrapNone/>
                <wp:docPr id="486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A59DB7" id="AutoShape 416" o:spid="_x0000_s1026" style="position:absolute;margin-left:46.7pt;margin-top:11.35pt;width:86.25pt;height:41.2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" filled="f" strokecolor="#0070c0" strokeweight="3pt"/>
            </w:pict>
          </mc:Fallback>
        </mc:AlternateContent>
      </w:r>
    </w:p>
    <w:p w14:paraId="67530AC8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7D19995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EFDDDC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C32878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986AE53" w14:textId="77777777" w:rsidR="005C59DF" w:rsidRDefault="005C59DF" w:rsidP="005C59DF">
      <w:pPr>
        <w:rPr>
          <w:rFonts w:eastAsia="Arial Unicode MS"/>
        </w:rPr>
      </w:pPr>
    </w:p>
    <w:p w14:paraId="2EDA5CED" w14:textId="77777777" w:rsidR="005C59DF" w:rsidRDefault="005C59DF" w:rsidP="005C59DF">
      <w:pPr>
        <w:rPr>
          <w:rFonts w:eastAsia="Arial Unicode MS"/>
        </w:rPr>
      </w:pPr>
    </w:p>
    <w:p w14:paraId="0A2BC179" w14:textId="77777777" w:rsidR="005C59DF" w:rsidRDefault="005C59DF" w:rsidP="005C59DF">
      <w:pPr>
        <w:rPr>
          <w:rFonts w:eastAsia="Arial Unicode MS"/>
        </w:rPr>
      </w:pPr>
    </w:p>
    <w:p w14:paraId="4BA9FC79" w14:textId="77777777" w:rsidR="005C59DF" w:rsidRDefault="005C59DF" w:rsidP="005C59DF">
      <w:pPr>
        <w:rPr>
          <w:rFonts w:eastAsia="Arial Unicode MS"/>
        </w:rPr>
      </w:pPr>
    </w:p>
    <w:p w14:paraId="53478CAA" w14:textId="77777777" w:rsidR="005C59DF" w:rsidRDefault="005C59DF" w:rsidP="005C59DF">
      <w:pPr>
        <w:rPr>
          <w:rFonts w:eastAsia="Arial Unicode MS"/>
        </w:rPr>
      </w:pPr>
    </w:p>
    <w:p w14:paraId="7AEC465F" w14:textId="77777777" w:rsidR="005C59DF" w:rsidRDefault="005C59DF" w:rsidP="005C59DF">
      <w:pPr>
        <w:rPr>
          <w:rFonts w:eastAsia="Arial Unicode MS"/>
        </w:rPr>
      </w:pPr>
    </w:p>
    <w:p w14:paraId="5554AAF0" w14:textId="77777777" w:rsidR="005C59DF" w:rsidRDefault="005C59DF" w:rsidP="005C59DF">
      <w:pPr>
        <w:rPr>
          <w:rFonts w:eastAsia="Arial Unicode MS"/>
        </w:rPr>
      </w:pPr>
    </w:p>
    <w:p w14:paraId="2C2E9FEA" w14:textId="77777777" w:rsidR="005C59DF" w:rsidRDefault="005C59DF" w:rsidP="005C59DF">
      <w:pPr>
        <w:rPr>
          <w:rFonts w:eastAsia="Arial Unicode MS"/>
        </w:rPr>
      </w:pPr>
    </w:p>
    <w:p w14:paraId="13B9AEF9" w14:textId="77777777" w:rsidR="005C59DF" w:rsidRDefault="005C59DF" w:rsidP="005C59DF">
      <w:pPr>
        <w:rPr>
          <w:rFonts w:eastAsia="Arial Unicode MS"/>
        </w:rPr>
      </w:pPr>
    </w:p>
    <w:p w14:paraId="557A4D90" w14:textId="77777777" w:rsidR="005C59DF" w:rsidRPr="005C59DF" w:rsidRDefault="005C59DF" w:rsidP="005C59DF">
      <w:pPr>
        <w:rPr>
          <w:rFonts w:eastAsia="Arial Unicode MS"/>
        </w:rPr>
      </w:pPr>
    </w:p>
    <w:p w14:paraId="4FFE759D" w14:textId="77777777" w:rsidR="007A1D83" w:rsidRPr="00761F4D" w:rsidRDefault="00AF2257" w:rsidP="007A1D83">
      <w:pPr>
        <w:rPr>
          <w:rFonts w:ascii="Tahoma" w:eastAsia="Arial Unicode MS" w:hAnsi="Tahoma" w:cs="Tahoma"/>
          <w:b/>
          <w:u w:val="single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74432" behindDoc="1" locked="0" layoutInCell="1" allowOverlap="1" wp14:anchorId="57611C07" wp14:editId="437D26EA">
            <wp:simplePos x="0" y="0"/>
            <wp:positionH relativeFrom="column">
              <wp:posOffset>800735</wp:posOffset>
            </wp:positionH>
            <wp:positionV relativeFrom="paragraph">
              <wp:posOffset>5715</wp:posOffset>
            </wp:positionV>
            <wp:extent cx="4679950" cy="2981325"/>
            <wp:effectExtent l="0" t="0" r="6350" b="9525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2DBE1" w14:textId="77777777" w:rsidR="007A1D83" w:rsidRPr="00761F4D" w:rsidRDefault="007A1D83" w:rsidP="007A1D83">
      <w:pPr>
        <w:rPr>
          <w:rFonts w:ascii="Tahoma" w:eastAsia="Arial Unicode MS" w:hAnsi="Tahoma" w:cs="Tahoma"/>
          <w:b/>
          <w:u w:val="single"/>
        </w:rPr>
      </w:pPr>
    </w:p>
    <w:p w14:paraId="52EA2A64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7C692EA4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6A2F547E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34C95CFC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2C010903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3EC38D49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6F0FF126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51A33185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7CAF98C0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7783EAFE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1ADB0C2F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606F2EEE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246841B8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4EAE00D7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04631F83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69BC8B2D" w14:textId="77777777" w:rsidR="007A1D83" w:rsidRPr="00761F4D" w:rsidRDefault="007A1D83" w:rsidP="007A1D83">
      <w:pPr>
        <w:rPr>
          <w:rFonts w:ascii="Tahoma" w:eastAsia="Arial Unicode MS" w:hAnsi="Tahoma" w:cs="Tahoma"/>
        </w:rPr>
      </w:pPr>
    </w:p>
    <w:p w14:paraId="01342C19" w14:textId="77777777" w:rsidR="007A1D83" w:rsidRPr="00761F4D" w:rsidRDefault="00AF225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formato</w:t>
      </w:r>
      <w:r w:rsidR="007A1D83" w:rsidRPr="00761F4D">
        <w:rPr>
          <w:rFonts w:ascii="Tahoma" w:eastAsia="Arial Unicode MS" w:hAnsi="Tahoma" w:cs="Tahoma"/>
        </w:rPr>
        <w:t xml:space="preserve"> de exportación </w:t>
      </w:r>
      <w:r w:rsidR="00266727" w:rsidRPr="00AF2257">
        <w:rPr>
          <w:rFonts w:ascii="Tahoma" w:eastAsia="Arial Unicode MS" w:hAnsi="Tahoma" w:cs="Tahoma"/>
          <w:b/>
        </w:rPr>
        <w:t>SPD (ALECOL)</w:t>
      </w:r>
    </w:p>
    <w:p w14:paraId="498C5A07" w14:textId="77777777" w:rsidR="00D04737" w:rsidRPr="00761F4D" w:rsidRDefault="00D04737" w:rsidP="007A1D83">
      <w:pPr>
        <w:jc w:val="center"/>
        <w:rPr>
          <w:rFonts w:ascii="Tahoma" w:eastAsia="Arial Unicode MS" w:hAnsi="Tahoma" w:cs="Tahoma"/>
        </w:rPr>
      </w:pPr>
    </w:p>
    <w:p w14:paraId="2866990F" w14:textId="77777777" w:rsidR="00D04737" w:rsidRPr="00761F4D" w:rsidRDefault="00AF2257" w:rsidP="00D04737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73408" behindDoc="1" locked="0" layoutInCell="1" allowOverlap="1" wp14:anchorId="334AA7D7" wp14:editId="5215ABDC">
            <wp:simplePos x="0" y="0"/>
            <wp:positionH relativeFrom="page">
              <wp:align>center</wp:align>
            </wp:positionH>
            <wp:positionV relativeFrom="paragraph">
              <wp:posOffset>18415</wp:posOffset>
            </wp:positionV>
            <wp:extent cx="2879725" cy="1272540"/>
            <wp:effectExtent l="0" t="0" r="0" b="381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AA394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4A32110C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7DC4E09C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04E9BD0F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160689A5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13DB4454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5DD905A2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69B9FDC0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1F48B027" w14:textId="77777777" w:rsidR="00D04737" w:rsidRPr="00761F4D" w:rsidRDefault="00D04737" w:rsidP="00AF2257">
      <w:pPr>
        <w:spacing w:line="360" w:lineRule="auto"/>
        <w:ind w:right="849"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Indicamos el tipo de exportación, podemos seleccionar los tipos que queramos, desde uno hasta todos.</w:t>
      </w:r>
    </w:p>
    <w:p w14:paraId="429A963E" w14:textId="77777777" w:rsidR="00D04737" w:rsidRPr="00761F4D" w:rsidRDefault="00AF2257" w:rsidP="00D04737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46EFF13" wp14:editId="513C41CF">
                <wp:simplePos x="0" y="0"/>
                <wp:positionH relativeFrom="column">
                  <wp:posOffset>1926590</wp:posOffset>
                </wp:positionH>
                <wp:positionV relativeFrom="paragraph">
                  <wp:posOffset>26035</wp:posOffset>
                </wp:positionV>
                <wp:extent cx="1219200" cy="828675"/>
                <wp:effectExtent l="19050" t="19050" r="57150" b="47625"/>
                <wp:wrapNone/>
                <wp:docPr id="525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828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1FFD" id="AutoShape 792" o:spid="_x0000_s1026" type="#_x0000_t32" style="position:absolute;margin-left:151.7pt;margin-top:2.05pt;width:96pt;height:65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" strokecolor="red" strokeweight="2.25pt">
                <v:stroke endarrow="block"/>
              </v:shape>
            </w:pict>
          </mc:Fallback>
        </mc:AlternateContent>
      </w:r>
    </w:p>
    <w:p w14:paraId="3F82ACB4" w14:textId="77777777" w:rsidR="00D04737" w:rsidRPr="00761F4D" w:rsidRDefault="00AF2257" w:rsidP="00D04737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FB58E19" wp14:editId="43191E23">
                <wp:simplePos x="0" y="0"/>
                <wp:positionH relativeFrom="column">
                  <wp:posOffset>3375660</wp:posOffset>
                </wp:positionH>
                <wp:positionV relativeFrom="paragraph">
                  <wp:posOffset>20955</wp:posOffset>
                </wp:positionV>
                <wp:extent cx="1981200" cy="1562100"/>
                <wp:effectExtent l="19050" t="19050" r="19050" b="19050"/>
                <wp:wrapNone/>
                <wp:docPr id="524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56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B84D2" id="AutoShape 791" o:spid="_x0000_s1026" style="position:absolute;margin-left:265.8pt;margin-top:1.65pt;width:156pt;height:123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" filled="f" strokecolor="#0070c0" strokeweight="3pt">
                <v:stroke joinstyle="round"/>
              </v:rect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75456" behindDoc="1" locked="0" layoutInCell="1" allowOverlap="1" wp14:anchorId="35A60260" wp14:editId="3CB5F8AA">
            <wp:simplePos x="0" y="0"/>
            <wp:positionH relativeFrom="column">
              <wp:posOffset>3404235</wp:posOffset>
            </wp:positionH>
            <wp:positionV relativeFrom="paragraph">
              <wp:posOffset>11430</wp:posOffset>
            </wp:positionV>
            <wp:extent cx="1990725" cy="1562100"/>
            <wp:effectExtent l="0" t="0" r="0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8499D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0B9CC5CF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185D4B67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4E22608B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17DEA232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530108A4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69B5696C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6F9A3903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0A8A0DB2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6D3C24D4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375DB793" w14:textId="77777777" w:rsidR="00D04737" w:rsidRPr="00761F4D" w:rsidRDefault="00D04737" w:rsidP="00D04737">
      <w:pPr>
        <w:rPr>
          <w:rFonts w:ascii="Tahoma" w:eastAsia="Arial Unicode MS" w:hAnsi="Tahoma" w:cs="Tahoma"/>
        </w:rPr>
      </w:pPr>
    </w:p>
    <w:p w14:paraId="2158653C" w14:textId="77777777" w:rsidR="00D04737" w:rsidRDefault="00D04737" w:rsidP="00D04737">
      <w:pPr>
        <w:rPr>
          <w:rFonts w:ascii="Tahoma" w:eastAsia="Arial Unicode MS" w:hAnsi="Tahoma" w:cs="Tahoma"/>
        </w:rPr>
      </w:pPr>
    </w:p>
    <w:p w14:paraId="573078AD" w14:textId="77777777" w:rsidR="00AE2FA1" w:rsidRPr="00761F4D" w:rsidRDefault="00AE2FA1" w:rsidP="00D04737">
      <w:pPr>
        <w:rPr>
          <w:rFonts w:ascii="Tahoma" w:eastAsia="Arial Unicode MS" w:hAnsi="Tahoma" w:cs="Tahoma"/>
        </w:rPr>
      </w:pPr>
    </w:p>
    <w:p w14:paraId="7992626E" w14:textId="77777777" w:rsidR="00EE4B34" w:rsidRDefault="00EE4B34" w:rsidP="00D04737">
      <w:pPr>
        <w:ind w:firstLine="708"/>
        <w:rPr>
          <w:rFonts w:ascii="Tahoma" w:eastAsia="Arial Unicode MS" w:hAnsi="Tahoma" w:cs="Tahoma"/>
        </w:rPr>
      </w:pPr>
    </w:p>
    <w:p w14:paraId="7FD71124" w14:textId="77777777" w:rsidR="005C59DF" w:rsidRPr="00761F4D" w:rsidRDefault="005C59DF" w:rsidP="00D04737">
      <w:pPr>
        <w:ind w:firstLine="708"/>
        <w:rPr>
          <w:rFonts w:ascii="Tahoma" w:eastAsia="Arial Unicode MS" w:hAnsi="Tahoma" w:cs="Tahoma"/>
        </w:rPr>
      </w:pPr>
    </w:p>
    <w:p w14:paraId="78B98397" w14:textId="77777777" w:rsidR="00D04737" w:rsidRPr="00761F4D" w:rsidRDefault="00D04737" w:rsidP="00D04737">
      <w:pPr>
        <w:ind w:firstLine="708"/>
        <w:rPr>
          <w:rFonts w:ascii="Tahoma" w:eastAsia="Arial Unicode MS" w:hAnsi="Tahoma" w:cs="Tahoma"/>
        </w:rPr>
      </w:pPr>
    </w:p>
    <w:p w14:paraId="7FFA3F3F" w14:textId="77777777" w:rsidR="00C16033" w:rsidRPr="00761F4D" w:rsidRDefault="00D04737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Seleccionamos el Intervalo en el q</w:t>
      </w:r>
      <w:r w:rsidR="003B50E7" w:rsidRPr="00761F4D">
        <w:rPr>
          <w:rFonts w:ascii="Tahoma" w:eastAsia="Arial Unicode MS" w:hAnsi="Tahoma" w:cs="Tahoma"/>
        </w:rPr>
        <w:t>ue</w:t>
      </w:r>
      <w:r w:rsidRPr="00761F4D">
        <w:rPr>
          <w:rFonts w:ascii="Tahoma" w:eastAsia="Arial Unicode MS" w:hAnsi="Tahoma" w:cs="Tahoma"/>
        </w:rPr>
        <w:t xml:space="preserve"> vamos a exportar las Novedades</w:t>
      </w:r>
    </w:p>
    <w:p w14:paraId="3E595CC8" w14:textId="77777777" w:rsidR="00C16033" w:rsidRPr="00761F4D" w:rsidRDefault="00AF2257" w:rsidP="00C16033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C1158CB" wp14:editId="30881EB7">
                <wp:simplePos x="0" y="0"/>
                <wp:positionH relativeFrom="margin">
                  <wp:posOffset>2059940</wp:posOffset>
                </wp:positionH>
                <wp:positionV relativeFrom="paragraph">
                  <wp:posOffset>143509</wp:posOffset>
                </wp:positionV>
                <wp:extent cx="2066925" cy="1228725"/>
                <wp:effectExtent l="19050" t="19050" r="28575" b="28575"/>
                <wp:wrapNone/>
                <wp:docPr id="522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A1B02" id="AutoShape 637" o:spid="_x0000_s1026" style="position:absolute;margin-left:162.2pt;margin-top:11.3pt;width:162.75pt;height:96.7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" filled="f" strokecolor="#0070c0" strokeweight="3pt">
                <w10:wrap anchorx="margin"/>
              </v:roundrect>
            </w:pict>
          </mc:Fallback>
        </mc:AlternateContent>
      </w:r>
    </w:p>
    <w:p w14:paraId="0549391B" w14:textId="77777777" w:rsidR="00C16033" w:rsidRPr="00761F4D" w:rsidRDefault="00AF2257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76480" behindDoc="1" locked="0" layoutInCell="1" allowOverlap="1" wp14:anchorId="710F2A72" wp14:editId="6DDC3AB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076450" cy="1171575"/>
            <wp:effectExtent l="0" t="0" r="0" b="9525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691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76D997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2A51D7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368DAD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89F435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0E6478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D52DC5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EDC98DA" w14:textId="77777777" w:rsidR="00C16033" w:rsidRPr="00761F4D" w:rsidRDefault="00AF2257" w:rsidP="00C16033">
      <w:pPr>
        <w:tabs>
          <w:tab w:val="left" w:pos="1110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C16033" w:rsidRPr="00761F4D">
        <w:rPr>
          <w:rFonts w:ascii="Tahoma" w:eastAsia="Arial Unicode MS" w:hAnsi="Tahoma" w:cs="Tahoma"/>
        </w:rPr>
        <w:t>Elegimos el o los Establecimientos</w:t>
      </w:r>
    </w:p>
    <w:p w14:paraId="7FE0BE7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BF7717B" w14:textId="77777777" w:rsidR="00C16033" w:rsidRPr="00761F4D" w:rsidRDefault="00AF2257" w:rsidP="00C16033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34C48C11" wp14:editId="733E3413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810635" cy="1761490"/>
                <wp:effectExtent l="0" t="0" r="0" b="0"/>
                <wp:wrapNone/>
                <wp:docPr id="359" name="Grupo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635" cy="1761490"/>
                          <a:chOff x="0" y="0"/>
                          <a:chExt cx="3810635" cy="1761490"/>
                        </a:xfrm>
                      </wpg:grpSpPr>
                      <pic:pic xmlns:pic="http://schemas.openxmlformats.org/drawingml/2006/picture">
                        <pic:nvPicPr>
                          <pic:cNvPr id="308" name="Imagen 30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8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9525" y="428625"/>
                            <a:ext cx="3619500" cy="276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ECA9B" id="Grupo 359" o:spid="_x0000_s1026" style="position:absolute;margin-left:0;margin-top:.45pt;width:300.05pt;height:138.7pt;z-index:251780608;mso-position-horizontal:center;mso-position-horizontal-relative:page" coordsize="38106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">
                <v:shape id="Imagen 308" o:spid="_x0000_s1027" type="#_x0000_t75" style="position:absolute;width:38106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">
                  <v:imagedata r:id="rId42" o:title=""/>
                  <v:path arrowok="t"/>
                </v:shape>
                <v:roundrect id="AutoShape 639" o:spid="_x0000_s1028" style="position:absolute;left:95;top:4286;width:3619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" filled="f" strokecolor="#0070c0" strokeweight="3pt"/>
                <w10:wrap anchorx="page"/>
              </v:group>
            </w:pict>
          </mc:Fallback>
        </mc:AlternateContent>
      </w:r>
    </w:p>
    <w:p w14:paraId="0EC979F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257C89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CB687D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18543A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08138A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86665F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B62504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5AF942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BD48C5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419BBF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A4C5642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D95FAEA" w14:textId="77777777" w:rsidR="008951F5" w:rsidRPr="00761F4D" w:rsidRDefault="008951F5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0DC7D427" w14:textId="77777777" w:rsidR="008951F5" w:rsidRPr="00761F4D" w:rsidRDefault="003E49BE" w:rsidP="008951F5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97312" behindDoc="1" locked="0" layoutInCell="1" allowOverlap="1" wp14:anchorId="3460BD2E" wp14:editId="7E466659">
            <wp:simplePos x="0" y="0"/>
            <wp:positionH relativeFrom="column">
              <wp:posOffset>1269365</wp:posOffset>
            </wp:positionH>
            <wp:positionV relativeFrom="paragraph">
              <wp:posOffset>100965</wp:posOffset>
            </wp:positionV>
            <wp:extent cx="3676650" cy="1247775"/>
            <wp:effectExtent l="0" t="0" r="0" b="0"/>
            <wp:wrapNone/>
            <wp:docPr id="516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29A49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885AC40" w14:textId="77777777" w:rsidR="008951F5" w:rsidRPr="00761F4D" w:rsidRDefault="00AF2257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DD15FF6" wp14:editId="145B557C">
                <wp:simplePos x="0" y="0"/>
                <wp:positionH relativeFrom="column">
                  <wp:posOffset>1290320</wp:posOffset>
                </wp:positionH>
                <wp:positionV relativeFrom="paragraph">
                  <wp:posOffset>24765</wp:posOffset>
                </wp:positionV>
                <wp:extent cx="1314450" cy="209550"/>
                <wp:effectExtent l="19050" t="19050" r="19050" b="19050"/>
                <wp:wrapNone/>
                <wp:docPr id="513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22A33B" id="AutoShape 474" o:spid="_x0000_s1026" style="position:absolute;margin-left:101.6pt;margin-top:1.95pt;width:103.5pt;height:16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" filled="f" strokecolor="#0070c0" strokeweight="3pt"/>
            </w:pict>
          </mc:Fallback>
        </mc:AlternateContent>
      </w:r>
    </w:p>
    <w:p w14:paraId="7B2DE2E5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A666E9E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6AE6DF4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CBCF937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8B18912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DE46C6E" w14:textId="77777777" w:rsidR="008951F5" w:rsidRPr="00761F4D" w:rsidRDefault="008951F5" w:rsidP="00AF225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2F20793A" w14:textId="77777777" w:rsidR="008951F5" w:rsidRPr="00761F4D" w:rsidRDefault="00AF2257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EEB25EE" wp14:editId="6E1AD18F">
                <wp:simplePos x="0" y="0"/>
                <wp:positionH relativeFrom="column">
                  <wp:posOffset>2212340</wp:posOffset>
                </wp:positionH>
                <wp:positionV relativeFrom="paragraph">
                  <wp:posOffset>73659</wp:posOffset>
                </wp:positionV>
                <wp:extent cx="1114425" cy="695325"/>
                <wp:effectExtent l="19050" t="19050" r="47625" b="47625"/>
                <wp:wrapNone/>
                <wp:docPr id="512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695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2E11" id="AutoShape 476" o:spid="_x0000_s1026" type="#_x0000_t32" style="position:absolute;margin-left:174.2pt;margin-top:5.8pt;width:87.75pt;height:54.7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LFPQIAAGc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" strokecolor="red" strokeweight="2.25pt">
                <v:stroke endarrow="block"/>
              </v:shape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98336" behindDoc="1" locked="0" layoutInCell="1" allowOverlap="1" wp14:anchorId="15E63A56" wp14:editId="3C58B18F">
            <wp:simplePos x="0" y="0"/>
            <wp:positionH relativeFrom="column">
              <wp:posOffset>3465195</wp:posOffset>
            </wp:positionH>
            <wp:positionV relativeFrom="paragraph">
              <wp:posOffset>8890</wp:posOffset>
            </wp:positionV>
            <wp:extent cx="2512695" cy="2623185"/>
            <wp:effectExtent l="0" t="0" r="0" b="0"/>
            <wp:wrapNone/>
            <wp:docPr id="511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7619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0C6B3B1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1E87A1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EA0E10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CE5C27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562A29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404D772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8CA00A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88841D6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E52A4E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38D1CE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79B258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5FBBB2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547C4D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D569D9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EE8292D" w14:textId="77777777" w:rsidR="00C16033" w:rsidRPr="00761F4D" w:rsidRDefault="00C16033" w:rsidP="005B0FFF">
      <w:pPr>
        <w:tabs>
          <w:tab w:val="left" w:pos="2340"/>
        </w:tabs>
        <w:rPr>
          <w:rFonts w:ascii="Tahoma" w:eastAsia="Arial Unicode MS" w:hAnsi="Tahoma" w:cs="Tahoma"/>
        </w:rPr>
      </w:pPr>
    </w:p>
    <w:p w14:paraId="2B80B1A3" w14:textId="77777777" w:rsidR="00C16033" w:rsidRPr="00761F4D" w:rsidRDefault="003E49BE" w:rsidP="00C16033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lastRenderedPageBreak/>
        <w:drawing>
          <wp:anchor distT="0" distB="0" distL="114300" distR="114300" simplePos="0" relativeHeight="251478528" behindDoc="1" locked="0" layoutInCell="1" allowOverlap="1" wp14:anchorId="31A09D42" wp14:editId="79BDAC70">
            <wp:simplePos x="0" y="0"/>
            <wp:positionH relativeFrom="column">
              <wp:posOffset>1424305</wp:posOffset>
            </wp:positionH>
            <wp:positionV relativeFrom="paragraph">
              <wp:posOffset>138430</wp:posOffset>
            </wp:positionV>
            <wp:extent cx="3362960" cy="527685"/>
            <wp:effectExtent l="0" t="0" r="0" b="0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B91A9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397FB2E6" w14:textId="77777777" w:rsidR="00C16033" w:rsidRPr="00761F4D" w:rsidRDefault="005C59DF" w:rsidP="00C16033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C8D3F1E" wp14:editId="51BB5A9B">
                <wp:simplePos x="0" y="0"/>
                <wp:positionH relativeFrom="column">
                  <wp:posOffset>3119120</wp:posOffset>
                </wp:positionH>
                <wp:positionV relativeFrom="paragraph">
                  <wp:posOffset>49530</wp:posOffset>
                </wp:positionV>
                <wp:extent cx="790575" cy="209550"/>
                <wp:effectExtent l="19050" t="19050" r="28575" b="19050"/>
                <wp:wrapNone/>
                <wp:docPr id="50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145D5" id="AutoShape 647" o:spid="_x0000_s1026" style="position:absolute;margin-left:245.6pt;margin-top:3.9pt;width:62.25pt;height:1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" filled="f" strokecolor="#0070c0" strokeweight="3pt"/>
            </w:pict>
          </mc:Fallback>
        </mc:AlternateContent>
      </w:r>
    </w:p>
    <w:p w14:paraId="72FEE55D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37B22064" w14:textId="77777777" w:rsidR="00C16033" w:rsidRPr="00761F4D" w:rsidRDefault="00C16033" w:rsidP="00AF2257">
      <w:pPr>
        <w:tabs>
          <w:tab w:val="left" w:pos="3825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Presionamos la opción Procesar</w:t>
      </w:r>
    </w:p>
    <w:p w14:paraId="47915CB1" w14:textId="77777777" w:rsidR="00C16033" w:rsidRPr="00761F4D" w:rsidRDefault="00AF2257" w:rsidP="00C16033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79552" behindDoc="1" locked="0" layoutInCell="1" allowOverlap="1" wp14:anchorId="1B8FDE21" wp14:editId="79494817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877310" cy="2339975"/>
            <wp:effectExtent l="0" t="0" r="8890" b="3175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DCD44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76D870CF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686C9D7F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29E30B5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63712A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9D24DE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4047A1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ACC2A35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57BFE0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0CD5D6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18468B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FB14450" w14:textId="77777777" w:rsidR="00C16033" w:rsidRPr="00761F4D" w:rsidRDefault="003E49BE" w:rsidP="00C16033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B5F8BBA" wp14:editId="6B800B4D">
                <wp:simplePos x="0" y="0"/>
                <wp:positionH relativeFrom="column">
                  <wp:posOffset>3481070</wp:posOffset>
                </wp:positionH>
                <wp:positionV relativeFrom="paragraph">
                  <wp:posOffset>57150</wp:posOffset>
                </wp:positionV>
                <wp:extent cx="742950" cy="209550"/>
                <wp:effectExtent l="19050" t="19050" r="19050" b="19050"/>
                <wp:wrapNone/>
                <wp:docPr id="50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FD6DEA" id="AutoShape 645" o:spid="_x0000_s1026" style="position:absolute;margin-left:274.1pt;margin-top:4.5pt;width:58.5pt;height:16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" filled="f" strokecolor="#0070c0" strokeweight="3pt"/>
            </w:pict>
          </mc:Fallback>
        </mc:AlternateContent>
      </w:r>
      <w:r w:rsidR="00C16033" w:rsidRPr="00761F4D">
        <w:rPr>
          <w:rFonts w:ascii="Tahoma" w:eastAsia="Arial Unicode MS" w:hAnsi="Tahoma" w:cs="Tahoma"/>
        </w:rPr>
        <w:tab/>
      </w:r>
    </w:p>
    <w:p w14:paraId="5E968E2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0D7377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B78BCC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1EE2C1B" w14:textId="77777777" w:rsidR="00C16033" w:rsidRPr="00761F4D" w:rsidRDefault="005B0FFF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791EC22D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C0C254C" w14:textId="77777777" w:rsidR="00C16033" w:rsidRPr="00761F4D" w:rsidRDefault="003E49BE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0576" behindDoc="1" locked="0" layoutInCell="1" allowOverlap="1" wp14:anchorId="2A3E73AC" wp14:editId="38E85A23">
            <wp:simplePos x="0" y="0"/>
            <wp:positionH relativeFrom="page">
              <wp:align>center</wp:align>
            </wp:positionH>
            <wp:positionV relativeFrom="paragraph">
              <wp:posOffset>24765</wp:posOffset>
            </wp:positionV>
            <wp:extent cx="3829685" cy="1876425"/>
            <wp:effectExtent l="0" t="0" r="0" b="9525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F8C4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EB57E6C" w14:textId="77777777" w:rsidR="00C16033" w:rsidRPr="00761F4D" w:rsidRDefault="003E49BE" w:rsidP="00C16033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4D6C396" wp14:editId="7E1A2748">
                <wp:simplePos x="0" y="0"/>
                <wp:positionH relativeFrom="page">
                  <wp:posOffset>1895475</wp:posOffset>
                </wp:positionH>
                <wp:positionV relativeFrom="paragraph">
                  <wp:posOffset>20955</wp:posOffset>
                </wp:positionV>
                <wp:extent cx="3672840" cy="238125"/>
                <wp:effectExtent l="19050" t="19050" r="22860" b="28575"/>
                <wp:wrapNone/>
                <wp:docPr id="505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EC600" id="AutoShape 643" o:spid="_x0000_s1026" style="position:absolute;margin-left:149.25pt;margin-top:1.65pt;width:289.2pt;height:18.7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" filled="f" strokecolor="#0070c0" strokeweight="3pt">
                <w10:wrap anchorx="page"/>
              </v:roundrect>
            </w:pict>
          </mc:Fallback>
        </mc:AlternateContent>
      </w:r>
    </w:p>
    <w:p w14:paraId="03BFCE0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04F9F62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9A25F5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52FBC3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3541AE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C995EC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2D67F2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9D8696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E50B91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9DA4A7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6671178" w14:textId="77777777" w:rsidR="00C16033" w:rsidRPr="00761F4D" w:rsidRDefault="00C16033" w:rsidP="00C16033">
      <w:pPr>
        <w:jc w:val="center"/>
        <w:rPr>
          <w:rFonts w:ascii="Tahoma" w:eastAsia="Arial Unicode MS" w:hAnsi="Tahoma" w:cs="Tahoma"/>
        </w:rPr>
      </w:pPr>
    </w:p>
    <w:p w14:paraId="5B15ED74" w14:textId="77777777" w:rsidR="00C16033" w:rsidRPr="00761F4D" w:rsidRDefault="007945EF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1600" behindDoc="1" locked="0" layoutInCell="1" allowOverlap="1" wp14:anchorId="4C61F489" wp14:editId="64EEFD84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590925" cy="1428750"/>
            <wp:effectExtent l="0" t="0" r="9525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3523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8B597A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987471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5BE44F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F67D5B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D7F03ED" w14:textId="77777777" w:rsidR="00C16033" w:rsidRPr="00761F4D" w:rsidRDefault="007945EF" w:rsidP="00C16033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F809150" wp14:editId="4253742B">
                <wp:simplePos x="0" y="0"/>
                <wp:positionH relativeFrom="column">
                  <wp:posOffset>3993515</wp:posOffset>
                </wp:positionH>
                <wp:positionV relativeFrom="paragraph">
                  <wp:posOffset>15239</wp:posOffset>
                </wp:positionV>
                <wp:extent cx="762000" cy="238125"/>
                <wp:effectExtent l="19050" t="19050" r="19050" b="28575"/>
                <wp:wrapNone/>
                <wp:docPr id="504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620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E8C9C" id="AutoShape 651" o:spid="_x0000_s1026" style="position:absolute;margin-left:314.45pt;margin-top:1.2pt;width:60pt;height:18.75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" filled="f" strokecolor="#0070c0" strokeweight="3pt"/>
            </w:pict>
          </mc:Fallback>
        </mc:AlternateContent>
      </w:r>
    </w:p>
    <w:p w14:paraId="0CC6A6B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BF5971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7B11495" w14:textId="77777777" w:rsidR="00C16033" w:rsidRPr="00761F4D" w:rsidRDefault="00C16033" w:rsidP="00CF7A81">
      <w:pPr>
        <w:rPr>
          <w:rFonts w:ascii="Tahoma" w:eastAsia="Arial Unicode MS" w:hAnsi="Tahoma" w:cs="Tahoma"/>
        </w:rPr>
      </w:pPr>
    </w:p>
    <w:p w14:paraId="3F6F74D1" w14:textId="77777777" w:rsidR="00C16033" w:rsidRPr="00761F4D" w:rsidRDefault="00C16033" w:rsidP="00CF7A81">
      <w:pPr>
        <w:tabs>
          <w:tab w:val="left" w:pos="975"/>
        </w:tabs>
        <w:rPr>
          <w:rFonts w:ascii="Tahoma" w:eastAsia="Arial Unicode MS" w:hAnsi="Tahoma" w:cs="Tahoma"/>
        </w:rPr>
      </w:pPr>
    </w:p>
    <w:p w14:paraId="31E143DA" w14:textId="77777777" w:rsidR="00C16033" w:rsidRPr="00761F4D" w:rsidRDefault="00D16FB6" w:rsidP="00AE2FA1">
      <w:pPr>
        <w:jc w:val="center"/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69C61C0" wp14:editId="085ECB36">
                <wp:simplePos x="0" y="0"/>
                <wp:positionH relativeFrom="margin">
                  <wp:posOffset>5200650</wp:posOffset>
                </wp:positionH>
                <wp:positionV relativeFrom="paragraph">
                  <wp:posOffset>120015</wp:posOffset>
                </wp:positionV>
                <wp:extent cx="1295400" cy="1828800"/>
                <wp:effectExtent l="0" t="0" r="0" b="6350"/>
                <wp:wrapNone/>
                <wp:docPr id="15" name="Cuadro de texto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18207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1B2BB" id="Cuadro de texto 15" o:spid="_x0000_s1033" type="#_x0000_t202" href="#_top" style="position:absolute;left:0;text-align:left;margin-left:409.5pt;margin-top:9.45pt;width:102pt;height:2in;z-index:25196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4D870" w14:textId="77777777" w:rsidR="00C16033" w:rsidRDefault="00C16033" w:rsidP="00F033D7">
      <w:pPr>
        <w:pStyle w:val="Ttulo2"/>
        <w:jc w:val="center"/>
        <w:rPr>
          <w:rFonts w:eastAsia="Arial Unicode MS"/>
        </w:rPr>
      </w:pPr>
      <w:bookmarkStart w:id="10" w:name="_EXPORTAR_INTERCAMBIO_PARA"/>
      <w:bookmarkEnd w:id="10"/>
      <w:r w:rsidRPr="00761F4D">
        <w:rPr>
          <w:rFonts w:eastAsia="Arial Unicode MS"/>
        </w:rPr>
        <w:lastRenderedPageBreak/>
        <w:t>EXPORTAR INTERCAMBIO PARA ANÁLISIS REPRODUCTIVO</w:t>
      </w:r>
    </w:p>
    <w:p w14:paraId="31201D26" w14:textId="77777777" w:rsidR="005C59DF" w:rsidRPr="00761F4D" w:rsidRDefault="005C59DF" w:rsidP="005C59D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380B1A3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7A67C88" wp14:editId="090443CD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501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46098" id="AutoShape 414" o:spid="_x0000_s1026" style="position:absolute;margin-left:316.85pt;margin-top:13.5pt;width:45pt;height:1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RUAEb4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34560" behindDoc="1" locked="0" layoutInCell="1" allowOverlap="1" wp14:anchorId="03A9D383" wp14:editId="2523F95F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860C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53B2F56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A93B9D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04CCDB6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D7C94D6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6F66A7C9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503FC64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9A56562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192F3C2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423EFC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1B16015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CBFDC78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779D57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7FE0E9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8839092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A4E34B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5482352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B7FE365" w14:textId="77777777" w:rsidR="005C59DF" w:rsidRPr="00761F4D" w:rsidRDefault="005C59DF" w:rsidP="005C59D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04437508" w14:textId="77777777" w:rsidR="005C59DF" w:rsidRPr="00761F4D" w:rsidRDefault="005C59DF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35584" behindDoc="1" locked="0" layoutInCell="1" allowOverlap="1" wp14:anchorId="70226E80" wp14:editId="73F61F28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517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D777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30DF07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78CF014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8722C1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F13041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791B37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B9F8BE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2C7711E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84B4EF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C20FCA6" w14:textId="77777777" w:rsidR="005C59DF" w:rsidRPr="00761F4D" w:rsidRDefault="005C59DF" w:rsidP="005C59DF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36608" behindDoc="1" locked="0" layoutInCell="1" allowOverlap="1" wp14:anchorId="441628B5" wp14:editId="2124863E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519" name="Imagen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28893882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113EADE0" wp14:editId="2CA12A71">
                <wp:simplePos x="0" y="0"/>
                <wp:positionH relativeFrom="column">
                  <wp:posOffset>1793239</wp:posOffset>
                </wp:positionH>
                <wp:positionV relativeFrom="paragraph">
                  <wp:posOffset>121284</wp:posOffset>
                </wp:positionV>
                <wp:extent cx="1000125" cy="638175"/>
                <wp:effectExtent l="19050" t="38100" r="47625" b="28575"/>
                <wp:wrapNone/>
                <wp:docPr id="508" name="Conector recto de flecha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DE30" id="Conector recto de flecha 508" o:spid="_x0000_s1026" type="#_x0000_t32" style="position:absolute;margin-left:141.2pt;margin-top:9.55pt;width:78.75pt;height:50.25pt;flip:y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</w:p>
    <w:p w14:paraId="3349A2A7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AF1A8D3" w14:textId="77777777" w:rsidR="005C59DF" w:rsidRPr="00761F4D" w:rsidRDefault="00186064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3DE5F024" wp14:editId="393A6CAC">
                <wp:simplePos x="0" y="0"/>
                <wp:positionH relativeFrom="column">
                  <wp:posOffset>593090</wp:posOffset>
                </wp:positionH>
                <wp:positionV relativeFrom="paragraph">
                  <wp:posOffset>144146</wp:posOffset>
                </wp:positionV>
                <wp:extent cx="1095375" cy="495300"/>
                <wp:effectExtent l="19050" t="19050" r="28575" b="19050"/>
                <wp:wrapNone/>
                <wp:docPr id="506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E43D5C" id="AutoShape 416" o:spid="_x0000_s1026" style="position:absolute;margin-left:46.7pt;margin-top:11.35pt;width:86.25pt;height:39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" filled="f" strokecolor="#0070c0" strokeweight="3pt"/>
            </w:pict>
          </mc:Fallback>
        </mc:AlternateContent>
      </w:r>
    </w:p>
    <w:p w14:paraId="13E67D6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0C6658C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D67804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6B155C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C336970" w14:textId="77777777" w:rsidR="005C59DF" w:rsidRDefault="005C59DF" w:rsidP="005C59DF">
      <w:pPr>
        <w:rPr>
          <w:rFonts w:eastAsia="Arial Unicode MS"/>
        </w:rPr>
      </w:pPr>
    </w:p>
    <w:p w14:paraId="4B60BA7D" w14:textId="77777777" w:rsidR="005C59DF" w:rsidRDefault="005C59DF" w:rsidP="005C59DF">
      <w:pPr>
        <w:rPr>
          <w:rFonts w:eastAsia="Arial Unicode MS"/>
        </w:rPr>
      </w:pPr>
    </w:p>
    <w:p w14:paraId="58DF2E37" w14:textId="77777777" w:rsidR="005C59DF" w:rsidRDefault="005C59DF" w:rsidP="005C59DF">
      <w:pPr>
        <w:rPr>
          <w:rFonts w:eastAsia="Arial Unicode MS"/>
        </w:rPr>
      </w:pPr>
    </w:p>
    <w:p w14:paraId="04FCE7E6" w14:textId="77777777" w:rsidR="005C59DF" w:rsidRDefault="005C59DF" w:rsidP="005C59DF">
      <w:pPr>
        <w:rPr>
          <w:rFonts w:eastAsia="Arial Unicode MS"/>
        </w:rPr>
      </w:pPr>
    </w:p>
    <w:p w14:paraId="755915F4" w14:textId="77777777" w:rsidR="005C59DF" w:rsidRDefault="005C59DF" w:rsidP="005C59DF">
      <w:pPr>
        <w:rPr>
          <w:rFonts w:eastAsia="Arial Unicode MS"/>
        </w:rPr>
      </w:pPr>
    </w:p>
    <w:p w14:paraId="75AC22B4" w14:textId="77777777" w:rsidR="005C59DF" w:rsidRDefault="005C59DF" w:rsidP="005C59DF">
      <w:pPr>
        <w:rPr>
          <w:rFonts w:eastAsia="Arial Unicode MS"/>
        </w:rPr>
      </w:pPr>
    </w:p>
    <w:p w14:paraId="67BC5756" w14:textId="77777777" w:rsidR="005C59DF" w:rsidRDefault="005C59DF" w:rsidP="005C59DF">
      <w:pPr>
        <w:rPr>
          <w:rFonts w:eastAsia="Arial Unicode MS"/>
        </w:rPr>
      </w:pPr>
    </w:p>
    <w:p w14:paraId="3F6F7980" w14:textId="77777777" w:rsidR="005C59DF" w:rsidRDefault="005C59DF" w:rsidP="005C59DF">
      <w:pPr>
        <w:rPr>
          <w:rFonts w:eastAsia="Arial Unicode MS"/>
        </w:rPr>
      </w:pPr>
    </w:p>
    <w:p w14:paraId="3294F59F" w14:textId="77777777" w:rsidR="005C59DF" w:rsidRPr="005C59DF" w:rsidRDefault="005C59DF" w:rsidP="005C59DF">
      <w:pPr>
        <w:rPr>
          <w:rFonts w:eastAsia="Arial Unicode MS"/>
        </w:rPr>
      </w:pPr>
    </w:p>
    <w:p w14:paraId="179FB19A" w14:textId="77777777" w:rsidR="00C16033" w:rsidRPr="00761F4D" w:rsidRDefault="007945EF" w:rsidP="00C16033">
      <w:pPr>
        <w:rPr>
          <w:rFonts w:ascii="Tahoma" w:eastAsia="Arial Unicode MS" w:hAnsi="Tahoma" w:cs="Tahoma"/>
          <w:b/>
          <w:u w:val="single"/>
        </w:rPr>
      </w:pPr>
      <w:r w:rsidRPr="00761F4D">
        <w:rPr>
          <w:rFonts w:ascii="Tahoma" w:hAnsi="Tahoma" w:cs="Tahoma"/>
          <w:noProof/>
          <w:lang w:val="es-AR" w:eastAsia="es-AR"/>
        </w:rPr>
        <w:lastRenderedPageBreak/>
        <w:drawing>
          <wp:anchor distT="0" distB="0" distL="114300" distR="114300" simplePos="0" relativeHeight="251483648" behindDoc="1" locked="0" layoutInCell="1" allowOverlap="1" wp14:anchorId="1167C2ED" wp14:editId="54ADB9AA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679950" cy="2981325"/>
            <wp:effectExtent l="0" t="0" r="6350" b="9525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D167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802E16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18E7CB8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253772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71025D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1883B7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25E0AF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CD76B3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F37F8E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153FE4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E4D924D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0F25E8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D213C1D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F0C2F9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18B0595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D61E87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020E89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986BE65" w14:textId="77777777" w:rsidR="00C16033" w:rsidRPr="00761F4D" w:rsidRDefault="0040476A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el formato de exportación</w:t>
      </w:r>
      <w:r w:rsidR="00CF7A81" w:rsidRPr="00761F4D">
        <w:rPr>
          <w:rFonts w:ascii="Tahoma" w:eastAsia="Arial Unicode MS" w:hAnsi="Tahoma" w:cs="Tahoma"/>
        </w:rPr>
        <w:t xml:space="preserve"> </w:t>
      </w:r>
      <w:r w:rsidR="00CF7A81" w:rsidRPr="007945EF">
        <w:rPr>
          <w:rFonts w:ascii="Tahoma" w:eastAsia="Arial Unicode MS" w:hAnsi="Tahoma" w:cs="Tahoma"/>
          <w:b/>
        </w:rPr>
        <w:t>Intercambio para Análisis Reproductivo</w:t>
      </w:r>
      <w:r w:rsidR="00CF7A81" w:rsidRPr="00761F4D">
        <w:rPr>
          <w:rFonts w:ascii="Tahoma" w:eastAsia="Arial Unicode MS" w:hAnsi="Tahoma" w:cs="Tahoma"/>
        </w:rPr>
        <w:t>.</w:t>
      </w:r>
    </w:p>
    <w:p w14:paraId="6142F99D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16EDC77" w14:textId="77777777" w:rsidR="00C16033" w:rsidRPr="00761F4D" w:rsidRDefault="003E49BE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2624" behindDoc="1" locked="0" layoutInCell="1" allowOverlap="1" wp14:anchorId="27B8981C" wp14:editId="6FB02C7B">
            <wp:simplePos x="0" y="0"/>
            <wp:positionH relativeFrom="page">
              <wp:align>center</wp:align>
            </wp:positionH>
            <wp:positionV relativeFrom="paragraph">
              <wp:posOffset>30480</wp:posOffset>
            </wp:positionV>
            <wp:extent cx="2879725" cy="1282065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CB8A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4154022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E49FAE5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72AF2E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5B5DF0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D3A48EB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00C2162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C69876A" w14:textId="77777777" w:rsidR="00C16033" w:rsidRPr="00761F4D" w:rsidRDefault="007945EF" w:rsidP="00C16033">
      <w:pPr>
        <w:tabs>
          <w:tab w:val="left" w:pos="1110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C16033" w:rsidRPr="00761F4D">
        <w:rPr>
          <w:rFonts w:ascii="Tahoma" w:eastAsia="Arial Unicode MS" w:hAnsi="Tahoma" w:cs="Tahoma"/>
        </w:rPr>
        <w:t>Elegimos el o los Establecimientos</w:t>
      </w:r>
    </w:p>
    <w:p w14:paraId="577CCD0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9D2E92C" w14:textId="77777777" w:rsidR="00C16033" w:rsidRPr="00761F4D" w:rsidRDefault="007945EF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4672" behindDoc="1" locked="0" layoutInCell="1" allowOverlap="1" wp14:anchorId="54A7615E" wp14:editId="344F4890">
            <wp:simplePos x="0" y="0"/>
            <wp:positionH relativeFrom="margin">
              <wp:posOffset>1181100</wp:posOffset>
            </wp:positionH>
            <wp:positionV relativeFrom="paragraph">
              <wp:posOffset>11430</wp:posOffset>
            </wp:positionV>
            <wp:extent cx="3810635" cy="1761490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8367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C5D77BF" w14:textId="77777777" w:rsidR="00C16033" w:rsidRPr="00761F4D" w:rsidRDefault="007945EF" w:rsidP="00C16033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09F87FD" wp14:editId="6330E048">
                <wp:simplePos x="0" y="0"/>
                <wp:positionH relativeFrom="column">
                  <wp:posOffset>1223645</wp:posOffset>
                </wp:positionH>
                <wp:positionV relativeFrom="paragraph">
                  <wp:posOffset>52705</wp:posOffset>
                </wp:positionV>
                <wp:extent cx="3600450" cy="276225"/>
                <wp:effectExtent l="19050" t="19050" r="19050" b="28575"/>
                <wp:wrapNone/>
                <wp:docPr id="498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F7553" id="AutoShape 657" o:spid="_x0000_s1026" style="position:absolute;margin-left:96.35pt;margin-top:4.15pt;width:283.5pt;height:21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" filled="f" strokecolor="#0070c0" strokeweight="3pt"/>
            </w:pict>
          </mc:Fallback>
        </mc:AlternateContent>
      </w:r>
    </w:p>
    <w:p w14:paraId="28C7CD6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41FBB5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063BB8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D1EBEC1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F88C43D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CDD0EA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78738B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997927B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6DB55E6" w14:textId="77777777" w:rsidR="008951F5" w:rsidRPr="00761F4D" w:rsidRDefault="008951F5" w:rsidP="005C59DF">
      <w:pPr>
        <w:ind w:firstLine="1276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277B0A89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64FE32A" w14:textId="77777777" w:rsidR="008951F5" w:rsidRPr="00761F4D" w:rsidRDefault="007945EF" w:rsidP="008951F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65190F28" wp14:editId="0D676C0B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3676650" cy="1247775"/>
                <wp:effectExtent l="0" t="0" r="0" b="9525"/>
                <wp:wrapNone/>
                <wp:docPr id="360" name="Grupo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494" name="Imagen 47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3" name="AutoShape 480"/>
                        <wps:cNvSpPr>
                          <a:spLocks noChangeArrowheads="1"/>
                        </wps:cNvSpPr>
                        <wps:spPr bwMode="auto">
                          <a:xfrm>
                            <a:off x="19050" y="304800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4E07C" id="Grupo 360" o:spid="_x0000_s1026" style="position:absolute;margin-left:0;margin-top:.55pt;width:289.5pt;height:98.25pt;z-index:251606528;mso-position-horizontal:center;mso-position-horizontal-relative:page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">
                <v:shape id="Imagen 478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">
                  <v:imagedata r:id="rId35" o:title=""/>
                  <v:path arrowok="t"/>
                </v:shape>
                <v:roundrect id="AutoShape 480" o:spid="_x0000_s1028" style="position:absolute;left:190;top:3048;width:13145;height:2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" filled="f" strokecolor="#0070c0" strokeweight="3pt"/>
                <w10:wrap anchorx="page"/>
              </v:group>
            </w:pict>
          </mc:Fallback>
        </mc:AlternateContent>
      </w:r>
    </w:p>
    <w:p w14:paraId="31CAA15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459C73B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E0F85DA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48EBE4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326B1F1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7E851F99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41A2180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9841215" w14:textId="77777777" w:rsidR="008951F5" w:rsidRPr="00761F4D" w:rsidRDefault="008951F5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2AB6564B" w14:textId="77777777" w:rsidR="008951F5" w:rsidRPr="00761F4D" w:rsidRDefault="003E49BE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3A894CC" wp14:editId="056135CC">
                <wp:simplePos x="0" y="0"/>
                <wp:positionH relativeFrom="column">
                  <wp:posOffset>2183764</wp:posOffset>
                </wp:positionH>
                <wp:positionV relativeFrom="paragraph">
                  <wp:posOffset>27939</wp:posOffset>
                </wp:positionV>
                <wp:extent cx="1362075" cy="885825"/>
                <wp:effectExtent l="19050" t="19050" r="66675" b="47625"/>
                <wp:wrapNone/>
                <wp:docPr id="492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885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8AFF2" id="AutoShape 482" o:spid="_x0000_s1026" type="#_x0000_t32" style="position:absolute;margin-left:171.95pt;margin-top:2.2pt;width:107.25pt;height:69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" strokecolor="red" strokeweight="2.25pt">
                <v:stroke endarrow="block"/>
              </v:shape>
            </w:pict>
          </mc:Fallback>
        </mc:AlternateContent>
      </w:r>
    </w:p>
    <w:p w14:paraId="30194A99" w14:textId="77777777" w:rsidR="008951F5" w:rsidRPr="00761F4D" w:rsidRDefault="007945EF" w:rsidP="008951F5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04480" behindDoc="1" locked="0" layoutInCell="1" allowOverlap="1" wp14:anchorId="7D5984DC" wp14:editId="6E4ADD23">
            <wp:simplePos x="0" y="0"/>
            <wp:positionH relativeFrom="margin">
              <wp:posOffset>3696335</wp:posOffset>
            </wp:positionH>
            <wp:positionV relativeFrom="paragraph">
              <wp:posOffset>53975</wp:posOffset>
            </wp:positionV>
            <wp:extent cx="2512695" cy="2623185"/>
            <wp:effectExtent l="0" t="0" r="1905" b="5715"/>
            <wp:wrapNone/>
            <wp:docPr id="48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F90C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871B07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C8B38A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408D800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2534B8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08601A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FF9CAD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CE87BC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DE0F53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A2CA8F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E5B8936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8ABC94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154F7B6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3B0025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257B6B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A09CA99" w14:textId="77777777" w:rsidR="008951F5" w:rsidRPr="00761F4D" w:rsidRDefault="007945EF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5696" behindDoc="1" locked="0" layoutInCell="1" allowOverlap="1" wp14:anchorId="4912733D" wp14:editId="63DBB7C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362960" cy="527685"/>
            <wp:effectExtent l="0" t="0" r="8890" b="5715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E1EEE" w14:textId="77777777" w:rsidR="008951F5" w:rsidRPr="00761F4D" w:rsidRDefault="007945EF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F27796E" wp14:editId="286A6D1E">
                <wp:simplePos x="0" y="0"/>
                <wp:positionH relativeFrom="column">
                  <wp:posOffset>4536440</wp:posOffset>
                </wp:positionH>
                <wp:positionV relativeFrom="paragraph">
                  <wp:posOffset>88265</wp:posOffset>
                </wp:positionV>
                <wp:extent cx="790575" cy="228600"/>
                <wp:effectExtent l="19050" t="19050" r="28575" b="19050"/>
                <wp:wrapNone/>
                <wp:docPr id="487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05067" id="AutoShape 661" o:spid="_x0000_s1026" style="position:absolute;margin-left:357.2pt;margin-top:6.95pt;width:62.25pt;height:18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" filled="f" strokecolor="#0070c0" strokeweight="3pt"/>
            </w:pict>
          </mc:Fallback>
        </mc:AlternateContent>
      </w:r>
      <w:r w:rsidR="008951F5" w:rsidRPr="00761F4D">
        <w:rPr>
          <w:rFonts w:ascii="Tahoma" w:eastAsia="Arial Unicode MS" w:hAnsi="Tahoma" w:cs="Tahoma"/>
        </w:rPr>
        <w:tab/>
      </w:r>
    </w:p>
    <w:p w14:paraId="36E57803" w14:textId="77777777" w:rsidR="008951F5" w:rsidRPr="00761F4D" w:rsidRDefault="008951F5" w:rsidP="00C16033">
      <w:pPr>
        <w:tabs>
          <w:tab w:val="left" w:pos="2340"/>
        </w:tabs>
        <w:rPr>
          <w:rFonts w:ascii="Tahoma" w:eastAsia="Arial Unicode MS" w:hAnsi="Tahoma" w:cs="Tahoma"/>
        </w:rPr>
      </w:pPr>
    </w:p>
    <w:p w14:paraId="1C39E5FB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74388E52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38B8CC36" w14:textId="77777777" w:rsidR="00C16033" w:rsidRPr="00761F4D" w:rsidRDefault="00C16033" w:rsidP="007945EF">
      <w:pPr>
        <w:tabs>
          <w:tab w:val="left" w:pos="3825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Presionamos la opción Procesar</w:t>
      </w:r>
    </w:p>
    <w:p w14:paraId="247F072A" w14:textId="77777777" w:rsidR="00C16033" w:rsidRPr="00761F4D" w:rsidRDefault="007945EF" w:rsidP="00C16033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6720" behindDoc="1" locked="0" layoutInCell="1" allowOverlap="1" wp14:anchorId="15E8F0FE" wp14:editId="2471F2A1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3877310" cy="2339975"/>
            <wp:effectExtent l="0" t="0" r="8890" b="3175"/>
            <wp:wrapNone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29E0A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6EB5BFEB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</w:p>
    <w:p w14:paraId="4D9095DA" w14:textId="77777777" w:rsidR="00C16033" w:rsidRPr="00761F4D" w:rsidRDefault="00C16033" w:rsidP="00C16033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ED1B33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DD5622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E245BB2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3DEA57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F7E8BF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4CD46DE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224AA7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3AC355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0879849" w14:textId="77777777" w:rsidR="00C16033" w:rsidRPr="00761F4D" w:rsidRDefault="007945EF" w:rsidP="00C16033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275C05D" wp14:editId="3A617A44">
                <wp:simplePos x="0" y="0"/>
                <wp:positionH relativeFrom="column">
                  <wp:posOffset>3498215</wp:posOffset>
                </wp:positionH>
                <wp:positionV relativeFrom="paragraph">
                  <wp:posOffset>6350</wp:posOffset>
                </wp:positionV>
                <wp:extent cx="739140" cy="190500"/>
                <wp:effectExtent l="19050" t="19050" r="22860" b="19050"/>
                <wp:wrapNone/>
                <wp:docPr id="483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4268A" id="AutoShape 663" o:spid="_x0000_s1026" style="position:absolute;margin-left:275.45pt;margin-top:.5pt;width:58.2pt;height: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" filled="f" strokecolor="#0070c0" strokeweight="3pt"/>
            </w:pict>
          </mc:Fallback>
        </mc:AlternateContent>
      </w:r>
      <w:r w:rsidR="00C16033" w:rsidRPr="00761F4D">
        <w:rPr>
          <w:rFonts w:ascii="Tahoma" w:eastAsia="Arial Unicode MS" w:hAnsi="Tahoma" w:cs="Tahoma"/>
        </w:rPr>
        <w:tab/>
      </w:r>
    </w:p>
    <w:p w14:paraId="2CE9F32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621CF5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A1C5B4D" w14:textId="77777777" w:rsidR="00C16033" w:rsidRDefault="00C16033" w:rsidP="00C16033">
      <w:pPr>
        <w:rPr>
          <w:rFonts w:ascii="Tahoma" w:eastAsia="Arial Unicode MS" w:hAnsi="Tahoma" w:cs="Tahoma"/>
        </w:rPr>
      </w:pPr>
    </w:p>
    <w:p w14:paraId="2CE78E3D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4A4877FA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592F860A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0F360DC5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27BAF3C4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4A267EB1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41D739FF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78D8C27A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2EA9B02B" w14:textId="77777777" w:rsidR="005C59DF" w:rsidRDefault="005C59DF" w:rsidP="00C16033">
      <w:pPr>
        <w:rPr>
          <w:rFonts w:ascii="Tahoma" w:eastAsia="Arial Unicode MS" w:hAnsi="Tahoma" w:cs="Tahoma"/>
        </w:rPr>
      </w:pPr>
    </w:p>
    <w:p w14:paraId="3ED82030" w14:textId="77777777" w:rsidR="005C59DF" w:rsidRPr="00761F4D" w:rsidRDefault="005C59DF" w:rsidP="00C16033">
      <w:pPr>
        <w:rPr>
          <w:rFonts w:ascii="Tahoma" w:eastAsia="Arial Unicode MS" w:hAnsi="Tahoma" w:cs="Tahoma"/>
        </w:rPr>
      </w:pPr>
    </w:p>
    <w:p w14:paraId="04579E9E" w14:textId="77777777" w:rsidR="005B0FFF" w:rsidRPr="00761F4D" w:rsidRDefault="005B0FFF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306CCA52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89A8B19" w14:textId="77777777" w:rsidR="00C16033" w:rsidRPr="00761F4D" w:rsidRDefault="003E49BE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7744" behindDoc="1" locked="0" layoutInCell="1" allowOverlap="1" wp14:anchorId="489C4B4F" wp14:editId="2F01EFEA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829685" cy="1876425"/>
            <wp:effectExtent l="0" t="0" r="0" b="9525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719B8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602874D" w14:textId="77777777" w:rsidR="00C16033" w:rsidRPr="00761F4D" w:rsidRDefault="003E49BE" w:rsidP="00C16033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85DB228" wp14:editId="3D8893AE">
                <wp:simplePos x="0" y="0"/>
                <wp:positionH relativeFrom="page">
                  <wp:posOffset>1875155</wp:posOffset>
                </wp:positionH>
                <wp:positionV relativeFrom="paragraph">
                  <wp:posOffset>40005</wp:posOffset>
                </wp:positionV>
                <wp:extent cx="3647440" cy="161925"/>
                <wp:effectExtent l="19050" t="19050" r="10160" b="28575"/>
                <wp:wrapNone/>
                <wp:docPr id="481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744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EEC0B1" id="AutoShape 665" o:spid="_x0000_s1026" style="position:absolute;margin-left:147.65pt;margin-top:3.15pt;width:287.2pt;height:12.75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" filled="f" strokecolor="#0070c0" strokeweight="3pt">
                <w10:wrap anchorx="page"/>
              </v:roundrect>
            </w:pict>
          </mc:Fallback>
        </mc:AlternateContent>
      </w:r>
    </w:p>
    <w:p w14:paraId="6A0D7E8B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2BC981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822FB3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10CB03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ED2220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E6F2DEB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A417AF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D184E6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88456A7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7FD161D" w14:textId="77777777" w:rsidR="00C16033" w:rsidRPr="00761F4D" w:rsidRDefault="007945EF" w:rsidP="00C1603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8768" behindDoc="1" locked="0" layoutInCell="1" allowOverlap="1" wp14:anchorId="3B964A76" wp14:editId="0FB358F4">
            <wp:simplePos x="0" y="0"/>
            <wp:positionH relativeFrom="column">
              <wp:posOffset>1501140</wp:posOffset>
            </wp:positionH>
            <wp:positionV relativeFrom="paragraph">
              <wp:posOffset>13970</wp:posOffset>
            </wp:positionV>
            <wp:extent cx="3590925" cy="1428750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64162" w14:textId="77777777" w:rsidR="00C16033" w:rsidRPr="00761F4D" w:rsidRDefault="00C16033" w:rsidP="00C16033">
      <w:pPr>
        <w:jc w:val="center"/>
        <w:rPr>
          <w:rFonts w:ascii="Tahoma" w:eastAsia="Arial Unicode MS" w:hAnsi="Tahoma" w:cs="Tahoma"/>
        </w:rPr>
      </w:pPr>
    </w:p>
    <w:p w14:paraId="7947275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39BD0D2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4AF1F70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D55C5FB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E99142A" w14:textId="77777777" w:rsidR="00C16033" w:rsidRPr="00761F4D" w:rsidRDefault="007945EF" w:rsidP="00C16033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E683213" wp14:editId="2E55EDE7">
                <wp:simplePos x="0" y="0"/>
                <wp:positionH relativeFrom="column">
                  <wp:posOffset>4224020</wp:posOffset>
                </wp:positionH>
                <wp:positionV relativeFrom="paragraph">
                  <wp:posOffset>13970</wp:posOffset>
                </wp:positionV>
                <wp:extent cx="704850" cy="228600"/>
                <wp:effectExtent l="19050" t="19050" r="19050" b="19050"/>
                <wp:wrapNone/>
                <wp:docPr id="480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E40AD9" id="AutoShape 667" o:spid="_x0000_s1026" style="position:absolute;margin-left:332.6pt;margin-top:1.1pt;width:55.5pt;height:18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" filled="f" strokecolor="#0070c0" strokeweight="3pt"/>
            </w:pict>
          </mc:Fallback>
        </mc:AlternateContent>
      </w:r>
    </w:p>
    <w:p w14:paraId="21A74AF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29F429B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6F23E75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652DF9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1457F8C6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0DEF8CC3" w14:textId="77777777" w:rsidR="00C16033" w:rsidRDefault="00C16033" w:rsidP="00C16033">
      <w:pPr>
        <w:rPr>
          <w:rFonts w:ascii="Tahoma" w:eastAsia="Arial Unicode MS" w:hAnsi="Tahoma" w:cs="Tahoma"/>
        </w:rPr>
      </w:pPr>
    </w:p>
    <w:p w14:paraId="39F7DD99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74FCF85E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27D11A6C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1BEF66D8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4A493C7E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76A2874F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542DE439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7F9948BA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36880899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1BBEA755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7C2621DF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5DEE587A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1BC532E3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773DFDE3" w14:textId="77777777" w:rsidR="007945EF" w:rsidRDefault="007945EF" w:rsidP="00C16033">
      <w:pPr>
        <w:rPr>
          <w:rFonts w:ascii="Tahoma" w:eastAsia="Arial Unicode MS" w:hAnsi="Tahoma" w:cs="Tahoma"/>
        </w:rPr>
      </w:pPr>
    </w:p>
    <w:p w14:paraId="2041DBFD" w14:textId="77777777" w:rsidR="007945EF" w:rsidRPr="00761F4D" w:rsidRDefault="007945EF" w:rsidP="00C16033">
      <w:pPr>
        <w:rPr>
          <w:rFonts w:ascii="Tahoma" w:eastAsia="Arial Unicode MS" w:hAnsi="Tahoma" w:cs="Tahoma"/>
        </w:rPr>
      </w:pPr>
    </w:p>
    <w:p w14:paraId="19A12964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6BDA8CF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4501F1FA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6ACE96C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6283B9C3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27A4C79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58D4A79B" w14:textId="77777777" w:rsidR="00C16033" w:rsidRPr="00761F4D" w:rsidRDefault="00C16033" w:rsidP="00C16033">
      <w:pPr>
        <w:rPr>
          <w:rFonts w:ascii="Tahoma" w:eastAsia="Arial Unicode MS" w:hAnsi="Tahoma" w:cs="Tahoma"/>
        </w:rPr>
      </w:pPr>
    </w:p>
    <w:p w14:paraId="712EC3A4" w14:textId="77777777" w:rsidR="008951F5" w:rsidRPr="00761F4D" w:rsidRDefault="000A35CF" w:rsidP="00C16033">
      <w:pPr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31947915" wp14:editId="27F5DD04">
                <wp:simplePos x="0" y="0"/>
                <wp:positionH relativeFrom="margin">
                  <wp:posOffset>5125085</wp:posOffset>
                </wp:positionH>
                <wp:positionV relativeFrom="paragraph">
                  <wp:posOffset>152400</wp:posOffset>
                </wp:positionV>
                <wp:extent cx="1295400" cy="1828800"/>
                <wp:effectExtent l="0" t="0" r="0" b="6350"/>
                <wp:wrapNone/>
                <wp:docPr id="16" name="Cuadro de texto 1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3747A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D336A" id="Cuadro de texto 16" o:spid="_x0000_s1034" type="#_x0000_t202" href="#_top" style="position:absolute;left:0;text-align:left;margin-left:403.55pt;margin-top:12pt;width:102pt;height:2in;z-index:25197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45EB8" w14:textId="77777777" w:rsidR="0040476A" w:rsidRDefault="00565CC3" w:rsidP="007945EF">
      <w:pPr>
        <w:pStyle w:val="Ttulo2"/>
        <w:jc w:val="center"/>
        <w:rPr>
          <w:rFonts w:eastAsia="Arial Unicode MS"/>
        </w:rPr>
      </w:pPr>
      <w:bookmarkStart w:id="11" w:name="_EXPORTAR_DATOS_ENGS"/>
      <w:bookmarkEnd w:id="11"/>
      <w:r w:rsidRPr="00F033D7">
        <w:rPr>
          <w:rFonts w:eastAsia="Arial Unicode MS"/>
        </w:rPr>
        <w:lastRenderedPageBreak/>
        <w:t>EXPORTAR DATOS ENGS</w:t>
      </w:r>
    </w:p>
    <w:p w14:paraId="6A82814C" w14:textId="77777777" w:rsidR="005C59DF" w:rsidRPr="00761F4D" w:rsidRDefault="005C59DF" w:rsidP="005C59D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2BA7334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E2CB9BF" wp14:editId="34DE9F51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52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0EB365" id="AutoShape 414" o:spid="_x0000_s1026" style="position:absolute;margin-left:316.85pt;margin-top:13.5pt;width:45pt;height:12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LVShx4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41728" behindDoc="1" locked="0" layoutInCell="1" allowOverlap="1" wp14:anchorId="5B92B27A" wp14:editId="25D5DA2C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528" name="Imagen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F4A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A6721FB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18F4AF7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613BA2B8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47DE6780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A35809A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31936B63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7F8B8DD4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27CCE831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7AF4621C" w14:textId="77777777" w:rsidR="005C59DF" w:rsidRPr="00761F4D" w:rsidRDefault="005C59DF" w:rsidP="005C59DF">
      <w:pPr>
        <w:rPr>
          <w:rFonts w:ascii="Tahoma" w:eastAsia="Arial Unicode MS" w:hAnsi="Tahoma" w:cs="Tahoma"/>
          <w:b/>
        </w:rPr>
      </w:pPr>
    </w:p>
    <w:p w14:paraId="0C64C2D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09440F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28D5C2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4146FBA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F0EF13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B4878C3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64DAA01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C7FC80C" w14:textId="77777777" w:rsidR="005C59DF" w:rsidRPr="00761F4D" w:rsidRDefault="005C59DF" w:rsidP="005C59D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5D2A4C79" w14:textId="77777777" w:rsidR="005C59DF" w:rsidRPr="00761F4D" w:rsidRDefault="005C59DF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42752" behindDoc="1" locked="0" layoutInCell="1" allowOverlap="1" wp14:anchorId="181F9A63" wp14:editId="0F72779F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4AF2D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2681166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14665E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4C151D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76DCB5F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A1FD7A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2A1CB5C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4035526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6EE66CA4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8E2C79E" w14:textId="77777777" w:rsidR="005C59DF" w:rsidRPr="00761F4D" w:rsidRDefault="005C59DF" w:rsidP="005C59DF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43776" behindDoc="1" locked="0" layoutInCell="1" allowOverlap="1" wp14:anchorId="3563D652" wp14:editId="5221CD2C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530" name="Imagen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4F10AB93" w14:textId="77777777" w:rsidR="005C59DF" w:rsidRPr="00761F4D" w:rsidRDefault="007D04A9" w:rsidP="005C59DF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75C8F277" wp14:editId="390AA522">
                <wp:simplePos x="0" y="0"/>
                <wp:positionH relativeFrom="column">
                  <wp:posOffset>1812290</wp:posOffset>
                </wp:positionH>
                <wp:positionV relativeFrom="paragraph">
                  <wp:posOffset>121284</wp:posOffset>
                </wp:positionV>
                <wp:extent cx="971550" cy="638175"/>
                <wp:effectExtent l="19050" t="38100" r="38100" b="28575"/>
                <wp:wrapNone/>
                <wp:docPr id="527" name="Conector recto de flech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B5C7" id="Conector recto de flecha 527" o:spid="_x0000_s1026" type="#_x0000_t32" style="position:absolute;margin-left:142.7pt;margin-top:9.55pt;width:76.5pt;height:50.25pt;flip:y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</w:p>
    <w:p w14:paraId="4D930290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BD63830" w14:textId="77777777" w:rsidR="005C59DF" w:rsidRPr="00761F4D" w:rsidRDefault="007D04A9" w:rsidP="005C59DF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86DE463" wp14:editId="5ADF9E67">
                <wp:simplePos x="0" y="0"/>
                <wp:positionH relativeFrom="column">
                  <wp:posOffset>602615</wp:posOffset>
                </wp:positionH>
                <wp:positionV relativeFrom="paragraph">
                  <wp:posOffset>134620</wp:posOffset>
                </wp:positionV>
                <wp:extent cx="1095375" cy="514350"/>
                <wp:effectExtent l="19050" t="19050" r="28575" b="19050"/>
                <wp:wrapNone/>
                <wp:docPr id="526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413B0B" id="AutoShape 416" o:spid="_x0000_s1026" style="position:absolute;margin-left:47.45pt;margin-top:10.6pt;width:86.25pt;height:40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" filled="f" strokecolor="#0070c0" strokeweight="3pt"/>
            </w:pict>
          </mc:Fallback>
        </mc:AlternateContent>
      </w:r>
    </w:p>
    <w:p w14:paraId="0436562B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33946319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5EAA87C1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4F26D081" w14:textId="77777777" w:rsidR="005C59DF" w:rsidRPr="00761F4D" w:rsidRDefault="005C59DF" w:rsidP="005C59DF">
      <w:pPr>
        <w:rPr>
          <w:rFonts w:ascii="Tahoma" w:eastAsia="Arial Unicode MS" w:hAnsi="Tahoma" w:cs="Tahoma"/>
        </w:rPr>
      </w:pPr>
    </w:p>
    <w:p w14:paraId="1F19B317" w14:textId="77777777" w:rsidR="005C59DF" w:rsidRDefault="005C59DF" w:rsidP="005C59DF">
      <w:pPr>
        <w:rPr>
          <w:rFonts w:eastAsia="Arial Unicode MS"/>
        </w:rPr>
      </w:pPr>
    </w:p>
    <w:p w14:paraId="37F8451C" w14:textId="77777777" w:rsidR="005C59DF" w:rsidRDefault="005C59DF" w:rsidP="005C59DF">
      <w:pPr>
        <w:rPr>
          <w:rFonts w:eastAsia="Arial Unicode MS"/>
        </w:rPr>
      </w:pPr>
    </w:p>
    <w:p w14:paraId="4A800F26" w14:textId="77777777" w:rsidR="005C59DF" w:rsidRDefault="005C59DF" w:rsidP="005C59DF">
      <w:pPr>
        <w:rPr>
          <w:rFonts w:eastAsia="Arial Unicode MS"/>
        </w:rPr>
      </w:pPr>
    </w:p>
    <w:p w14:paraId="2DD205B0" w14:textId="77777777" w:rsidR="005C59DF" w:rsidRDefault="005C59DF" w:rsidP="005C59DF">
      <w:pPr>
        <w:rPr>
          <w:rFonts w:eastAsia="Arial Unicode MS"/>
        </w:rPr>
      </w:pPr>
    </w:p>
    <w:p w14:paraId="6D310574" w14:textId="77777777" w:rsidR="005C59DF" w:rsidRDefault="005C59DF" w:rsidP="005C59DF">
      <w:pPr>
        <w:rPr>
          <w:rFonts w:eastAsia="Arial Unicode MS"/>
        </w:rPr>
      </w:pPr>
    </w:p>
    <w:p w14:paraId="0CAB2F27" w14:textId="77777777" w:rsidR="005C59DF" w:rsidRDefault="005C59DF" w:rsidP="005C59DF">
      <w:pPr>
        <w:rPr>
          <w:rFonts w:eastAsia="Arial Unicode MS"/>
        </w:rPr>
      </w:pPr>
    </w:p>
    <w:p w14:paraId="1E3C8FF6" w14:textId="77777777" w:rsidR="005C59DF" w:rsidRDefault="005C59DF" w:rsidP="005C59DF">
      <w:pPr>
        <w:rPr>
          <w:rFonts w:eastAsia="Arial Unicode MS"/>
        </w:rPr>
      </w:pPr>
    </w:p>
    <w:p w14:paraId="146B8AF7" w14:textId="77777777" w:rsidR="005C59DF" w:rsidRDefault="005C59DF" w:rsidP="005C59DF">
      <w:pPr>
        <w:rPr>
          <w:rFonts w:eastAsia="Arial Unicode MS"/>
        </w:rPr>
      </w:pPr>
    </w:p>
    <w:p w14:paraId="7CBEDADA" w14:textId="77777777" w:rsidR="005C59DF" w:rsidRPr="005C59DF" w:rsidRDefault="005C59DF" w:rsidP="005C59DF">
      <w:pPr>
        <w:rPr>
          <w:rFonts w:eastAsia="Arial Unicode MS"/>
        </w:rPr>
      </w:pPr>
    </w:p>
    <w:p w14:paraId="40DED515" w14:textId="77777777" w:rsidR="00565CC3" w:rsidRPr="00761F4D" w:rsidRDefault="007945EF" w:rsidP="00565CC3">
      <w:pPr>
        <w:jc w:val="center"/>
        <w:rPr>
          <w:rFonts w:ascii="Tahoma" w:eastAsia="Arial Unicode MS" w:hAnsi="Tahoma" w:cs="Tahoma"/>
          <w:b/>
          <w:u w:val="single"/>
        </w:rPr>
      </w:pPr>
      <w:r w:rsidRPr="00761F4D">
        <w:rPr>
          <w:rFonts w:ascii="Tahoma" w:hAnsi="Tahoma" w:cs="Tahoma"/>
          <w:noProof/>
          <w:lang w:val="es-AR" w:eastAsia="es-AR"/>
        </w:rPr>
        <w:lastRenderedPageBreak/>
        <w:drawing>
          <wp:anchor distT="0" distB="0" distL="114300" distR="114300" simplePos="0" relativeHeight="251490816" behindDoc="1" locked="0" layoutInCell="1" allowOverlap="1" wp14:anchorId="4FCCB999" wp14:editId="7BF8F6CC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679950" cy="2981325"/>
            <wp:effectExtent l="0" t="0" r="6350" b="952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15215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2AD6C619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0C7A7817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515DB703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1342D1D3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05783611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6FBED64E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07306E04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67F956B5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638053FD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4D2302E0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53322FC7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475FCE6B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417EB2A4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34981A44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4A3470A1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58D1A6BB" w14:textId="77777777" w:rsidR="0040476A" w:rsidRPr="007945EF" w:rsidRDefault="0040476A" w:rsidP="007945EF">
      <w:pPr>
        <w:ind w:firstLine="708"/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</w:rPr>
        <w:t>Seleccionamos el formato de exportación</w:t>
      </w:r>
      <w:r w:rsidR="00CE5CB3" w:rsidRPr="00761F4D">
        <w:rPr>
          <w:rFonts w:ascii="Tahoma" w:eastAsia="Arial Unicode MS" w:hAnsi="Tahoma" w:cs="Tahoma"/>
        </w:rPr>
        <w:t xml:space="preserve"> </w:t>
      </w:r>
      <w:r w:rsidR="00CE5CB3" w:rsidRPr="007945EF">
        <w:rPr>
          <w:rFonts w:ascii="Tahoma" w:eastAsia="Arial Unicode MS" w:hAnsi="Tahoma" w:cs="Tahoma"/>
          <w:b/>
        </w:rPr>
        <w:t>ENGS</w:t>
      </w:r>
    </w:p>
    <w:p w14:paraId="7DF63064" w14:textId="77777777" w:rsidR="0040476A" w:rsidRPr="00761F4D" w:rsidRDefault="0040476A" w:rsidP="0040476A">
      <w:pPr>
        <w:rPr>
          <w:rFonts w:ascii="Tahoma" w:eastAsia="Arial Unicode MS" w:hAnsi="Tahoma" w:cs="Tahoma"/>
        </w:rPr>
      </w:pPr>
    </w:p>
    <w:p w14:paraId="68AB7213" w14:textId="77777777" w:rsidR="0040476A" w:rsidRPr="00761F4D" w:rsidRDefault="007945EF" w:rsidP="00C16033">
      <w:pPr>
        <w:tabs>
          <w:tab w:val="left" w:pos="103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89792" behindDoc="1" locked="0" layoutInCell="1" allowOverlap="1" wp14:anchorId="1920F69C" wp14:editId="20A173F3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2879725" cy="1279525"/>
            <wp:effectExtent l="0" t="0" r="0" b="0"/>
            <wp:wrapNone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42596" w14:textId="77777777" w:rsidR="00565CC3" w:rsidRPr="00761F4D" w:rsidRDefault="00565CC3" w:rsidP="00C16033">
      <w:pPr>
        <w:tabs>
          <w:tab w:val="left" w:pos="1035"/>
        </w:tabs>
        <w:rPr>
          <w:rFonts w:ascii="Tahoma" w:eastAsia="Arial Unicode MS" w:hAnsi="Tahoma" w:cs="Tahoma"/>
        </w:rPr>
      </w:pPr>
    </w:p>
    <w:p w14:paraId="1562A770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04BE3328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0FBD333E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68637D5B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4BCCEFDD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101AC908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6E9EDFEA" w14:textId="77777777" w:rsidR="00565CC3" w:rsidRPr="00761F4D" w:rsidRDefault="00565CC3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Indicamos el tipo de exportación</w:t>
      </w:r>
    </w:p>
    <w:p w14:paraId="6001140F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246B6DA0" w14:textId="77777777" w:rsidR="00565CC3" w:rsidRPr="00761F4D" w:rsidRDefault="007945EF" w:rsidP="00565CC3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1840" behindDoc="1" locked="0" layoutInCell="1" allowOverlap="1" wp14:anchorId="6CE9EA5F" wp14:editId="64D12815">
            <wp:simplePos x="0" y="0"/>
            <wp:positionH relativeFrom="page">
              <wp:align>center</wp:align>
            </wp:positionH>
            <wp:positionV relativeFrom="paragraph">
              <wp:posOffset>110490</wp:posOffset>
            </wp:positionV>
            <wp:extent cx="3714750" cy="847725"/>
            <wp:effectExtent l="0" t="0" r="0" b="9525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9555D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262C9A24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18222A40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71BBA48D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46A4A41E" w14:textId="77777777" w:rsidR="00565CC3" w:rsidRPr="00761F4D" w:rsidRDefault="00565CC3" w:rsidP="00565CC3">
      <w:pPr>
        <w:rPr>
          <w:rFonts w:ascii="Tahoma" w:eastAsia="Arial Unicode MS" w:hAnsi="Tahoma" w:cs="Tahoma"/>
        </w:rPr>
      </w:pPr>
    </w:p>
    <w:p w14:paraId="3538E625" w14:textId="77777777" w:rsidR="00565CC3" w:rsidRPr="00761F4D" w:rsidRDefault="00565CC3" w:rsidP="007945EF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Podemos elegir exportar los datos desde el </w:t>
      </w:r>
      <w:r w:rsidR="00CE5CB3" w:rsidRPr="00761F4D">
        <w:rPr>
          <w:rFonts w:ascii="Tahoma" w:eastAsia="Arial Unicode MS" w:hAnsi="Tahoma" w:cs="Tahoma"/>
        </w:rPr>
        <w:t>inicio</w:t>
      </w:r>
      <w:r w:rsidRPr="00761F4D">
        <w:rPr>
          <w:rFonts w:ascii="Tahoma" w:eastAsia="Arial Unicode MS" w:hAnsi="Tahoma" w:cs="Tahoma"/>
        </w:rPr>
        <w:t xml:space="preserve">, o Novedades entre Fechas, en ambas opciones podemos elegir exportar </w:t>
      </w:r>
      <w:r w:rsidRPr="00C60907">
        <w:rPr>
          <w:rFonts w:ascii="Tahoma" w:eastAsia="Arial Unicode MS" w:hAnsi="Tahoma" w:cs="Tahoma"/>
          <w:i/>
        </w:rPr>
        <w:t>Solo Vacas, Solo Vaquillonas o Todas.</w:t>
      </w:r>
    </w:p>
    <w:p w14:paraId="62E1EBB6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101C8FE5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32C8F173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61E39786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7338EC35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69CAA91C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1EC67AC1" w14:textId="77777777" w:rsidR="005C59DF" w:rsidRDefault="005C59DF" w:rsidP="00565CC3">
      <w:pPr>
        <w:rPr>
          <w:rFonts w:ascii="Tahoma" w:eastAsia="Arial Unicode MS" w:hAnsi="Tahoma" w:cs="Tahoma"/>
        </w:rPr>
      </w:pPr>
    </w:p>
    <w:p w14:paraId="3F6000F3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61114504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6E918304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5F5C251D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6D08C2B1" w14:textId="77777777" w:rsidR="007945EF" w:rsidRDefault="007945EF" w:rsidP="00565CC3">
      <w:pPr>
        <w:rPr>
          <w:rFonts w:ascii="Tahoma" w:eastAsia="Arial Unicode MS" w:hAnsi="Tahoma" w:cs="Tahoma"/>
        </w:rPr>
      </w:pPr>
    </w:p>
    <w:p w14:paraId="0421F57E" w14:textId="77777777" w:rsidR="007945EF" w:rsidRPr="007945EF" w:rsidRDefault="007945EF" w:rsidP="007945EF">
      <w:pPr>
        <w:pStyle w:val="Ttulo3"/>
        <w:rPr>
          <w:rFonts w:ascii="Tahoma" w:eastAsia="Arial Unicode MS" w:hAnsi="Tahoma" w:cs="Tahoma"/>
          <w:b/>
          <w:color w:val="000000" w:themeColor="text1"/>
          <w:sz w:val="28"/>
        </w:rPr>
      </w:pPr>
      <w:bookmarkStart w:id="12" w:name="_Archivo_Inicial"/>
      <w:bookmarkEnd w:id="12"/>
      <w:r w:rsidRPr="007945EF">
        <w:rPr>
          <w:rFonts w:ascii="Tahoma" w:eastAsia="Arial Unicode MS" w:hAnsi="Tahoma" w:cs="Tahoma"/>
          <w:b/>
          <w:color w:val="000000" w:themeColor="text1"/>
          <w:sz w:val="28"/>
        </w:rPr>
        <w:lastRenderedPageBreak/>
        <w:t>Archivo Inicial</w:t>
      </w:r>
    </w:p>
    <w:p w14:paraId="25D3998C" w14:textId="77777777" w:rsidR="007945EF" w:rsidRDefault="007945EF" w:rsidP="007945EF">
      <w:pPr>
        <w:ind w:firstLine="708"/>
        <w:rPr>
          <w:rFonts w:ascii="Tahoma" w:eastAsia="Arial Unicode MS" w:hAnsi="Tahoma" w:cs="Tahoma"/>
        </w:rPr>
      </w:pPr>
    </w:p>
    <w:p w14:paraId="41B6613B" w14:textId="77777777" w:rsidR="003D24CB" w:rsidRPr="00761F4D" w:rsidRDefault="00565CC3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Si seleccionamos </w:t>
      </w:r>
      <w:r w:rsidRPr="00C60907">
        <w:rPr>
          <w:rFonts w:ascii="Tahoma" w:eastAsia="Arial Unicode MS" w:hAnsi="Tahoma" w:cs="Tahoma"/>
        </w:rPr>
        <w:t>Archivo inicial</w:t>
      </w:r>
      <w:r w:rsidR="007945EF">
        <w:rPr>
          <w:rFonts w:ascii="Tahoma" w:eastAsia="Arial Unicode MS" w:hAnsi="Tahoma" w:cs="Tahoma"/>
          <w:b/>
        </w:rPr>
        <w:t xml:space="preserve">, </w:t>
      </w:r>
      <w:r w:rsidR="007945EF" w:rsidRPr="007945EF">
        <w:rPr>
          <w:rFonts w:ascii="Tahoma" w:eastAsia="Arial Unicode MS" w:hAnsi="Tahoma" w:cs="Tahoma"/>
        </w:rPr>
        <w:t>e</w:t>
      </w:r>
      <w:r w:rsidR="003D24CB" w:rsidRPr="00761F4D">
        <w:rPr>
          <w:rFonts w:ascii="Tahoma" w:eastAsia="Arial Unicode MS" w:hAnsi="Tahoma" w:cs="Tahoma"/>
        </w:rPr>
        <w:t>legimos el o los establecimientos a exportar</w:t>
      </w:r>
    </w:p>
    <w:p w14:paraId="0CBCF85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88EF3C6" w14:textId="77777777" w:rsidR="003D24CB" w:rsidRPr="00761F4D" w:rsidRDefault="007945EF" w:rsidP="003D2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2864" behindDoc="1" locked="0" layoutInCell="1" allowOverlap="1" wp14:anchorId="46FBAB49" wp14:editId="3FE6DA73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4141470" cy="1885950"/>
            <wp:effectExtent l="0" t="0" r="0" b="0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ABD2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5A88E24" w14:textId="77777777" w:rsidR="003D24CB" w:rsidRPr="00761F4D" w:rsidRDefault="007945EF" w:rsidP="003D2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65739D5" wp14:editId="2B5261DE">
                <wp:simplePos x="0" y="0"/>
                <wp:positionH relativeFrom="column">
                  <wp:posOffset>4765040</wp:posOffset>
                </wp:positionH>
                <wp:positionV relativeFrom="paragraph">
                  <wp:posOffset>175260</wp:posOffset>
                </wp:positionV>
                <wp:extent cx="257175" cy="933450"/>
                <wp:effectExtent l="19050" t="19050" r="28575" b="19050"/>
                <wp:wrapNone/>
                <wp:docPr id="474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FCCB5D" id="AutoShape 677" o:spid="_x0000_s1026" style="position:absolute;margin-left:375.2pt;margin-top:13.8pt;width:20.25pt;height:73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" filled="f" strokecolor="#0070c0" strokeweight="3pt"/>
            </w:pict>
          </mc:Fallback>
        </mc:AlternateContent>
      </w:r>
    </w:p>
    <w:p w14:paraId="7E61BB4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65AF94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B19C1C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62BD6D8" w14:textId="77777777" w:rsidR="003D24CB" w:rsidRPr="00761F4D" w:rsidRDefault="003D24CB" w:rsidP="003D24CB">
      <w:pPr>
        <w:tabs>
          <w:tab w:val="left" w:pos="439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6ADDF78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06D044D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14AE24D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0D8862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D9E77E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369CF0D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D38F72C" w14:textId="77777777" w:rsidR="008951F5" w:rsidRPr="00761F4D" w:rsidRDefault="008951F5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2D6F177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9E4312F" w14:textId="77777777" w:rsidR="008951F5" w:rsidRPr="00761F4D" w:rsidRDefault="007945EF" w:rsidP="008951F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281520D" wp14:editId="06356C6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676650" cy="1247775"/>
                <wp:effectExtent l="0" t="0" r="0" b="9525"/>
                <wp:wrapNone/>
                <wp:docPr id="361" name="Grupo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484" name="Imagen 48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" name="AutoShape 486"/>
                        <wps:cNvSpPr>
                          <a:spLocks noChangeArrowheads="1"/>
                        </wps:cNvSpPr>
                        <wps:spPr bwMode="auto">
                          <a:xfrm>
                            <a:off x="19050" y="295275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B1FAE" id="Grupo 361" o:spid="_x0000_s1026" style="position:absolute;margin-left:0;margin-top:1pt;width:289.5pt;height:98.25pt;z-index:251613696;mso-position-horizontal:center;mso-position-horizontal-relative:margin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">
                <v:shape id="Imagen 484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">
                  <v:imagedata r:id="rId35" o:title=""/>
                  <v:path arrowok="t"/>
                </v:shape>
                <v:roundrect id="AutoShape 486" o:spid="_x0000_s1028" style="position:absolute;left:190;top:2952;width:13145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623FA2B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E51A9EF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DF107CB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2C4EC0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79EECD4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6F074A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1B73FBF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7E155481" w14:textId="77777777" w:rsidR="008951F5" w:rsidRPr="00761F4D" w:rsidRDefault="008951F5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1357DC11" w14:textId="77777777" w:rsidR="008951F5" w:rsidRPr="00761F4D" w:rsidRDefault="003E49BE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A8B8CCB" wp14:editId="66A5337E">
                <wp:simplePos x="0" y="0"/>
                <wp:positionH relativeFrom="column">
                  <wp:posOffset>2040891</wp:posOffset>
                </wp:positionH>
                <wp:positionV relativeFrom="paragraph">
                  <wp:posOffset>5081</wp:posOffset>
                </wp:positionV>
                <wp:extent cx="1162050" cy="876300"/>
                <wp:effectExtent l="19050" t="19050" r="57150" b="38100"/>
                <wp:wrapNone/>
                <wp:docPr id="471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8763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AF0C" id="AutoShape 488" o:spid="_x0000_s1026" type="#_x0000_t32" style="position:absolute;margin-left:160.7pt;margin-top:.4pt;width:91.5pt;height:6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" strokecolor="red" strokeweight="2.25pt">
                <v:stroke endarrow="block"/>
              </v:shape>
            </w:pict>
          </mc:Fallback>
        </mc:AlternateContent>
      </w:r>
    </w:p>
    <w:p w14:paraId="2CA22DC0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4C1F3B7" w14:textId="77777777" w:rsidR="008951F5" w:rsidRPr="00761F4D" w:rsidRDefault="003E49BE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11648" behindDoc="1" locked="0" layoutInCell="1" allowOverlap="1" wp14:anchorId="6AB54A41" wp14:editId="47EE8584">
            <wp:simplePos x="0" y="0"/>
            <wp:positionH relativeFrom="column">
              <wp:posOffset>3331845</wp:posOffset>
            </wp:positionH>
            <wp:positionV relativeFrom="paragraph">
              <wp:posOffset>12700</wp:posOffset>
            </wp:positionV>
            <wp:extent cx="2512695" cy="2623185"/>
            <wp:effectExtent l="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B2E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270538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A41B15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53E53F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329000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6F2F4B1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1A2169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248E1F1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1109A8A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5057E9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ED7661D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87543E6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5BA8E7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0F8691C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14E53702" w14:textId="77777777" w:rsidR="008951F5" w:rsidRPr="00761F4D" w:rsidRDefault="00C60907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3888" behindDoc="1" locked="0" layoutInCell="1" allowOverlap="1" wp14:anchorId="2484F3FE" wp14:editId="1B91255A">
            <wp:simplePos x="0" y="0"/>
            <wp:positionH relativeFrom="margin">
              <wp:posOffset>2839085</wp:posOffset>
            </wp:positionH>
            <wp:positionV relativeFrom="paragraph">
              <wp:posOffset>73025</wp:posOffset>
            </wp:positionV>
            <wp:extent cx="3362960" cy="527685"/>
            <wp:effectExtent l="0" t="0" r="8890" b="5715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076B" w14:textId="77777777" w:rsidR="008951F5" w:rsidRPr="00761F4D" w:rsidRDefault="00C60907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A52AB83" wp14:editId="408A94CF">
                <wp:simplePos x="0" y="0"/>
                <wp:positionH relativeFrom="column">
                  <wp:posOffset>4536440</wp:posOffset>
                </wp:positionH>
                <wp:positionV relativeFrom="paragraph">
                  <wp:posOffset>160655</wp:posOffset>
                </wp:positionV>
                <wp:extent cx="809625" cy="219075"/>
                <wp:effectExtent l="19050" t="19050" r="28575" b="28575"/>
                <wp:wrapNone/>
                <wp:docPr id="469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23BE2" id="AutoShape 743" o:spid="_x0000_s1026" style="position:absolute;margin-left:357.2pt;margin-top:12.65pt;width:63.75pt;height:17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" filled="f" strokecolor="#0070c0" strokeweight="3pt"/>
            </w:pict>
          </mc:Fallback>
        </mc:AlternateContent>
      </w:r>
      <w:r w:rsidR="008951F5" w:rsidRPr="00761F4D">
        <w:rPr>
          <w:rFonts w:ascii="Tahoma" w:eastAsia="Arial Unicode MS" w:hAnsi="Tahoma" w:cs="Tahoma"/>
        </w:rPr>
        <w:tab/>
      </w:r>
    </w:p>
    <w:p w14:paraId="0935567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E4398E1" w14:textId="77777777" w:rsidR="003D24CB" w:rsidRPr="00761F4D" w:rsidRDefault="003D24CB" w:rsidP="003D24CB">
      <w:pPr>
        <w:tabs>
          <w:tab w:val="left" w:pos="2340"/>
        </w:tabs>
        <w:rPr>
          <w:rFonts w:ascii="Tahoma" w:eastAsia="Arial Unicode MS" w:hAnsi="Tahoma" w:cs="Tahoma"/>
        </w:rPr>
      </w:pPr>
    </w:p>
    <w:p w14:paraId="624CD4AA" w14:textId="77777777" w:rsidR="003D24CB" w:rsidRPr="00761F4D" w:rsidRDefault="003D24CB" w:rsidP="003D24CB">
      <w:pPr>
        <w:tabs>
          <w:tab w:val="left" w:pos="2340"/>
        </w:tabs>
        <w:rPr>
          <w:rFonts w:ascii="Tahoma" w:eastAsia="Arial Unicode MS" w:hAnsi="Tahoma" w:cs="Tahoma"/>
        </w:rPr>
      </w:pPr>
    </w:p>
    <w:p w14:paraId="3887714C" w14:textId="77777777" w:rsidR="003D24CB" w:rsidRPr="00761F4D" w:rsidRDefault="003D24CB" w:rsidP="003D24CB">
      <w:pPr>
        <w:tabs>
          <w:tab w:val="left" w:pos="2340"/>
        </w:tabs>
        <w:rPr>
          <w:rFonts w:ascii="Tahoma" w:eastAsia="Arial Unicode MS" w:hAnsi="Tahoma" w:cs="Tahoma"/>
        </w:rPr>
      </w:pPr>
    </w:p>
    <w:p w14:paraId="3F124DE5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3C432980" w14:textId="77777777" w:rsidR="003D24CB" w:rsidRPr="00761F4D" w:rsidRDefault="007945EF" w:rsidP="007945EF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3D24CB" w:rsidRPr="00761F4D">
        <w:rPr>
          <w:rFonts w:ascii="Tahoma" w:eastAsia="Arial Unicode MS" w:hAnsi="Tahoma" w:cs="Tahoma"/>
        </w:rPr>
        <w:t xml:space="preserve">Elegimos la </w:t>
      </w:r>
      <w:r w:rsidR="008951F5" w:rsidRPr="00761F4D">
        <w:rPr>
          <w:rFonts w:ascii="Tahoma" w:eastAsia="Arial Unicode MS" w:hAnsi="Tahoma" w:cs="Tahoma"/>
        </w:rPr>
        <w:t>opción</w:t>
      </w:r>
      <w:r w:rsidR="003D24CB" w:rsidRPr="00761F4D">
        <w:rPr>
          <w:rFonts w:ascii="Tahoma" w:eastAsia="Arial Unicode MS" w:hAnsi="Tahoma" w:cs="Tahoma"/>
        </w:rPr>
        <w:t xml:space="preserve"> Procesar</w:t>
      </w:r>
    </w:p>
    <w:p w14:paraId="779BEF22" w14:textId="77777777" w:rsidR="003D24CB" w:rsidRPr="00761F4D" w:rsidRDefault="003E49BE" w:rsidP="003D24C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4912" behindDoc="1" locked="0" layoutInCell="1" allowOverlap="1" wp14:anchorId="1F7BA956" wp14:editId="661BFD70">
            <wp:simplePos x="0" y="0"/>
            <wp:positionH relativeFrom="page">
              <wp:align>center</wp:align>
            </wp:positionH>
            <wp:positionV relativeFrom="paragraph">
              <wp:posOffset>76835</wp:posOffset>
            </wp:positionV>
            <wp:extent cx="3877310" cy="2339975"/>
            <wp:effectExtent l="0" t="0" r="8890" b="3175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F12D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7AFE0EB4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7F871AE7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7D201882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3593886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0DA4BE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19F24AD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14EE46E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A9E12D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D46D6B9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1A830C1" w14:textId="77777777" w:rsidR="003D24CB" w:rsidRPr="00761F4D" w:rsidRDefault="007945EF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AD6B08A" wp14:editId="793F8BD3">
                <wp:simplePos x="0" y="0"/>
                <wp:positionH relativeFrom="column">
                  <wp:posOffset>3660140</wp:posOffset>
                </wp:positionH>
                <wp:positionV relativeFrom="paragraph">
                  <wp:posOffset>123190</wp:posOffset>
                </wp:positionV>
                <wp:extent cx="681990" cy="243205"/>
                <wp:effectExtent l="19050" t="19050" r="22860" b="23495"/>
                <wp:wrapNone/>
                <wp:docPr id="467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DEC9A" id="AutoShape 681" o:spid="_x0000_s1026" style="position:absolute;margin-left:288.2pt;margin-top:9.7pt;width:53.7pt;height:19.1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" filled="f" strokecolor="#0070c0" strokeweight="3pt"/>
            </w:pict>
          </mc:Fallback>
        </mc:AlternateContent>
      </w:r>
    </w:p>
    <w:p w14:paraId="7C6322C4" w14:textId="77777777" w:rsidR="003D24CB" w:rsidRPr="00761F4D" w:rsidRDefault="003D24CB" w:rsidP="003D24CB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0239C46D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D31299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2157533" w14:textId="77777777" w:rsidR="005B0FFF" w:rsidRPr="00761F4D" w:rsidRDefault="005B0FFF" w:rsidP="007945EF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6C3E134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477286C" w14:textId="77777777" w:rsidR="003D24CB" w:rsidRPr="00761F4D" w:rsidRDefault="003E49BE" w:rsidP="003D2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5936" behindDoc="1" locked="0" layoutInCell="1" allowOverlap="1" wp14:anchorId="15E41ADC" wp14:editId="6AE7317A">
            <wp:simplePos x="0" y="0"/>
            <wp:positionH relativeFrom="column">
              <wp:posOffset>1329055</wp:posOffset>
            </wp:positionH>
            <wp:positionV relativeFrom="paragraph">
              <wp:posOffset>5715</wp:posOffset>
            </wp:positionV>
            <wp:extent cx="3829685" cy="1876425"/>
            <wp:effectExtent l="0" t="0" r="0" b="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7A99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2A9FE60" w14:textId="77777777" w:rsidR="003D24CB" w:rsidRPr="00761F4D" w:rsidRDefault="003E49BE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620111" wp14:editId="44CFCACF">
                <wp:simplePos x="0" y="0"/>
                <wp:positionH relativeFrom="column">
                  <wp:posOffset>1357630</wp:posOffset>
                </wp:positionH>
                <wp:positionV relativeFrom="paragraph">
                  <wp:posOffset>30480</wp:posOffset>
                </wp:positionV>
                <wp:extent cx="3647440" cy="209550"/>
                <wp:effectExtent l="19050" t="19050" r="10160" b="19050"/>
                <wp:wrapNone/>
                <wp:docPr id="465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744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A433C" id="AutoShape 789" o:spid="_x0000_s1026" style="position:absolute;margin-left:106.9pt;margin-top:2.4pt;width:287.2pt;height:16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" filled="f" strokecolor="#0070c0" strokeweight="3pt"/>
            </w:pict>
          </mc:Fallback>
        </mc:AlternateContent>
      </w:r>
    </w:p>
    <w:p w14:paraId="3E90649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46FEC24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4C30184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81DCFA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AB474C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7F04C0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8A1BE0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003D454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DF586C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F40B8EB" w14:textId="77777777" w:rsidR="003D24CB" w:rsidRPr="00761F4D" w:rsidRDefault="007945EF" w:rsidP="003D2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6960" behindDoc="1" locked="0" layoutInCell="1" allowOverlap="1" wp14:anchorId="72A434AC" wp14:editId="2085A3A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590925" cy="1428750"/>
            <wp:effectExtent l="0" t="0" r="9525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2D86E" w14:textId="77777777" w:rsidR="003D24CB" w:rsidRPr="00761F4D" w:rsidRDefault="003D24CB" w:rsidP="003D24CB">
      <w:pPr>
        <w:jc w:val="center"/>
        <w:rPr>
          <w:rFonts w:ascii="Tahoma" w:eastAsia="Arial Unicode MS" w:hAnsi="Tahoma" w:cs="Tahoma"/>
        </w:rPr>
      </w:pPr>
    </w:p>
    <w:p w14:paraId="3535AB42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6F7DEC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E29CC3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48CFB21" w14:textId="77777777" w:rsidR="003D24CB" w:rsidRPr="00761F4D" w:rsidRDefault="007945EF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1E3BFD7" wp14:editId="59437F35">
                <wp:simplePos x="0" y="0"/>
                <wp:positionH relativeFrom="column">
                  <wp:posOffset>5294630</wp:posOffset>
                </wp:positionH>
                <wp:positionV relativeFrom="paragraph">
                  <wp:posOffset>179705</wp:posOffset>
                </wp:positionV>
                <wp:extent cx="739140" cy="243205"/>
                <wp:effectExtent l="19050" t="19050" r="22860" b="23495"/>
                <wp:wrapNone/>
                <wp:docPr id="464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3B879" id="AutoShape 741" o:spid="_x0000_s1026" style="position:absolute;margin-left:416.9pt;margin-top:14.15pt;width:58.2pt;height:19.1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" filled="f" strokecolor="#0070c0" strokeweight="3pt"/>
            </w:pict>
          </mc:Fallback>
        </mc:AlternateContent>
      </w:r>
    </w:p>
    <w:p w14:paraId="1F8AF8F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17D8BE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86DAA10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221ECA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A81598D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F55529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74F0316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D3649B8" w14:textId="77777777" w:rsidR="003D24CB" w:rsidRDefault="003D24CB" w:rsidP="003D24CB">
      <w:pPr>
        <w:rPr>
          <w:rFonts w:ascii="Tahoma" w:eastAsia="Arial Unicode MS" w:hAnsi="Tahoma" w:cs="Tahoma"/>
        </w:rPr>
      </w:pPr>
    </w:p>
    <w:p w14:paraId="06B6F2CF" w14:textId="77777777" w:rsidR="007945EF" w:rsidRDefault="007C605B" w:rsidP="007C605B">
      <w:pPr>
        <w:tabs>
          <w:tab w:val="left" w:pos="595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</w:p>
    <w:p w14:paraId="338DB64F" w14:textId="77777777" w:rsidR="007945EF" w:rsidRDefault="007945EF" w:rsidP="003D24CB">
      <w:pPr>
        <w:rPr>
          <w:rFonts w:ascii="Tahoma" w:eastAsia="Arial Unicode MS" w:hAnsi="Tahoma" w:cs="Tahoma"/>
        </w:rPr>
      </w:pPr>
    </w:p>
    <w:p w14:paraId="5E97B6A2" w14:textId="77777777" w:rsidR="007945EF" w:rsidRDefault="007945EF" w:rsidP="003D24CB">
      <w:pPr>
        <w:rPr>
          <w:rFonts w:ascii="Tahoma" w:eastAsia="Arial Unicode MS" w:hAnsi="Tahoma" w:cs="Tahoma"/>
        </w:rPr>
      </w:pPr>
    </w:p>
    <w:p w14:paraId="7D465F0E" w14:textId="77777777" w:rsidR="007945EF" w:rsidRPr="00761F4D" w:rsidRDefault="007945EF" w:rsidP="003D24CB">
      <w:pPr>
        <w:rPr>
          <w:rFonts w:ascii="Tahoma" w:eastAsia="Arial Unicode MS" w:hAnsi="Tahoma" w:cs="Tahoma"/>
        </w:rPr>
      </w:pPr>
    </w:p>
    <w:p w14:paraId="0FB9A61B" w14:textId="77777777" w:rsidR="003D24CB" w:rsidRPr="00761F4D" w:rsidRDefault="003D24CB" w:rsidP="00565CC3">
      <w:pPr>
        <w:rPr>
          <w:rFonts w:ascii="Tahoma" w:eastAsia="Arial Unicode MS" w:hAnsi="Tahoma" w:cs="Tahoma"/>
        </w:rPr>
      </w:pPr>
    </w:p>
    <w:p w14:paraId="602623C3" w14:textId="77777777" w:rsidR="003D24CB" w:rsidRPr="00C60907" w:rsidRDefault="00C60907" w:rsidP="00C60907">
      <w:pPr>
        <w:pStyle w:val="Ttulo3"/>
        <w:rPr>
          <w:rFonts w:ascii="Tahoma" w:eastAsia="Arial Unicode MS" w:hAnsi="Tahoma" w:cs="Tahoma"/>
          <w:color w:val="000000" w:themeColor="text1"/>
          <w:sz w:val="28"/>
        </w:rPr>
      </w:pPr>
      <w:bookmarkStart w:id="13" w:name="_Novedades_entre_Fechas"/>
      <w:bookmarkEnd w:id="13"/>
      <w:r w:rsidRPr="00C60907">
        <w:rPr>
          <w:rFonts w:ascii="Tahoma" w:eastAsia="Arial Unicode MS" w:hAnsi="Tahoma" w:cs="Tahoma"/>
          <w:b/>
          <w:color w:val="000000" w:themeColor="text1"/>
          <w:sz w:val="28"/>
        </w:rPr>
        <w:lastRenderedPageBreak/>
        <w:t>Novedades entre Fechas</w:t>
      </w:r>
    </w:p>
    <w:p w14:paraId="3236D465" w14:textId="77777777" w:rsidR="00C60907" w:rsidRDefault="00C60907" w:rsidP="003D24CB">
      <w:pPr>
        <w:rPr>
          <w:rFonts w:ascii="Tahoma" w:eastAsia="Arial Unicode MS" w:hAnsi="Tahoma" w:cs="Tahoma"/>
        </w:rPr>
      </w:pPr>
    </w:p>
    <w:p w14:paraId="7C7EF763" w14:textId="77777777" w:rsidR="003D24CB" w:rsidRPr="00761F4D" w:rsidRDefault="003D24CB" w:rsidP="00C60907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Si seleccionamos </w:t>
      </w:r>
      <w:r w:rsidRPr="00C60907">
        <w:rPr>
          <w:rFonts w:ascii="Tahoma" w:eastAsia="Arial Unicode MS" w:hAnsi="Tahoma" w:cs="Tahoma"/>
        </w:rPr>
        <w:t>Novedades entre Fechas</w:t>
      </w:r>
      <w:r w:rsidR="00C60907">
        <w:rPr>
          <w:rFonts w:ascii="Tahoma" w:hAnsi="Tahoma" w:cs="Tahoma"/>
          <w:noProof/>
          <w:lang w:val="es-AR" w:eastAsia="es-AR"/>
        </w:rPr>
        <w:t>, vamos a establecer</w:t>
      </w:r>
      <w:r w:rsidRPr="00761F4D">
        <w:rPr>
          <w:rFonts w:ascii="Tahoma" w:eastAsia="Arial Unicode MS" w:hAnsi="Tahoma" w:cs="Tahoma"/>
        </w:rPr>
        <w:t xml:space="preserve"> el intervalo que vamos a exportar los eventos </w:t>
      </w:r>
    </w:p>
    <w:p w14:paraId="2DE582DB" w14:textId="77777777" w:rsidR="003D24CB" w:rsidRPr="00761F4D" w:rsidRDefault="00C60907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D7407DF" wp14:editId="375EB3E7">
                <wp:simplePos x="0" y="0"/>
                <wp:positionH relativeFrom="column">
                  <wp:posOffset>2101850</wp:posOffset>
                </wp:positionH>
                <wp:positionV relativeFrom="paragraph">
                  <wp:posOffset>25400</wp:posOffset>
                </wp:positionV>
                <wp:extent cx="1969770" cy="1181100"/>
                <wp:effectExtent l="19050" t="19050" r="11430" b="19050"/>
                <wp:wrapNone/>
                <wp:docPr id="460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1181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89A68" id="AutoShape 685" o:spid="_x0000_s1026" style="position:absolute;margin-left:165.5pt;margin-top:2pt;width:155.1pt;height:9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" filled="f" strokecolor="#0070c0" strokeweight="3pt">
                <v:stroke joinstyle="round"/>
              </v:rect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497984" behindDoc="1" locked="0" layoutInCell="1" allowOverlap="1" wp14:anchorId="4728801B" wp14:editId="77C767D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047875" cy="1181100"/>
            <wp:effectExtent l="0" t="0" r="9525" b="0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9E8FE" w14:textId="77777777" w:rsidR="003D24CB" w:rsidRPr="00761F4D" w:rsidRDefault="003D24CB" w:rsidP="003D24CB">
      <w:pPr>
        <w:ind w:firstLine="708"/>
        <w:rPr>
          <w:rFonts w:ascii="Tahoma" w:eastAsia="Arial Unicode MS" w:hAnsi="Tahoma" w:cs="Tahoma"/>
        </w:rPr>
      </w:pPr>
    </w:p>
    <w:p w14:paraId="3ACC458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993D2B6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707705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36D02B0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80CC7F2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D5F569E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D8AE514" w14:textId="77777777" w:rsidR="003D24CB" w:rsidRPr="00761F4D" w:rsidRDefault="003D24CB" w:rsidP="003D24CB">
      <w:pPr>
        <w:tabs>
          <w:tab w:val="left" w:pos="1110"/>
        </w:tabs>
        <w:rPr>
          <w:rFonts w:ascii="Tahoma" w:eastAsia="Arial Unicode MS" w:hAnsi="Tahoma" w:cs="Tahoma"/>
        </w:rPr>
      </w:pPr>
    </w:p>
    <w:p w14:paraId="54832FDE" w14:textId="77777777" w:rsidR="003D24CB" w:rsidRPr="00761F4D" w:rsidRDefault="00C60907" w:rsidP="00C60907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3D24CB" w:rsidRPr="00761F4D">
        <w:rPr>
          <w:rFonts w:ascii="Tahoma" w:eastAsia="Arial Unicode MS" w:hAnsi="Tahoma" w:cs="Tahoma"/>
        </w:rPr>
        <w:t>Seleccionamos el o los Establecimientos</w:t>
      </w:r>
    </w:p>
    <w:p w14:paraId="47D03E60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AF5C3D7" w14:textId="77777777" w:rsidR="003D24CB" w:rsidRPr="00761F4D" w:rsidRDefault="00C60907" w:rsidP="003D24CB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37E6BF3A" wp14:editId="2A42E91E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3810635" cy="1761490"/>
                <wp:effectExtent l="0" t="0" r="0" b="0"/>
                <wp:wrapNone/>
                <wp:docPr id="362" name="Grupo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635" cy="1761490"/>
                          <a:chOff x="0" y="0"/>
                          <a:chExt cx="3810635" cy="1761490"/>
                        </a:xfrm>
                      </wpg:grpSpPr>
                      <pic:pic xmlns:pic="http://schemas.openxmlformats.org/drawingml/2006/picture">
                        <pic:nvPicPr>
                          <pic:cNvPr id="344" name="Imagen 34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8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38100" y="400050"/>
                            <a:ext cx="3573145" cy="295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65C71" id="Grupo 362" o:spid="_x0000_s1026" style="position:absolute;margin-left:0;margin-top:4.1pt;width:300.05pt;height:138.7pt;z-index:251809280;mso-position-horizontal:center;mso-position-horizontal-relative:margin" coordsize="38106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">
                <v:shape id="Imagen 344" o:spid="_x0000_s1027" type="#_x0000_t75" style="position:absolute;width:38106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">
                  <v:imagedata r:id="rId42" o:title=""/>
                  <v:path arrowok="t"/>
                </v:shape>
                <v:roundrect id="AutoShape 687" o:spid="_x0000_s1028" style="position:absolute;left:381;top:4000;width:35731;height:2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" filled="f" strokecolor="#0070c0" strokeweight="3pt"/>
                <w10:wrap anchorx="margin"/>
              </v:group>
            </w:pict>
          </mc:Fallback>
        </mc:AlternateContent>
      </w:r>
    </w:p>
    <w:p w14:paraId="6166D636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134BDE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F66B43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21C85A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B3F880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F51FE6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79AC14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6F5187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3B90B5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CF3D3B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10E7457" w14:textId="77777777" w:rsidR="00A04019" w:rsidRPr="00761F4D" w:rsidRDefault="00A04019" w:rsidP="008951F5">
      <w:pPr>
        <w:rPr>
          <w:rFonts w:ascii="Tahoma" w:eastAsia="Arial Unicode MS" w:hAnsi="Tahoma" w:cs="Tahoma"/>
        </w:rPr>
      </w:pPr>
    </w:p>
    <w:p w14:paraId="02920B7F" w14:textId="77777777" w:rsidR="00C60907" w:rsidRDefault="00C60907" w:rsidP="00C60907">
      <w:pPr>
        <w:ind w:firstLine="708"/>
        <w:rPr>
          <w:rFonts w:ascii="Tahoma" w:eastAsia="Arial Unicode MS" w:hAnsi="Tahoma" w:cs="Tahoma"/>
        </w:rPr>
      </w:pPr>
    </w:p>
    <w:p w14:paraId="37CFAB1A" w14:textId="77777777" w:rsidR="008951F5" w:rsidRPr="00761F4D" w:rsidRDefault="008951F5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34E3E57B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25E772C8" w14:textId="77777777" w:rsidR="008951F5" w:rsidRPr="00761F4D" w:rsidRDefault="00C60907" w:rsidP="008951F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63F5DD97" wp14:editId="6A42E4CF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3676650" cy="1247775"/>
                <wp:effectExtent l="0" t="0" r="0" b="9525"/>
                <wp:wrapNone/>
                <wp:docPr id="363" name="Grupo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490" name="Imagen 49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6" name="AutoShape 492"/>
                        <wps:cNvSpPr>
                          <a:spLocks noChangeArrowheads="1"/>
                        </wps:cNvSpPr>
                        <wps:spPr bwMode="auto">
                          <a:xfrm>
                            <a:off x="19050" y="285750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D0DE6" id="Grupo 363" o:spid="_x0000_s1026" style="position:absolute;margin-left:0;margin-top:.8pt;width:289.5pt;height:98.25pt;z-index:251620864;mso-position-horizontal:center;mso-position-horizontal-relative:page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">
                <v:shape id="Imagen 490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">
                  <v:imagedata r:id="rId35" o:title=""/>
                  <v:path arrowok="t"/>
                </v:shape>
                <v:roundrect id="AutoShape 492" o:spid="_x0000_s1028" style="position:absolute;left:190;top:2857;width:13145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" filled="f" strokecolor="#0070c0" strokeweight="3pt"/>
                <w10:wrap anchorx="page"/>
              </v:group>
            </w:pict>
          </mc:Fallback>
        </mc:AlternateContent>
      </w:r>
    </w:p>
    <w:p w14:paraId="3B2B26FE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0183AAEE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334118F8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6367B7E3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D0663FC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1936748B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5921C299" w14:textId="77777777" w:rsidR="008951F5" w:rsidRPr="00761F4D" w:rsidRDefault="008951F5" w:rsidP="008951F5">
      <w:pPr>
        <w:rPr>
          <w:rFonts w:ascii="Tahoma" w:eastAsia="Arial Unicode MS" w:hAnsi="Tahoma" w:cs="Tahoma"/>
        </w:rPr>
      </w:pPr>
    </w:p>
    <w:p w14:paraId="7F335A12" w14:textId="77777777" w:rsidR="00A04019" w:rsidRPr="00761F4D" w:rsidRDefault="00A04019" w:rsidP="008951F5">
      <w:pPr>
        <w:rPr>
          <w:rFonts w:ascii="Tahoma" w:eastAsia="Arial Unicode MS" w:hAnsi="Tahoma" w:cs="Tahoma"/>
        </w:rPr>
      </w:pPr>
    </w:p>
    <w:p w14:paraId="7013535B" w14:textId="77777777" w:rsidR="00A04019" w:rsidRPr="00761F4D" w:rsidRDefault="00A04019" w:rsidP="008951F5">
      <w:pPr>
        <w:rPr>
          <w:rFonts w:ascii="Tahoma" w:eastAsia="Arial Unicode MS" w:hAnsi="Tahoma" w:cs="Tahoma"/>
        </w:rPr>
      </w:pPr>
    </w:p>
    <w:p w14:paraId="3071BCC6" w14:textId="77777777" w:rsidR="00A04019" w:rsidRPr="00761F4D" w:rsidRDefault="00A04019" w:rsidP="008951F5">
      <w:pPr>
        <w:rPr>
          <w:rFonts w:ascii="Tahoma" w:eastAsia="Arial Unicode MS" w:hAnsi="Tahoma" w:cs="Tahoma"/>
        </w:rPr>
      </w:pPr>
    </w:p>
    <w:p w14:paraId="1663D55E" w14:textId="77777777" w:rsidR="00A04019" w:rsidRPr="00761F4D" w:rsidRDefault="00A04019" w:rsidP="008951F5">
      <w:pPr>
        <w:rPr>
          <w:rFonts w:ascii="Tahoma" w:eastAsia="Arial Unicode MS" w:hAnsi="Tahoma" w:cs="Tahoma"/>
        </w:rPr>
      </w:pPr>
    </w:p>
    <w:p w14:paraId="0EFD3E09" w14:textId="77777777" w:rsidR="00A04019" w:rsidRDefault="00A04019" w:rsidP="008951F5">
      <w:pPr>
        <w:rPr>
          <w:rFonts w:ascii="Tahoma" w:eastAsia="Arial Unicode MS" w:hAnsi="Tahoma" w:cs="Tahoma"/>
        </w:rPr>
      </w:pPr>
    </w:p>
    <w:p w14:paraId="24418C4E" w14:textId="77777777" w:rsidR="00C60907" w:rsidRDefault="00C60907" w:rsidP="008951F5">
      <w:pPr>
        <w:rPr>
          <w:rFonts w:ascii="Tahoma" w:eastAsia="Arial Unicode MS" w:hAnsi="Tahoma" w:cs="Tahoma"/>
        </w:rPr>
      </w:pPr>
    </w:p>
    <w:p w14:paraId="01B0462F" w14:textId="77777777" w:rsidR="00C60907" w:rsidRDefault="00C60907" w:rsidP="008951F5">
      <w:pPr>
        <w:rPr>
          <w:rFonts w:ascii="Tahoma" w:eastAsia="Arial Unicode MS" w:hAnsi="Tahoma" w:cs="Tahoma"/>
        </w:rPr>
      </w:pPr>
    </w:p>
    <w:p w14:paraId="6281353D" w14:textId="77777777" w:rsidR="00C60907" w:rsidRDefault="00C60907" w:rsidP="008951F5">
      <w:pPr>
        <w:rPr>
          <w:rFonts w:ascii="Tahoma" w:eastAsia="Arial Unicode MS" w:hAnsi="Tahoma" w:cs="Tahoma"/>
        </w:rPr>
      </w:pPr>
    </w:p>
    <w:p w14:paraId="11E45FE6" w14:textId="77777777" w:rsidR="00C60907" w:rsidRDefault="00C60907" w:rsidP="008951F5">
      <w:pPr>
        <w:rPr>
          <w:rFonts w:ascii="Tahoma" w:eastAsia="Arial Unicode MS" w:hAnsi="Tahoma" w:cs="Tahoma"/>
        </w:rPr>
      </w:pPr>
    </w:p>
    <w:p w14:paraId="013FB2E8" w14:textId="77777777" w:rsidR="00C60907" w:rsidRDefault="00C60907" w:rsidP="008951F5">
      <w:pPr>
        <w:rPr>
          <w:rFonts w:ascii="Tahoma" w:eastAsia="Arial Unicode MS" w:hAnsi="Tahoma" w:cs="Tahoma"/>
        </w:rPr>
      </w:pPr>
    </w:p>
    <w:p w14:paraId="03BF122D" w14:textId="77777777" w:rsidR="00C60907" w:rsidRPr="00761F4D" w:rsidRDefault="00C60907" w:rsidP="008951F5">
      <w:pPr>
        <w:rPr>
          <w:rFonts w:ascii="Tahoma" w:eastAsia="Arial Unicode MS" w:hAnsi="Tahoma" w:cs="Tahoma"/>
        </w:rPr>
      </w:pPr>
    </w:p>
    <w:p w14:paraId="5428FC0C" w14:textId="77777777" w:rsidR="00A04019" w:rsidRPr="00761F4D" w:rsidRDefault="00A04019" w:rsidP="008951F5">
      <w:pPr>
        <w:rPr>
          <w:rFonts w:ascii="Tahoma" w:eastAsia="Arial Unicode MS" w:hAnsi="Tahoma" w:cs="Tahoma"/>
        </w:rPr>
      </w:pPr>
    </w:p>
    <w:p w14:paraId="435A4A6F" w14:textId="77777777" w:rsidR="008951F5" w:rsidRPr="00761F4D" w:rsidRDefault="008951F5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Elegimos el destino de la exportación</w:t>
      </w:r>
    </w:p>
    <w:p w14:paraId="79E65864" w14:textId="77777777" w:rsidR="008951F5" w:rsidRPr="00761F4D" w:rsidRDefault="00C60907" w:rsidP="008951F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350DC2D" wp14:editId="701B714D">
                <wp:simplePos x="0" y="0"/>
                <wp:positionH relativeFrom="column">
                  <wp:posOffset>1555115</wp:posOffset>
                </wp:positionH>
                <wp:positionV relativeFrom="paragraph">
                  <wp:posOffset>41275</wp:posOffset>
                </wp:positionV>
                <wp:extent cx="1314450" cy="790575"/>
                <wp:effectExtent l="19050" t="19050" r="57150" b="47625"/>
                <wp:wrapNone/>
                <wp:docPr id="455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790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E721" id="AutoShape 494" o:spid="_x0000_s1026" type="#_x0000_t32" style="position:absolute;margin-left:122.45pt;margin-top:3.25pt;width:103.5pt;height:62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abPQIAAGc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" strokecolor="red" strokeweight="3pt">
                <v:stroke endarrow="block"/>
              </v:shape>
            </w:pict>
          </mc:Fallback>
        </mc:AlternateContent>
      </w:r>
    </w:p>
    <w:p w14:paraId="14D9ECE4" w14:textId="77777777" w:rsidR="008951F5" w:rsidRPr="00761F4D" w:rsidRDefault="00C60907" w:rsidP="008951F5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18816" behindDoc="1" locked="0" layoutInCell="1" allowOverlap="1" wp14:anchorId="67D697B3" wp14:editId="2E868A44">
            <wp:simplePos x="0" y="0"/>
            <wp:positionH relativeFrom="margin">
              <wp:posOffset>3020060</wp:posOffset>
            </wp:positionH>
            <wp:positionV relativeFrom="paragraph">
              <wp:posOffset>111125</wp:posOffset>
            </wp:positionV>
            <wp:extent cx="2512695" cy="2623185"/>
            <wp:effectExtent l="0" t="0" r="1905" b="5715"/>
            <wp:wrapNone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A45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7EAA2AE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F6FB778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BDE2A4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50965D3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4941CAD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11D0E8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02C46B94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45FC855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29954E3B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FE706BF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3CFABB02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79E50B99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62FADE8C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4D388556" w14:textId="77777777" w:rsidR="008951F5" w:rsidRPr="00761F4D" w:rsidRDefault="00C60907" w:rsidP="008951F5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0032" behindDoc="1" locked="0" layoutInCell="1" allowOverlap="1" wp14:anchorId="7A731D2E" wp14:editId="2D335CAE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3362960" cy="527685"/>
            <wp:effectExtent l="0" t="0" r="8890" b="5715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02457" w14:textId="77777777" w:rsidR="008951F5" w:rsidRPr="00761F4D" w:rsidRDefault="008951F5" w:rsidP="008951F5">
      <w:pPr>
        <w:tabs>
          <w:tab w:val="left" w:pos="2340"/>
        </w:tabs>
        <w:rPr>
          <w:rFonts w:ascii="Tahoma" w:eastAsia="Arial Unicode MS" w:hAnsi="Tahoma" w:cs="Tahoma"/>
        </w:rPr>
      </w:pPr>
    </w:p>
    <w:p w14:paraId="5F5EC6E4" w14:textId="77777777" w:rsidR="008951F5" w:rsidRPr="00761F4D" w:rsidRDefault="00C60907" w:rsidP="003D24CB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6775980" wp14:editId="4BB1589E">
                <wp:simplePos x="0" y="0"/>
                <wp:positionH relativeFrom="column">
                  <wp:posOffset>4545965</wp:posOffset>
                </wp:positionH>
                <wp:positionV relativeFrom="paragraph">
                  <wp:posOffset>26035</wp:posOffset>
                </wp:positionV>
                <wp:extent cx="809625" cy="245745"/>
                <wp:effectExtent l="19050" t="19050" r="28575" b="20955"/>
                <wp:wrapNone/>
                <wp:docPr id="453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45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A02FA" id="AutoShape 737" o:spid="_x0000_s1026" style="position:absolute;margin-left:357.95pt;margin-top:2.05pt;width:63.75pt;height:19.3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" filled="f" strokecolor="#0070c0" strokeweight="3pt"/>
            </w:pict>
          </mc:Fallback>
        </mc:AlternateContent>
      </w:r>
    </w:p>
    <w:p w14:paraId="5200F5E3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09E5F63C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56241D6F" w14:textId="77777777" w:rsidR="003D24CB" w:rsidRPr="00761F4D" w:rsidRDefault="00C60907" w:rsidP="00C60907">
      <w:pPr>
        <w:tabs>
          <w:tab w:val="left" w:pos="567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3D24CB" w:rsidRPr="00761F4D">
        <w:rPr>
          <w:rFonts w:ascii="Tahoma" w:eastAsia="Arial Unicode MS" w:hAnsi="Tahoma" w:cs="Tahoma"/>
        </w:rPr>
        <w:t>Presionamos la opción Procesar</w:t>
      </w:r>
    </w:p>
    <w:p w14:paraId="428A09A9" w14:textId="77777777" w:rsidR="003D24CB" w:rsidRPr="00761F4D" w:rsidRDefault="003E49BE" w:rsidP="003D24C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1056" behindDoc="1" locked="0" layoutInCell="1" allowOverlap="1" wp14:anchorId="6DA18C6C" wp14:editId="69950212">
            <wp:simplePos x="0" y="0"/>
            <wp:positionH relativeFrom="page">
              <wp:align>center</wp:align>
            </wp:positionH>
            <wp:positionV relativeFrom="paragraph">
              <wp:posOffset>105410</wp:posOffset>
            </wp:positionV>
            <wp:extent cx="3877310" cy="2339975"/>
            <wp:effectExtent l="0" t="0" r="8890" b="3175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662C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7ED96E49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</w:p>
    <w:p w14:paraId="7668F195" w14:textId="77777777" w:rsidR="003D24CB" w:rsidRPr="00761F4D" w:rsidRDefault="003D24CB" w:rsidP="003D24CB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308E62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7714359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F31927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BCD814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5E55FA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B9361D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01E06BE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AF58E59" w14:textId="77777777" w:rsidR="003D24CB" w:rsidRPr="00761F4D" w:rsidRDefault="00C60907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47D49AE" wp14:editId="25804339">
                <wp:simplePos x="0" y="0"/>
                <wp:positionH relativeFrom="column">
                  <wp:posOffset>3614420</wp:posOffset>
                </wp:positionH>
                <wp:positionV relativeFrom="paragraph">
                  <wp:posOffset>160020</wp:posOffset>
                </wp:positionV>
                <wp:extent cx="739140" cy="243205"/>
                <wp:effectExtent l="19050" t="19050" r="22860" b="23495"/>
                <wp:wrapNone/>
                <wp:docPr id="451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841035" id="AutoShape 691" o:spid="_x0000_s1026" style="position:absolute;margin-left:284.6pt;margin-top:12.6pt;width:58.2pt;height:19.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" filled="f" strokecolor="#0070c0" strokeweight="3pt"/>
            </w:pict>
          </mc:Fallback>
        </mc:AlternateContent>
      </w:r>
    </w:p>
    <w:p w14:paraId="1962D8AE" w14:textId="77777777" w:rsidR="003D24CB" w:rsidRPr="00761F4D" w:rsidRDefault="003D24CB" w:rsidP="003D24CB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001F57B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D74CC6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4D2DC8C" w14:textId="77777777" w:rsidR="003D24CB" w:rsidRDefault="003D24CB" w:rsidP="003D24CB">
      <w:pPr>
        <w:rPr>
          <w:rFonts w:ascii="Tahoma" w:eastAsia="Arial Unicode MS" w:hAnsi="Tahoma" w:cs="Tahoma"/>
        </w:rPr>
      </w:pPr>
    </w:p>
    <w:p w14:paraId="7863A725" w14:textId="77777777" w:rsidR="00C60907" w:rsidRDefault="00C60907" w:rsidP="003D24CB">
      <w:pPr>
        <w:rPr>
          <w:rFonts w:ascii="Tahoma" w:eastAsia="Arial Unicode MS" w:hAnsi="Tahoma" w:cs="Tahoma"/>
        </w:rPr>
      </w:pPr>
    </w:p>
    <w:p w14:paraId="221030CD" w14:textId="77777777" w:rsidR="00C60907" w:rsidRPr="00761F4D" w:rsidRDefault="00C60907" w:rsidP="003D24CB">
      <w:pPr>
        <w:rPr>
          <w:rFonts w:ascii="Tahoma" w:eastAsia="Arial Unicode MS" w:hAnsi="Tahoma" w:cs="Tahoma"/>
        </w:rPr>
      </w:pPr>
    </w:p>
    <w:p w14:paraId="622CF3C6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7190E1D2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5E342EE5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12F7FFE7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4F210C4C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41E18F1C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053BF44D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6817DA41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761CD6DD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4B6BC1AA" w14:textId="77777777" w:rsidR="00A04019" w:rsidRPr="00761F4D" w:rsidRDefault="00A04019" w:rsidP="003D24CB">
      <w:pPr>
        <w:rPr>
          <w:rFonts w:ascii="Tahoma" w:eastAsia="Arial Unicode MS" w:hAnsi="Tahoma" w:cs="Tahoma"/>
        </w:rPr>
      </w:pPr>
    </w:p>
    <w:p w14:paraId="7FF16774" w14:textId="77777777" w:rsidR="005B0FFF" w:rsidRPr="00761F4D" w:rsidRDefault="005B0FFF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6B1ABF0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C1F7357" w14:textId="77777777" w:rsidR="003D24CB" w:rsidRPr="00761F4D" w:rsidRDefault="003E49BE" w:rsidP="003D2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2080" behindDoc="1" locked="0" layoutInCell="1" allowOverlap="1" wp14:anchorId="449F9F39" wp14:editId="3AAC2C6B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829685" cy="1876425"/>
            <wp:effectExtent l="0" t="0" r="0" b="9525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8BDED" w14:textId="77777777" w:rsidR="003D24CB" w:rsidRPr="00761F4D" w:rsidRDefault="00C60907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A30CF1F" wp14:editId="3D86D8B0">
                <wp:simplePos x="0" y="0"/>
                <wp:positionH relativeFrom="page">
                  <wp:posOffset>1894205</wp:posOffset>
                </wp:positionH>
                <wp:positionV relativeFrom="paragraph">
                  <wp:posOffset>177800</wp:posOffset>
                </wp:positionV>
                <wp:extent cx="3647440" cy="243205"/>
                <wp:effectExtent l="19050" t="19050" r="10160" b="23495"/>
                <wp:wrapNone/>
                <wp:docPr id="449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74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0E4C1" id="AutoShape 693" o:spid="_x0000_s1026" style="position:absolute;margin-left:149.15pt;margin-top:14pt;width:287.2pt;height:19.15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" filled="f" strokecolor="#0070c0" strokeweight="3pt">
                <w10:wrap anchorx="page"/>
              </v:roundrect>
            </w:pict>
          </mc:Fallback>
        </mc:AlternateContent>
      </w:r>
    </w:p>
    <w:p w14:paraId="47BB0789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D1CF5D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B0F7E7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C725FF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AD92374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732225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95C0732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A8CEDC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B8B5C69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C6515E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D068FD2" w14:textId="77777777" w:rsidR="003D24CB" w:rsidRPr="00761F4D" w:rsidRDefault="00C60907" w:rsidP="003D24CB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3104" behindDoc="1" locked="0" layoutInCell="1" allowOverlap="1" wp14:anchorId="7933BEA9" wp14:editId="51265AB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590925" cy="1428750"/>
            <wp:effectExtent l="0" t="0" r="9525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82EA6" w14:textId="77777777" w:rsidR="003D24CB" w:rsidRPr="00761F4D" w:rsidRDefault="003D24CB" w:rsidP="003D24CB">
      <w:pPr>
        <w:jc w:val="center"/>
        <w:rPr>
          <w:rFonts w:ascii="Tahoma" w:eastAsia="Arial Unicode MS" w:hAnsi="Tahoma" w:cs="Tahoma"/>
        </w:rPr>
      </w:pPr>
    </w:p>
    <w:p w14:paraId="4DB27B7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3371996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3DD606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EC8A2F0" w14:textId="77777777" w:rsidR="003D24CB" w:rsidRPr="00761F4D" w:rsidRDefault="00C60907" w:rsidP="003D24CB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7733277" wp14:editId="2963CF1B">
                <wp:simplePos x="0" y="0"/>
                <wp:positionH relativeFrom="column">
                  <wp:posOffset>5289550</wp:posOffset>
                </wp:positionH>
                <wp:positionV relativeFrom="paragraph">
                  <wp:posOffset>182245</wp:posOffset>
                </wp:positionV>
                <wp:extent cx="739140" cy="243205"/>
                <wp:effectExtent l="19050" t="19050" r="22860" b="23495"/>
                <wp:wrapNone/>
                <wp:docPr id="448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822EEA" id="AutoShape 735" o:spid="_x0000_s1026" style="position:absolute;margin-left:416.5pt;margin-top:14.35pt;width:58.2pt;height:19.1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" filled="f" strokecolor="#0070c0" strokeweight="3pt"/>
            </w:pict>
          </mc:Fallback>
        </mc:AlternateContent>
      </w:r>
    </w:p>
    <w:p w14:paraId="521FC89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8606A22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5D4632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FEDCAD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08B0F2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1D1AA8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387E8F1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0002E9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208CDF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6D27EE2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245A6B23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3BCCD8AF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3CA1898A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1C26566A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05CDEDD6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4829EF9A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0BD9BE04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3B5B557A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39EB01BD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07AE7007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4A0C7124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5A5D5F8C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4B276629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418706BD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741A6450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3387413B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66DE4B20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78F4EA88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66D6506D" w14:textId="77777777" w:rsidR="00A04019" w:rsidRPr="00761F4D" w:rsidRDefault="00A04019" w:rsidP="003D24CB">
      <w:pPr>
        <w:jc w:val="center"/>
        <w:rPr>
          <w:rFonts w:ascii="Tahoma" w:eastAsia="Arial Unicode MS" w:hAnsi="Tahoma" w:cs="Tahoma"/>
          <w:b/>
          <w:u w:val="single"/>
        </w:rPr>
      </w:pPr>
    </w:p>
    <w:p w14:paraId="46D84A87" w14:textId="77777777" w:rsidR="00A04019" w:rsidRPr="00761F4D" w:rsidRDefault="00D16FB6" w:rsidP="003D24CB">
      <w:pPr>
        <w:jc w:val="center"/>
        <w:rPr>
          <w:rFonts w:ascii="Tahoma" w:eastAsia="Arial Unicode MS" w:hAnsi="Tahoma" w:cs="Tahoma"/>
          <w:b/>
          <w:u w:val="singl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50D0A69" wp14:editId="1055428D">
                <wp:simplePos x="0" y="0"/>
                <wp:positionH relativeFrom="margin">
                  <wp:posOffset>5416550</wp:posOffset>
                </wp:positionH>
                <wp:positionV relativeFrom="paragraph">
                  <wp:posOffset>6350</wp:posOffset>
                </wp:positionV>
                <wp:extent cx="1295400" cy="1828800"/>
                <wp:effectExtent l="0" t="0" r="0" b="6350"/>
                <wp:wrapNone/>
                <wp:docPr id="20" name="Cuadro de texto 2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9A9F1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E77FE" id="Cuadro de texto 20" o:spid="_x0000_s1035" type="#_x0000_t202" href="#_top" style="position:absolute;left:0;text-align:left;margin-left:426.5pt;margin-top:.5pt;width:102pt;height:2in;z-index:25197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FEA37" w14:textId="77777777" w:rsidR="003D24CB" w:rsidRDefault="003D24CB" w:rsidP="00F033D7">
      <w:pPr>
        <w:pStyle w:val="Ttulo2"/>
        <w:jc w:val="center"/>
        <w:rPr>
          <w:rFonts w:eastAsia="Arial Unicode MS"/>
        </w:rPr>
      </w:pPr>
      <w:bookmarkStart w:id="14" w:name="_EXPORTAR_DATOS_PARA"/>
      <w:bookmarkEnd w:id="14"/>
      <w:r w:rsidRPr="00761F4D">
        <w:rPr>
          <w:rFonts w:eastAsia="Arial Unicode MS"/>
        </w:rPr>
        <w:lastRenderedPageBreak/>
        <w:t>EXPORTAR DATOS PARA MEJORAMIENTO LECHERO</w:t>
      </w:r>
    </w:p>
    <w:p w14:paraId="61B943A1" w14:textId="77777777" w:rsidR="00471CB1" w:rsidRPr="00761F4D" w:rsidRDefault="00471CB1" w:rsidP="00471CB1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1B6456E0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31E6DDFC" wp14:editId="00DEE052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537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EAE0C" id="AutoShape 414" o:spid="_x0000_s1026" style="position:absolute;margin-left:316.85pt;margin-top:13.5pt;width:45pt;height:12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CrZ+yY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48896" behindDoc="1" locked="0" layoutInCell="1" allowOverlap="1" wp14:anchorId="0150601E" wp14:editId="03840677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540" name="Imagen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58B9D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19AA07BD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2AF7A152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78F4A173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5BE2B0BC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22A31529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656F78D8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007BE418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2BEA163B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4E63A109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5F25C62C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47307DB8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2A53DFBA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6EBA9AEA" w14:textId="77777777" w:rsidR="00471CB1" w:rsidRPr="00761F4D" w:rsidRDefault="00471CB1" w:rsidP="00815384">
      <w:pPr>
        <w:spacing w:line="276" w:lineRule="auto"/>
        <w:rPr>
          <w:rFonts w:ascii="Tahoma" w:eastAsia="Arial Unicode MS" w:hAnsi="Tahoma" w:cs="Tahoma"/>
        </w:rPr>
      </w:pPr>
    </w:p>
    <w:p w14:paraId="07D5F3A1" w14:textId="77777777" w:rsidR="00471CB1" w:rsidRPr="00761F4D" w:rsidRDefault="00471CB1" w:rsidP="00815384">
      <w:pPr>
        <w:spacing w:line="276" w:lineRule="auto"/>
        <w:rPr>
          <w:rFonts w:ascii="Tahoma" w:eastAsia="Arial Unicode MS" w:hAnsi="Tahoma" w:cs="Tahoma"/>
        </w:rPr>
      </w:pPr>
    </w:p>
    <w:p w14:paraId="35F01B44" w14:textId="77777777" w:rsidR="00471CB1" w:rsidRPr="00761F4D" w:rsidRDefault="00471CB1" w:rsidP="00815384">
      <w:pPr>
        <w:spacing w:line="276" w:lineRule="auto"/>
        <w:rPr>
          <w:rFonts w:ascii="Tahoma" w:eastAsia="Arial Unicode MS" w:hAnsi="Tahoma" w:cs="Tahoma"/>
        </w:rPr>
      </w:pPr>
    </w:p>
    <w:p w14:paraId="5752C6E2" w14:textId="77777777" w:rsidR="00471CB1" w:rsidRPr="00761F4D" w:rsidRDefault="00815384" w:rsidP="00815384">
      <w:pPr>
        <w:spacing w:line="276" w:lineRule="auto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  <w:t xml:space="preserve">Debemos tener en cuenta que, para poder exportar estos datos, el establecimiento debe tener el código alfabético, el cual hay que solicitarlo al Mejoramiento Lechero de Uruguay e informarlo a Mesa de Ayuda para colocarlo en la base de datos. </w:t>
      </w:r>
    </w:p>
    <w:p w14:paraId="1DA4BB5F" w14:textId="77777777" w:rsidR="00471CB1" w:rsidRPr="00761F4D" w:rsidRDefault="00471CB1" w:rsidP="00471CB1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53B4FB3C" w14:textId="77777777" w:rsidR="00471CB1" w:rsidRPr="00761F4D" w:rsidRDefault="00471CB1" w:rsidP="00471CB1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49920" behindDoc="1" locked="0" layoutInCell="1" allowOverlap="1" wp14:anchorId="7AF8BE9B" wp14:editId="33B53ACA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541" name="Imagen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710D3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4CED5B4C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48D45AFC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5B3505D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B1EB8F5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04AA5930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62C332C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38B3E352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68248D70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5D52FAEC" w14:textId="77777777" w:rsidR="00471CB1" w:rsidRPr="00761F4D" w:rsidRDefault="00471CB1" w:rsidP="00471CB1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50944" behindDoc="1" locked="0" layoutInCell="1" allowOverlap="1" wp14:anchorId="4A9D2947" wp14:editId="0A457717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542" name="Imagen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53710587" w14:textId="77777777" w:rsidR="00471CB1" w:rsidRPr="00761F4D" w:rsidRDefault="005C5A14" w:rsidP="00471CB1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25F66F38" wp14:editId="7A158438">
                <wp:simplePos x="0" y="0"/>
                <wp:positionH relativeFrom="column">
                  <wp:posOffset>1840865</wp:posOffset>
                </wp:positionH>
                <wp:positionV relativeFrom="paragraph">
                  <wp:posOffset>149859</wp:posOffset>
                </wp:positionV>
                <wp:extent cx="942975" cy="561975"/>
                <wp:effectExtent l="19050" t="38100" r="47625" b="28575"/>
                <wp:wrapNone/>
                <wp:docPr id="539" name="Conector recto de flecha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561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6632" id="Conector recto de flecha 539" o:spid="_x0000_s1026" type="#_x0000_t32" style="position:absolute;margin-left:144.95pt;margin-top:11.8pt;width:74.25pt;height:44.25pt;flip:y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</w:p>
    <w:p w14:paraId="31EDE50F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0E794233" w14:textId="77777777" w:rsidR="00471CB1" w:rsidRPr="00761F4D" w:rsidRDefault="005C5A14" w:rsidP="00471CB1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267E401F" wp14:editId="546EAEC4">
                <wp:simplePos x="0" y="0"/>
                <wp:positionH relativeFrom="column">
                  <wp:posOffset>612140</wp:posOffset>
                </wp:positionH>
                <wp:positionV relativeFrom="paragraph">
                  <wp:posOffset>134621</wp:posOffset>
                </wp:positionV>
                <wp:extent cx="1095375" cy="514350"/>
                <wp:effectExtent l="19050" t="19050" r="28575" b="19050"/>
                <wp:wrapNone/>
                <wp:docPr id="538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F9C1D1" id="AutoShape 416" o:spid="_x0000_s1026" style="position:absolute;margin-left:48.2pt;margin-top:10.6pt;width:86.25pt;height:40.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" filled="f" strokecolor="#0070c0" strokeweight="3pt"/>
            </w:pict>
          </mc:Fallback>
        </mc:AlternateContent>
      </w:r>
    </w:p>
    <w:p w14:paraId="5CED5885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869D6C9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2F61A926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50A2DF42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35BD99F" w14:textId="77777777" w:rsidR="00471CB1" w:rsidRPr="00471CB1" w:rsidRDefault="00471CB1" w:rsidP="00471CB1">
      <w:pPr>
        <w:rPr>
          <w:rFonts w:eastAsia="Arial Unicode MS"/>
        </w:rPr>
      </w:pPr>
    </w:p>
    <w:p w14:paraId="45B858CA" w14:textId="77777777" w:rsidR="00471CB1" w:rsidRPr="00471CB1" w:rsidRDefault="00471CB1" w:rsidP="00471CB1">
      <w:pPr>
        <w:rPr>
          <w:rFonts w:eastAsia="Arial Unicode MS"/>
        </w:rPr>
      </w:pPr>
    </w:p>
    <w:p w14:paraId="4C3327C8" w14:textId="77777777" w:rsidR="00471CB1" w:rsidRPr="00471CB1" w:rsidRDefault="00471CB1" w:rsidP="00471CB1">
      <w:pPr>
        <w:rPr>
          <w:rFonts w:eastAsia="Arial Unicode MS"/>
        </w:rPr>
      </w:pPr>
    </w:p>
    <w:p w14:paraId="6189FACC" w14:textId="77777777" w:rsidR="00471CB1" w:rsidRPr="00471CB1" w:rsidRDefault="00471CB1" w:rsidP="00471CB1">
      <w:pPr>
        <w:rPr>
          <w:rFonts w:eastAsia="Arial Unicode MS"/>
        </w:rPr>
      </w:pPr>
    </w:p>
    <w:p w14:paraId="05674778" w14:textId="77777777" w:rsidR="005C59DF" w:rsidRPr="005C59DF" w:rsidRDefault="005C59DF" w:rsidP="005C59DF">
      <w:pPr>
        <w:rPr>
          <w:rFonts w:eastAsia="Arial Unicode MS"/>
        </w:rPr>
      </w:pPr>
    </w:p>
    <w:p w14:paraId="662D7486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8DC1FC7" w14:textId="77777777" w:rsidR="003D24CB" w:rsidRPr="00761F4D" w:rsidRDefault="00471CB1" w:rsidP="003D24CB">
      <w:pPr>
        <w:rPr>
          <w:rFonts w:ascii="Tahoma" w:eastAsia="Arial Unicode MS" w:hAnsi="Tahoma" w:cs="Tahoma"/>
        </w:rPr>
      </w:pPr>
      <w:r w:rsidRPr="00761F4D">
        <w:rPr>
          <w:rFonts w:cs="Tahoma"/>
          <w:noProof/>
          <w:lang w:val="es-AR" w:eastAsia="es-AR"/>
        </w:rPr>
        <w:lastRenderedPageBreak/>
        <w:drawing>
          <wp:anchor distT="0" distB="0" distL="114300" distR="114300" simplePos="0" relativeHeight="251505152" behindDoc="1" locked="0" layoutInCell="1" allowOverlap="1" wp14:anchorId="35337650" wp14:editId="124E9E20">
            <wp:simplePos x="0" y="0"/>
            <wp:positionH relativeFrom="page">
              <wp:align>center</wp:align>
            </wp:positionH>
            <wp:positionV relativeFrom="paragraph">
              <wp:posOffset>144145</wp:posOffset>
            </wp:positionV>
            <wp:extent cx="4679950" cy="2981325"/>
            <wp:effectExtent l="0" t="0" r="6350" b="9525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C1319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D357F0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856D3F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60E427B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C1958C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36F99F2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6B718F9C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E9F446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F1164C3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953723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31519EF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34C54A8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42586C3A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553CB394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14C20BAF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73470705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06E551D7" w14:textId="77777777" w:rsidR="003D24CB" w:rsidRPr="00761F4D" w:rsidRDefault="003D24CB" w:rsidP="003D24CB">
      <w:pPr>
        <w:rPr>
          <w:rFonts w:ascii="Tahoma" w:eastAsia="Arial Unicode MS" w:hAnsi="Tahoma" w:cs="Tahoma"/>
        </w:rPr>
      </w:pPr>
    </w:p>
    <w:p w14:paraId="268164DF" w14:textId="77777777" w:rsidR="00F130B8" w:rsidRPr="00761F4D" w:rsidRDefault="003D24CB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el formato de exportación</w:t>
      </w:r>
      <w:r w:rsidR="00C60907">
        <w:rPr>
          <w:rFonts w:ascii="Tahoma" w:eastAsia="Arial Unicode MS" w:hAnsi="Tahoma" w:cs="Tahoma"/>
        </w:rPr>
        <w:t xml:space="preserve"> </w:t>
      </w:r>
      <w:r w:rsidR="00C60907" w:rsidRPr="00C60907">
        <w:rPr>
          <w:rFonts w:ascii="Tahoma" w:eastAsia="Arial Unicode MS" w:hAnsi="Tahoma" w:cs="Tahoma"/>
          <w:b/>
        </w:rPr>
        <w:t>Mejoramiento Lechero</w:t>
      </w:r>
      <w:r w:rsidR="00C60907">
        <w:rPr>
          <w:rFonts w:ascii="Tahoma" w:eastAsia="Arial Unicode MS" w:hAnsi="Tahoma" w:cs="Tahoma"/>
        </w:rPr>
        <w:t xml:space="preserve"> </w:t>
      </w:r>
    </w:p>
    <w:p w14:paraId="4D078897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4128" behindDoc="1" locked="0" layoutInCell="1" allowOverlap="1" wp14:anchorId="6D14FAE7" wp14:editId="58EA627B">
            <wp:simplePos x="0" y="0"/>
            <wp:positionH relativeFrom="page">
              <wp:align>center</wp:align>
            </wp:positionH>
            <wp:positionV relativeFrom="paragraph">
              <wp:posOffset>172720</wp:posOffset>
            </wp:positionV>
            <wp:extent cx="2879725" cy="1303020"/>
            <wp:effectExtent l="0" t="0" r="0" b="0"/>
            <wp:wrapNone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F0EF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F9ABFC4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EBB8BDC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BF13F9A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121D821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A6D341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A7448D9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A1B754A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A6F6429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0E624F4A" w14:textId="77777777" w:rsidR="00F130B8" w:rsidRPr="00761F4D" w:rsidRDefault="00F130B8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o los establecimientos a exportar</w:t>
      </w:r>
    </w:p>
    <w:p w14:paraId="6C888DEA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DB94783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32D0FE8C" wp14:editId="16C20FFD">
                <wp:simplePos x="0" y="0"/>
                <wp:positionH relativeFrom="page">
                  <wp:align>center</wp:align>
                </wp:positionH>
                <wp:positionV relativeFrom="paragraph">
                  <wp:posOffset>48260</wp:posOffset>
                </wp:positionV>
                <wp:extent cx="4141470" cy="1885950"/>
                <wp:effectExtent l="0" t="0" r="0" b="0"/>
                <wp:wrapNone/>
                <wp:docPr id="364" name="Grupo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1885950"/>
                          <a:chOff x="0" y="0"/>
                          <a:chExt cx="4141470" cy="1885950"/>
                        </a:xfrm>
                      </wpg:grpSpPr>
                      <pic:pic xmlns:pic="http://schemas.openxmlformats.org/drawingml/2006/picture">
                        <pic:nvPicPr>
                          <pic:cNvPr id="366" name="Imagen 36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47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733800" y="466725"/>
                            <a:ext cx="257175" cy="933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F2CDC" id="Grupo 364" o:spid="_x0000_s1026" style="position:absolute;margin-left:0;margin-top:3.8pt;width:326.1pt;height:148.5pt;z-index:251818496;mso-position-horizontal:center;mso-position-horizontal-relative:page" coordsize="4141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">
                <v:shape id="Imagen 366" o:spid="_x0000_s1027" type="#_x0000_t75" style="position:absolute;width:4141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">
                  <v:imagedata r:id="rId46" o:title=""/>
                  <v:path arrowok="t"/>
                </v:shape>
                <v:roundrect id="AutoShape 699" o:spid="_x0000_s1028" style="position:absolute;left:37338;top:4667;width:2571;height:9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" filled="f" strokecolor="#0070c0" strokeweight="3pt"/>
                <w10:wrap anchorx="page"/>
              </v:group>
            </w:pict>
          </mc:Fallback>
        </mc:AlternateContent>
      </w:r>
    </w:p>
    <w:p w14:paraId="57F95005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27FAB15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6D3013F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7E3A5B4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358BFBB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EC064DD" w14:textId="77777777" w:rsidR="00F130B8" w:rsidRPr="00761F4D" w:rsidRDefault="00F130B8" w:rsidP="00F130B8">
      <w:pPr>
        <w:tabs>
          <w:tab w:val="left" w:pos="439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15EA5CC3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AF55C96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1EDC5BB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9C7453D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CB818BE" w14:textId="77777777" w:rsidR="00137F7C" w:rsidRPr="00761F4D" w:rsidRDefault="00137F7C" w:rsidP="00471CB1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5D99F3DC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762D19A8" w14:textId="77777777" w:rsidR="00137F7C" w:rsidRPr="00761F4D" w:rsidRDefault="00C60907" w:rsidP="00137F7C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24960" behindDoc="1" locked="0" layoutInCell="1" allowOverlap="1" wp14:anchorId="2DEC0932" wp14:editId="5329840D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3676650" cy="1247775"/>
            <wp:effectExtent l="0" t="0" r="0" b="9525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E40F6" w14:textId="77777777" w:rsidR="00137F7C" w:rsidRPr="00761F4D" w:rsidRDefault="003E49BE" w:rsidP="00137F7C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ABBCC19" wp14:editId="1191D212">
                <wp:simplePos x="0" y="0"/>
                <wp:positionH relativeFrom="column">
                  <wp:posOffset>1414145</wp:posOffset>
                </wp:positionH>
                <wp:positionV relativeFrom="paragraph">
                  <wp:posOffset>110490</wp:posOffset>
                </wp:positionV>
                <wp:extent cx="1314450" cy="209550"/>
                <wp:effectExtent l="19050" t="19050" r="19050" b="19050"/>
                <wp:wrapNone/>
                <wp:docPr id="58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826B8C" id="AutoShape 498" o:spid="_x0000_s1026" style="position:absolute;margin-left:111.35pt;margin-top:8.7pt;width:103.5pt;height:1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" filled="f" strokecolor="#0070c0" strokeweight="3pt"/>
            </w:pict>
          </mc:Fallback>
        </mc:AlternateContent>
      </w:r>
    </w:p>
    <w:p w14:paraId="5E4EEBD1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4B99196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E12E71C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638D8D1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6DE293E1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850034B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09B2519" w14:textId="77777777" w:rsidR="00137F7C" w:rsidRPr="00761F4D" w:rsidRDefault="00C60907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234C11A" wp14:editId="5CE0BDA3">
                <wp:simplePos x="0" y="0"/>
                <wp:positionH relativeFrom="column">
                  <wp:posOffset>2040890</wp:posOffset>
                </wp:positionH>
                <wp:positionV relativeFrom="paragraph">
                  <wp:posOffset>186056</wp:posOffset>
                </wp:positionV>
                <wp:extent cx="1057275" cy="781050"/>
                <wp:effectExtent l="19050" t="19050" r="66675" b="38100"/>
                <wp:wrapNone/>
                <wp:docPr id="57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781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5EC2B" id="AutoShape 500" o:spid="_x0000_s1026" type="#_x0000_t32" style="position:absolute;margin-left:160.7pt;margin-top:14.65pt;width:83.25pt;height:61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" strokecolor="red" strokeweight="2.25pt">
                <v:stroke endarrow="block"/>
              </v:shape>
            </w:pict>
          </mc:Fallback>
        </mc:AlternateContent>
      </w:r>
      <w:r w:rsidR="00137F7C" w:rsidRPr="00761F4D">
        <w:rPr>
          <w:rFonts w:ascii="Tahoma" w:eastAsia="Arial Unicode MS" w:hAnsi="Tahoma" w:cs="Tahoma"/>
        </w:rPr>
        <w:t>Elegimos el destino de la exportación</w:t>
      </w:r>
    </w:p>
    <w:p w14:paraId="7AEAE32E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01A5745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D92B9C6" w14:textId="77777777" w:rsidR="00137F7C" w:rsidRPr="00761F4D" w:rsidRDefault="003E49BE" w:rsidP="00137F7C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25984" behindDoc="1" locked="0" layoutInCell="1" allowOverlap="1" wp14:anchorId="34D80316" wp14:editId="5DFB39E8">
            <wp:simplePos x="0" y="0"/>
            <wp:positionH relativeFrom="column">
              <wp:posOffset>3265170</wp:posOffset>
            </wp:positionH>
            <wp:positionV relativeFrom="paragraph">
              <wp:posOffset>3175</wp:posOffset>
            </wp:positionV>
            <wp:extent cx="2512695" cy="2623185"/>
            <wp:effectExtent l="0" t="0" r="0" b="0"/>
            <wp:wrapNone/>
            <wp:docPr id="497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DB43F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A28D47D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3B6CA623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22E67AD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94C4551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E0C1CB9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11B6DF6B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2FA5C92A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06231A11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0BABAE6F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44F8AE6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0A908AB3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625B324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4F565C2C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3F1AD3A2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0335CAEB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41B63D69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09E96E19" wp14:editId="5B316F60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362960" cy="527685"/>
                <wp:effectExtent l="0" t="0" r="8890" b="5715"/>
                <wp:wrapNone/>
                <wp:docPr id="365" name="Grupo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527685"/>
                          <a:chOff x="0" y="0"/>
                          <a:chExt cx="3362960" cy="527685"/>
                        </a:xfrm>
                      </wpg:grpSpPr>
                      <pic:pic xmlns:pic="http://schemas.openxmlformats.org/drawingml/2006/picture">
                        <pic:nvPicPr>
                          <pic:cNvPr id="369" name="Imagen 36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1657350" y="257175"/>
                            <a:ext cx="858520" cy="2432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FD1C2" id="Grupo 365" o:spid="_x0000_s1026" style="position:absolute;margin-left:213.6pt;margin-top:.95pt;width:264.8pt;height:41.55pt;z-index:251837952;mso-position-horizontal:right;mso-position-horizontal-relative:margin" coordsize="33629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">
                <v:shape id="Imagen 369" o:spid="_x0000_s1027" type="#_x0000_t75" style="position:absolute;width:33629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">
                  <v:imagedata r:id="rId44" o:title=""/>
                  <v:path arrowok="t"/>
                </v:shape>
                <v:roundrect id="AutoShape 731" o:spid="_x0000_s1028" style="position:absolute;left:16573;top:2571;width:8585;height:24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" filled="f" strokecolor="#0070c0" strokeweight="3pt"/>
                <w10:wrap anchorx="margin"/>
              </v:group>
            </w:pict>
          </mc:Fallback>
        </mc:AlternateContent>
      </w:r>
    </w:p>
    <w:p w14:paraId="075ECD27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</w:p>
    <w:p w14:paraId="5AF0F9C7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</w:p>
    <w:p w14:paraId="69AB325D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</w:p>
    <w:p w14:paraId="67B80947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</w:p>
    <w:p w14:paraId="1A48CD6D" w14:textId="77777777" w:rsidR="00F130B8" w:rsidRPr="00761F4D" w:rsidRDefault="00C60907" w:rsidP="00C60907">
      <w:pPr>
        <w:tabs>
          <w:tab w:val="left" w:pos="709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F130B8" w:rsidRPr="00761F4D">
        <w:rPr>
          <w:rFonts w:ascii="Tahoma" w:eastAsia="Arial Unicode MS" w:hAnsi="Tahoma" w:cs="Tahoma"/>
        </w:rPr>
        <w:t>Elegimos la opción Procesar</w:t>
      </w:r>
    </w:p>
    <w:p w14:paraId="75FD7FE6" w14:textId="77777777" w:rsidR="00F130B8" w:rsidRPr="00761F4D" w:rsidRDefault="003E49BE" w:rsidP="00F130B8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8224" behindDoc="1" locked="0" layoutInCell="1" allowOverlap="1" wp14:anchorId="128A9BDB" wp14:editId="6A89DC33">
            <wp:simplePos x="0" y="0"/>
            <wp:positionH relativeFrom="page">
              <wp:align>center</wp:align>
            </wp:positionH>
            <wp:positionV relativeFrom="paragraph">
              <wp:posOffset>162560</wp:posOffset>
            </wp:positionV>
            <wp:extent cx="3877310" cy="2339975"/>
            <wp:effectExtent l="0" t="0" r="8890" b="3175"/>
            <wp:wrapNone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08854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</w:p>
    <w:p w14:paraId="101AB60A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</w:p>
    <w:p w14:paraId="6BC667F6" w14:textId="77777777" w:rsidR="00F130B8" w:rsidRPr="00761F4D" w:rsidRDefault="00F130B8" w:rsidP="00F130B8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358F2966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0341096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786D1EDC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0D45CBFF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9AFA2AB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72005A54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2962B0D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5FE3FCE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5E29083" w14:textId="77777777" w:rsidR="00F130B8" w:rsidRPr="00761F4D" w:rsidRDefault="003E49BE" w:rsidP="00F130B8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5D180D8" wp14:editId="1148C307">
                <wp:simplePos x="0" y="0"/>
                <wp:positionH relativeFrom="column">
                  <wp:posOffset>3641725</wp:posOffset>
                </wp:positionH>
                <wp:positionV relativeFrom="paragraph">
                  <wp:posOffset>23495</wp:posOffset>
                </wp:positionV>
                <wp:extent cx="739140" cy="243205"/>
                <wp:effectExtent l="19050" t="19050" r="22860" b="23495"/>
                <wp:wrapNone/>
                <wp:docPr id="53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81B3B" id="AutoShape 703" o:spid="_x0000_s1026" style="position:absolute;margin-left:286.75pt;margin-top:1.85pt;width:58.2pt;height:19.1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" filled="f" strokecolor="#0070c0" strokeweight="3pt"/>
            </w:pict>
          </mc:Fallback>
        </mc:AlternateContent>
      </w:r>
      <w:r w:rsidR="00F130B8" w:rsidRPr="00761F4D">
        <w:rPr>
          <w:rFonts w:ascii="Tahoma" w:eastAsia="Arial Unicode MS" w:hAnsi="Tahoma" w:cs="Tahoma"/>
        </w:rPr>
        <w:tab/>
      </w:r>
    </w:p>
    <w:p w14:paraId="7FCEC0C9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9C6DEFF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D65BFC5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37AA7F4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738A2F1A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173DF521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3EF1B00E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58FBE459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52740D50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492F8DE1" w14:textId="77777777" w:rsidR="00471CB1" w:rsidRDefault="00471CB1" w:rsidP="00C60907">
      <w:pPr>
        <w:ind w:firstLine="708"/>
        <w:rPr>
          <w:rFonts w:ascii="Tahoma" w:eastAsia="Arial Unicode MS" w:hAnsi="Tahoma" w:cs="Tahoma"/>
        </w:rPr>
      </w:pPr>
    </w:p>
    <w:p w14:paraId="4062C615" w14:textId="77777777" w:rsidR="00C87226" w:rsidRPr="00761F4D" w:rsidRDefault="00C87226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2855E933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09248" behindDoc="1" locked="0" layoutInCell="1" allowOverlap="1" wp14:anchorId="2F6E8DE1" wp14:editId="3F45BC44">
            <wp:simplePos x="0" y="0"/>
            <wp:positionH relativeFrom="page">
              <wp:align>center</wp:align>
            </wp:positionH>
            <wp:positionV relativeFrom="paragraph">
              <wp:posOffset>184785</wp:posOffset>
            </wp:positionV>
            <wp:extent cx="3829685" cy="1876425"/>
            <wp:effectExtent l="0" t="0" r="0" b="9525"/>
            <wp:wrapNone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00DA4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8780453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F4AC363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1545A23" wp14:editId="4C12DDF6">
                <wp:simplePos x="0" y="0"/>
                <wp:positionH relativeFrom="margin">
                  <wp:posOffset>1343025</wp:posOffset>
                </wp:positionH>
                <wp:positionV relativeFrom="paragraph">
                  <wp:posOffset>5080</wp:posOffset>
                </wp:positionV>
                <wp:extent cx="3676015" cy="200025"/>
                <wp:effectExtent l="19050" t="19050" r="19685" b="28575"/>
                <wp:wrapNone/>
                <wp:docPr id="51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01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41445C" id="AutoShape 787" o:spid="_x0000_s1026" style="position:absolute;margin-left:105.75pt;margin-top:.4pt;width:289.45pt;height:15.75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" filled="f" strokecolor="#0070c0" strokeweight="3pt">
                <w10:wrap anchorx="margin"/>
              </v:roundrect>
            </w:pict>
          </mc:Fallback>
        </mc:AlternateContent>
      </w:r>
    </w:p>
    <w:p w14:paraId="523698A3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38A7FBB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352EC9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F4B5DE1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95D78B2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1EC3D73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EFE3720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9959201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A0EFFDD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0272" behindDoc="1" locked="0" layoutInCell="1" allowOverlap="1" wp14:anchorId="0AD9F9EA" wp14:editId="67554DC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590925" cy="1428750"/>
            <wp:effectExtent l="0" t="0" r="9525" b="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A9069" w14:textId="77777777" w:rsidR="00F130B8" w:rsidRPr="00761F4D" w:rsidRDefault="00F130B8" w:rsidP="00F130B8">
      <w:pPr>
        <w:jc w:val="center"/>
        <w:rPr>
          <w:rFonts w:ascii="Tahoma" w:eastAsia="Arial Unicode MS" w:hAnsi="Tahoma" w:cs="Tahoma"/>
        </w:rPr>
      </w:pPr>
    </w:p>
    <w:p w14:paraId="1502DECB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A29D2A3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182763B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4FE860F" w14:textId="77777777" w:rsidR="00F130B8" w:rsidRPr="00761F4D" w:rsidRDefault="00C60907" w:rsidP="00F130B8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E9618AC" wp14:editId="6F3D539A">
                <wp:simplePos x="0" y="0"/>
                <wp:positionH relativeFrom="column">
                  <wp:posOffset>5289550</wp:posOffset>
                </wp:positionH>
                <wp:positionV relativeFrom="paragraph">
                  <wp:posOffset>186055</wp:posOffset>
                </wp:positionV>
                <wp:extent cx="739140" cy="243205"/>
                <wp:effectExtent l="19050" t="19050" r="22860" b="23495"/>
                <wp:wrapNone/>
                <wp:docPr id="50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A9C4D" id="AutoShape 729" o:spid="_x0000_s1026" style="position:absolute;margin-left:416.5pt;margin-top:14.65pt;width:58.2pt;height:19.1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" filled="f" strokecolor="#0070c0" strokeweight="3pt"/>
            </w:pict>
          </mc:Fallback>
        </mc:AlternateContent>
      </w:r>
    </w:p>
    <w:p w14:paraId="5369B202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8DED849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81C2F07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C44F676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CAFDB51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17D9316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98072C2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0FBF460F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7EF6F2A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77885D32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56C372F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38DCED4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244832A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2968CE8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4C7FCF1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773F729A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81C81F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8B2E30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61BC7EE0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175C307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6BC1DF2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9D5A927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4C707A5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727D33E8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483D4BDC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72940512" w14:textId="77777777" w:rsidR="00F130B8" w:rsidRPr="00761F4D" w:rsidRDefault="00AE2FA1" w:rsidP="00AE2FA1">
      <w:pPr>
        <w:tabs>
          <w:tab w:val="left" w:pos="5805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</w:p>
    <w:p w14:paraId="33936EB0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A0A2630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3267C785" w14:textId="77777777" w:rsidR="00F130B8" w:rsidRPr="00761F4D" w:rsidRDefault="00F130B8" w:rsidP="00F130B8">
      <w:pPr>
        <w:rPr>
          <w:rFonts w:ascii="Tahoma" w:eastAsia="Arial Unicode MS" w:hAnsi="Tahoma" w:cs="Tahoma"/>
        </w:rPr>
      </w:pPr>
    </w:p>
    <w:p w14:paraId="525E091D" w14:textId="77777777" w:rsidR="00F130B8" w:rsidRPr="00761F4D" w:rsidRDefault="000A35CF" w:rsidP="00F130B8">
      <w:pPr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EBD21F9" wp14:editId="58CD1E01">
                <wp:simplePos x="0" y="0"/>
                <wp:positionH relativeFrom="margin">
                  <wp:posOffset>5156200</wp:posOffset>
                </wp:positionH>
                <wp:positionV relativeFrom="paragraph">
                  <wp:posOffset>298450</wp:posOffset>
                </wp:positionV>
                <wp:extent cx="1295400" cy="279400"/>
                <wp:effectExtent l="0" t="0" r="0" b="6350"/>
                <wp:wrapNone/>
                <wp:docPr id="22" name="Cuadro de texto 2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B17CD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A483" id="Cuadro de texto 22" o:spid="_x0000_s1036" type="#_x0000_t202" href="#_top" style="position:absolute;left:0;text-align:left;margin-left:406pt;margin-top:23.5pt;width:102pt;height:22pt;z-index:25197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" o:button="t" filled="f" stroked="f">
                <v:fill o:detectmouseclick="t"/>
                <v:textbox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08888" w14:textId="77777777" w:rsidR="00F130B8" w:rsidRDefault="00F130B8" w:rsidP="00F033D7">
      <w:pPr>
        <w:pStyle w:val="Ttulo2"/>
        <w:jc w:val="center"/>
        <w:rPr>
          <w:rFonts w:eastAsia="Arial Unicode MS"/>
        </w:rPr>
      </w:pPr>
      <w:bookmarkStart w:id="15" w:name="_EXPORTAR_NOVEDADES_ALPRO"/>
      <w:bookmarkEnd w:id="15"/>
      <w:r w:rsidRPr="00761F4D">
        <w:rPr>
          <w:rFonts w:eastAsia="Arial Unicode MS"/>
        </w:rPr>
        <w:lastRenderedPageBreak/>
        <w:t>EXPORTAR NOVEDADES ALPRO</w:t>
      </w:r>
    </w:p>
    <w:p w14:paraId="4FD2B1EE" w14:textId="77777777" w:rsidR="00471CB1" w:rsidRPr="00761F4D" w:rsidRDefault="00471CB1" w:rsidP="00471CB1">
      <w:pPr>
        <w:spacing w:line="360" w:lineRule="auto"/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bCs/>
        </w:rPr>
        <w:t xml:space="preserve">Habiendo ingresado en </w:t>
      </w:r>
      <w:smartTag w:uri="urn:schemas-microsoft-com:office:smarttags" w:element="PersonName">
        <w:smartTagPr>
          <w:attr w:name="ProductID" w:val="la Consola Principal"/>
        </w:smartTagPr>
        <w:r w:rsidRPr="00761F4D">
          <w:rPr>
            <w:rFonts w:ascii="Tahoma" w:eastAsia="Arial Unicode MS" w:hAnsi="Tahoma" w:cs="Tahoma"/>
            <w:bCs/>
          </w:rPr>
          <w:t>la Consola Principal</w:t>
        </w:r>
      </w:smartTag>
      <w:r w:rsidRPr="00761F4D">
        <w:rPr>
          <w:rFonts w:ascii="Tahoma" w:eastAsia="Arial Unicode MS" w:hAnsi="Tahoma" w:cs="Tahoma"/>
          <w:bCs/>
        </w:rPr>
        <w:t xml:space="preserve"> de SW Dr. Sola, </w:t>
      </w:r>
      <w:r w:rsidRPr="00761F4D">
        <w:rPr>
          <w:rFonts w:ascii="Tahoma" w:eastAsia="Arial Unicode MS" w:hAnsi="Tahoma" w:cs="Tahoma"/>
        </w:rPr>
        <w:t xml:space="preserve">vamos a trabajar en el módulo Ejecutivo, </w:t>
      </w:r>
      <w:r w:rsidRPr="00761F4D">
        <w:rPr>
          <w:rFonts w:ascii="Tahoma" w:eastAsia="Arial Unicode MS" w:hAnsi="Tahoma" w:cs="Tahoma"/>
          <w:bCs/>
        </w:rPr>
        <w:t xml:space="preserve">por lo que </w:t>
      </w:r>
      <w:r w:rsidRPr="00761F4D">
        <w:rPr>
          <w:rFonts w:ascii="Tahoma" w:eastAsia="Arial Unicode MS" w:hAnsi="Tahoma" w:cs="Tahoma"/>
        </w:rPr>
        <w:t xml:space="preserve">hacemos un clic con el Mouse </w:t>
      </w:r>
      <w:r w:rsidRPr="00761F4D">
        <w:rPr>
          <w:rFonts w:ascii="Tahoma" w:eastAsia="Arial Unicode MS" w:hAnsi="Tahoma" w:cs="Tahoma"/>
          <w:bCs/>
        </w:rPr>
        <w:t>sobre el acceso correspondiente</w:t>
      </w:r>
      <w:r w:rsidRPr="00761F4D">
        <w:rPr>
          <w:rFonts w:ascii="Tahoma" w:eastAsia="Arial Unicode MS" w:hAnsi="Tahoma" w:cs="Tahoma"/>
        </w:rPr>
        <w:t>.</w:t>
      </w:r>
    </w:p>
    <w:p w14:paraId="6100E049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  <w:r w:rsidRPr="00761F4D">
        <w:rPr>
          <w:rFonts w:ascii="Tahoma" w:eastAsia="Arial Unicode MS" w:hAnsi="Tahoma" w:cs="Tahom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5004F051" wp14:editId="6884391A">
                <wp:simplePos x="0" y="0"/>
                <wp:positionH relativeFrom="column">
                  <wp:posOffset>4023995</wp:posOffset>
                </wp:positionH>
                <wp:positionV relativeFrom="paragraph">
                  <wp:posOffset>171450</wp:posOffset>
                </wp:positionV>
                <wp:extent cx="571500" cy="152400"/>
                <wp:effectExtent l="19050" t="19050" r="19050" b="19050"/>
                <wp:wrapNone/>
                <wp:docPr id="54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771FE" id="AutoShape 414" o:spid="_x0000_s1026" style="position:absolute;margin-left:316.85pt;margin-top:13.5pt;width:45pt;height:1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" filled="f" strokecolor="#0070c0" strokeweight="3pt"/>
            </w:pict>
          </mc:Fallback>
        </mc:AlternateContent>
      </w: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56064" behindDoc="1" locked="0" layoutInCell="1" allowOverlap="1" wp14:anchorId="338F86F1" wp14:editId="2438A5FE">
            <wp:simplePos x="0" y="0"/>
            <wp:positionH relativeFrom="column">
              <wp:posOffset>842010</wp:posOffset>
            </wp:positionH>
            <wp:positionV relativeFrom="paragraph">
              <wp:posOffset>48260</wp:posOffset>
            </wp:positionV>
            <wp:extent cx="4679950" cy="2902585"/>
            <wp:effectExtent l="0" t="0" r="0" b="0"/>
            <wp:wrapNone/>
            <wp:docPr id="546" name="Imagen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92EC7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6A747576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10CB22BC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5C004B3B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1252F479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137977DD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35F80BB6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07E62853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23A5BE83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288A7092" w14:textId="77777777" w:rsidR="00471CB1" w:rsidRPr="00761F4D" w:rsidRDefault="00471CB1" w:rsidP="00471CB1">
      <w:pPr>
        <w:rPr>
          <w:rFonts w:ascii="Tahoma" w:eastAsia="Arial Unicode MS" w:hAnsi="Tahoma" w:cs="Tahoma"/>
          <w:b/>
        </w:rPr>
      </w:pPr>
    </w:p>
    <w:p w14:paraId="620D67BB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375150D8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45973520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54DDF17A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6185C1E4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636C293C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4776C1BB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31F30218" w14:textId="77777777" w:rsidR="00471CB1" w:rsidRPr="00761F4D" w:rsidRDefault="00471CB1" w:rsidP="00471CB1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Vamos </w:t>
      </w:r>
      <w:r w:rsidRPr="00761F4D">
        <w:rPr>
          <w:rFonts w:ascii="Tahoma" w:eastAsia="Arial Unicode MS" w:hAnsi="Tahoma" w:cs="Tahoma"/>
          <w:b/>
        </w:rPr>
        <w:t>Herramientas/ Exportar Datos / Exportar Novedades</w:t>
      </w:r>
    </w:p>
    <w:p w14:paraId="52A4206B" w14:textId="77777777" w:rsidR="00471CB1" w:rsidRPr="00761F4D" w:rsidRDefault="00471CB1" w:rsidP="00471CB1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57088" behindDoc="1" locked="0" layoutInCell="1" allowOverlap="1" wp14:anchorId="2C44BDF8" wp14:editId="64388B83">
            <wp:simplePos x="0" y="0"/>
            <wp:positionH relativeFrom="column">
              <wp:posOffset>602615</wp:posOffset>
            </wp:positionH>
            <wp:positionV relativeFrom="paragraph">
              <wp:posOffset>34291</wp:posOffset>
            </wp:positionV>
            <wp:extent cx="1104900" cy="3562350"/>
            <wp:effectExtent l="0" t="0" r="0" b="0"/>
            <wp:wrapNone/>
            <wp:docPr id="547" name="Imagen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110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C9092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2EC319DD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0DC411A0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35E4CE8A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25D44C71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5C854964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005D5FF7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9374A05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791F59A3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42BEB6C9" w14:textId="77777777" w:rsidR="00471CB1" w:rsidRPr="00761F4D" w:rsidRDefault="00471CB1" w:rsidP="00471CB1">
      <w:pPr>
        <w:tabs>
          <w:tab w:val="left" w:pos="222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2058112" behindDoc="1" locked="0" layoutInCell="1" allowOverlap="1" wp14:anchorId="684D182C" wp14:editId="70A54C4A">
            <wp:simplePos x="0" y="0"/>
            <wp:positionH relativeFrom="column">
              <wp:posOffset>2910205</wp:posOffset>
            </wp:positionH>
            <wp:positionV relativeFrom="paragraph">
              <wp:posOffset>170815</wp:posOffset>
            </wp:positionV>
            <wp:extent cx="2428875" cy="419100"/>
            <wp:effectExtent l="0" t="0" r="0" b="0"/>
            <wp:wrapNone/>
            <wp:docPr id="548" name="Imagen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F4D">
        <w:rPr>
          <w:rFonts w:ascii="Tahoma" w:eastAsia="Arial Unicode MS" w:hAnsi="Tahoma" w:cs="Tahoma"/>
        </w:rPr>
        <w:tab/>
      </w:r>
    </w:p>
    <w:p w14:paraId="297710B7" w14:textId="77777777" w:rsidR="00471CB1" w:rsidRPr="00761F4D" w:rsidRDefault="005C5A14" w:rsidP="00471CB1">
      <w:pPr>
        <w:rPr>
          <w:rFonts w:ascii="Tahoma" w:eastAsia="Arial Unicode MS" w:hAnsi="Tahoma" w:cs="Tahoma"/>
        </w:rPr>
      </w:pPr>
      <w:r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106C99D6" wp14:editId="31567066">
                <wp:simplePos x="0" y="0"/>
                <wp:positionH relativeFrom="column">
                  <wp:posOffset>1850390</wp:posOffset>
                </wp:positionH>
                <wp:positionV relativeFrom="paragraph">
                  <wp:posOffset>111759</wp:posOffset>
                </wp:positionV>
                <wp:extent cx="952500" cy="647700"/>
                <wp:effectExtent l="19050" t="38100" r="38100" b="19050"/>
                <wp:wrapNone/>
                <wp:docPr id="545" name="Conector recto de flecha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9688" id="Conector recto de flecha 545" o:spid="_x0000_s1026" type="#_x0000_t32" style="position:absolute;margin-left:145.7pt;margin-top:8.8pt;width:75pt;height:51pt;flip:y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</w:p>
    <w:p w14:paraId="57C91233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57CC0093" w14:textId="77777777" w:rsidR="00471CB1" w:rsidRPr="00761F4D" w:rsidRDefault="005C5A14" w:rsidP="00471CB1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5C22C1BC" wp14:editId="3C6F2A7B">
                <wp:simplePos x="0" y="0"/>
                <wp:positionH relativeFrom="column">
                  <wp:posOffset>631190</wp:posOffset>
                </wp:positionH>
                <wp:positionV relativeFrom="paragraph">
                  <wp:posOffset>144145</wp:posOffset>
                </wp:positionV>
                <wp:extent cx="1095375" cy="504825"/>
                <wp:effectExtent l="19050" t="19050" r="28575" b="28575"/>
                <wp:wrapNone/>
                <wp:docPr id="54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74709" id="AutoShape 416" o:spid="_x0000_s1026" style="position:absolute;margin-left:49.7pt;margin-top:11.35pt;width:86.25pt;height:39.7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" filled="f" strokecolor="#0070c0" strokeweight="3pt"/>
            </w:pict>
          </mc:Fallback>
        </mc:AlternateContent>
      </w:r>
    </w:p>
    <w:p w14:paraId="483EDD45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2EBB800D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6A2C4059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3EAD7711" w14:textId="77777777" w:rsidR="00471CB1" w:rsidRPr="00761F4D" w:rsidRDefault="00471CB1" w:rsidP="00471CB1">
      <w:pPr>
        <w:rPr>
          <w:rFonts w:ascii="Tahoma" w:eastAsia="Arial Unicode MS" w:hAnsi="Tahoma" w:cs="Tahoma"/>
        </w:rPr>
      </w:pPr>
    </w:p>
    <w:p w14:paraId="1FBD8DC3" w14:textId="77777777" w:rsidR="00471CB1" w:rsidRDefault="00471CB1" w:rsidP="00471CB1">
      <w:pPr>
        <w:rPr>
          <w:rFonts w:eastAsia="Arial Unicode MS"/>
        </w:rPr>
      </w:pPr>
    </w:p>
    <w:p w14:paraId="45F4295D" w14:textId="77777777" w:rsidR="00471CB1" w:rsidRDefault="00471CB1" w:rsidP="00471CB1">
      <w:pPr>
        <w:rPr>
          <w:rFonts w:eastAsia="Arial Unicode MS"/>
        </w:rPr>
      </w:pPr>
    </w:p>
    <w:p w14:paraId="42E39F1D" w14:textId="77777777" w:rsidR="00471CB1" w:rsidRDefault="00471CB1" w:rsidP="00471CB1">
      <w:pPr>
        <w:rPr>
          <w:rFonts w:eastAsia="Arial Unicode MS"/>
        </w:rPr>
      </w:pPr>
    </w:p>
    <w:p w14:paraId="315BFC92" w14:textId="77777777" w:rsidR="00471CB1" w:rsidRDefault="00471CB1" w:rsidP="00471CB1">
      <w:pPr>
        <w:rPr>
          <w:rFonts w:eastAsia="Arial Unicode MS"/>
        </w:rPr>
      </w:pPr>
    </w:p>
    <w:p w14:paraId="30F52922" w14:textId="77777777" w:rsidR="00471CB1" w:rsidRDefault="00471CB1" w:rsidP="00471CB1">
      <w:pPr>
        <w:rPr>
          <w:rFonts w:eastAsia="Arial Unicode MS"/>
        </w:rPr>
      </w:pPr>
    </w:p>
    <w:p w14:paraId="4837CAC1" w14:textId="77777777" w:rsidR="00471CB1" w:rsidRDefault="00471CB1" w:rsidP="00471CB1">
      <w:pPr>
        <w:rPr>
          <w:rFonts w:eastAsia="Arial Unicode MS"/>
        </w:rPr>
      </w:pPr>
    </w:p>
    <w:p w14:paraId="1F6A19F1" w14:textId="77777777" w:rsidR="00471CB1" w:rsidRDefault="00471CB1" w:rsidP="00471CB1">
      <w:pPr>
        <w:rPr>
          <w:rFonts w:eastAsia="Arial Unicode MS"/>
        </w:rPr>
      </w:pPr>
    </w:p>
    <w:p w14:paraId="4472057F" w14:textId="77777777" w:rsidR="00471CB1" w:rsidRDefault="00471CB1" w:rsidP="00471CB1">
      <w:pPr>
        <w:rPr>
          <w:rFonts w:eastAsia="Arial Unicode MS"/>
        </w:rPr>
      </w:pPr>
    </w:p>
    <w:p w14:paraId="6549B5E5" w14:textId="77777777" w:rsidR="00471CB1" w:rsidRDefault="00471CB1" w:rsidP="00471CB1">
      <w:pPr>
        <w:rPr>
          <w:rFonts w:eastAsia="Arial Unicode MS"/>
        </w:rPr>
      </w:pPr>
    </w:p>
    <w:p w14:paraId="57D40D73" w14:textId="77777777" w:rsidR="00471CB1" w:rsidRPr="00471CB1" w:rsidRDefault="00471CB1" w:rsidP="00471CB1">
      <w:pPr>
        <w:rPr>
          <w:rFonts w:eastAsia="Arial Unicode MS"/>
        </w:rPr>
      </w:pPr>
    </w:p>
    <w:p w14:paraId="7D14C6E5" w14:textId="77777777" w:rsidR="00C1159D" w:rsidRPr="00761F4D" w:rsidRDefault="003E49BE" w:rsidP="00F130B8">
      <w:pPr>
        <w:jc w:val="center"/>
        <w:rPr>
          <w:rFonts w:ascii="Tahoma" w:eastAsia="Arial Unicode MS" w:hAnsi="Tahoma" w:cs="Tahoma"/>
          <w:b/>
          <w:u w:val="single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2320" behindDoc="1" locked="0" layoutInCell="1" allowOverlap="1" wp14:anchorId="0FBD7AB7" wp14:editId="731983A3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679950" cy="2981325"/>
            <wp:effectExtent l="0" t="0" r="6350" b="9525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4265" w14:textId="77777777" w:rsidR="00C1159D" w:rsidRPr="00761F4D" w:rsidRDefault="00C1159D" w:rsidP="00F130B8">
      <w:pPr>
        <w:jc w:val="center"/>
        <w:rPr>
          <w:rFonts w:ascii="Tahoma" w:eastAsia="Arial Unicode MS" w:hAnsi="Tahoma" w:cs="Tahoma"/>
          <w:b/>
          <w:u w:val="single"/>
        </w:rPr>
      </w:pPr>
    </w:p>
    <w:p w14:paraId="4742D244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9894FAB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3C25293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0E6AA1E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C191D23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A7F9232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B1850C5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EDF6FC7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CD019CE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67ADF0F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2CC1985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AFBB95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6021705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93A018B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15A0C89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69FB1D9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7768FA6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A71A786" w14:textId="77777777" w:rsidR="00C1159D" w:rsidRPr="00761F4D" w:rsidRDefault="00C1159D" w:rsidP="00C60907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Seleccionamos el formato de exportación</w:t>
      </w:r>
      <w:r w:rsidR="00C60907">
        <w:rPr>
          <w:rFonts w:ascii="Tahoma" w:eastAsia="Arial Unicode MS" w:hAnsi="Tahoma" w:cs="Tahoma"/>
        </w:rPr>
        <w:t xml:space="preserve"> ALPRO</w:t>
      </w:r>
    </w:p>
    <w:p w14:paraId="55349FD0" w14:textId="77777777" w:rsidR="00C1159D" w:rsidRPr="00761F4D" w:rsidRDefault="00C60907" w:rsidP="00C1159D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1296" behindDoc="1" locked="0" layoutInCell="1" allowOverlap="1" wp14:anchorId="34DBF728" wp14:editId="75A58595">
            <wp:simplePos x="0" y="0"/>
            <wp:positionH relativeFrom="page">
              <wp:align>center</wp:align>
            </wp:positionH>
            <wp:positionV relativeFrom="paragraph">
              <wp:posOffset>78740</wp:posOffset>
            </wp:positionV>
            <wp:extent cx="2879725" cy="1350010"/>
            <wp:effectExtent l="0" t="0" r="0" b="254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3CA20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3CE061D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1CD743A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1F0D246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EBFB55A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B9D0327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18ED79F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FF2AA2E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B778220" w14:textId="77777777" w:rsidR="00C1159D" w:rsidRPr="00761F4D" w:rsidRDefault="003F3A43" w:rsidP="00C60907">
      <w:pPr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Podemos elegir entre dos </w:t>
      </w:r>
      <w:r w:rsidR="00C1159D" w:rsidRPr="00761F4D">
        <w:rPr>
          <w:rFonts w:ascii="Tahoma" w:eastAsia="Arial Unicode MS" w:hAnsi="Tahoma" w:cs="Tahoma"/>
        </w:rPr>
        <w:t>Tipo de exportación</w:t>
      </w:r>
    </w:p>
    <w:p w14:paraId="22C7D02E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68A4448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3344" behindDoc="1" locked="0" layoutInCell="1" allowOverlap="1" wp14:anchorId="6A028CFA" wp14:editId="7EE749BA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714625" cy="581025"/>
            <wp:effectExtent l="0" t="0" r="9525" b="9525"/>
            <wp:wrapNone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A7A9C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CEEA78F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A9F0092" w14:textId="77777777" w:rsidR="00471CB1" w:rsidRDefault="00471CB1" w:rsidP="003F3A43">
      <w:pPr>
        <w:pStyle w:val="Ttulo3"/>
        <w:rPr>
          <w:rFonts w:ascii="Tahoma" w:eastAsia="Arial Unicode MS" w:hAnsi="Tahoma" w:cs="Tahoma"/>
          <w:color w:val="auto"/>
        </w:rPr>
      </w:pPr>
      <w:bookmarkStart w:id="16" w:name="_Desde_la_Última"/>
      <w:bookmarkEnd w:id="16"/>
    </w:p>
    <w:p w14:paraId="40E5E942" w14:textId="77777777" w:rsidR="00C1159D" w:rsidRPr="003F3A43" w:rsidRDefault="003F3A43" w:rsidP="003F3A43">
      <w:pPr>
        <w:pStyle w:val="Ttulo3"/>
        <w:rPr>
          <w:rFonts w:ascii="Tahoma" w:eastAsia="Arial Unicode MS" w:hAnsi="Tahoma" w:cs="Tahoma"/>
          <w:color w:val="000000" w:themeColor="text1"/>
          <w:sz w:val="28"/>
        </w:rPr>
      </w:pPr>
      <w:r w:rsidRPr="003F3A43">
        <w:rPr>
          <w:rFonts w:ascii="Tahoma" w:eastAsia="Arial Unicode MS" w:hAnsi="Tahoma" w:cs="Tahoma"/>
          <w:b/>
          <w:color w:val="000000" w:themeColor="text1"/>
          <w:sz w:val="28"/>
        </w:rPr>
        <w:t>D</w:t>
      </w:r>
      <w:r w:rsidR="00C1159D" w:rsidRPr="003F3A43">
        <w:rPr>
          <w:rFonts w:ascii="Tahoma" w:eastAsia="Arial Unicode MS" w:hAnsi="Tahoma" w:cs="Tahoma"/>
          <w:b/>
          <w:color w:val="000000" w:themeColor="text1"/>
          <w:sz w:val="28"/>
        </w:rPr>
        <w:t>esde la Última exportación hasta hoy</w:t>
      </w:r>
    </w:p>
    <w:p w14:paraId="4F326B82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C532E98" w14:textId="77777777" w:rsidR="00C1159D" w:rsidRPr="00761F4D" w:rsidRDefault="00C1159D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o los establecimientos a exportar</w:t>
      </w:r>
    </w:p>
    <w:p w14:paraId="7E2F6B49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0A046EE4" wp14:editId="671EE04A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4141470" cy="1885950"/>
                <wp:effectExtent l="0" t="0" r="0" b="0"/>
                <wp:wrapNone/>
                <wp:docPr id="367" name="Grupo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1885950"/>
                          <a:chOff x="0" y="0"/>
                          <a:chExt cx="4141470" cy="1885950"/>
                        </a:xfrm>
                      </wpg:grpSpPr>
                      <pic:pic xmlns:pic="http://schemas.openxmlformats.org/drawingml/2006/picture">
                        <pic:nvPicPr>
                          <pic:cNvPr id="379" name="Imagen 37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47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AutoShape 713"/>
                        <wps:cNvSpPr>
                          <a:spLocks noChangeArrowheads="1"/>
                        </wps:cNvSpPr>
                        <wps:spPr bwMode="auto">
                          <a:xfrm>
                            <a:off x="3752850" y="476250"/>
                            <a:ext cx="201295" cy="914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EACD9" id="Grupo 367" o:spid="_x0000_s1026" style="position:absolute;margin-left:0;margin-top:10.9pt;width:326.1pt;height:148.5pt;z-index:251827712;mso-position-horizontal:center;mso-position-horizontal-relative:margin" coordsize="4141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">
                <v:shape id="Imagen 379" o:spid="_x0000_s1027" type="#_x0000_t75" style="position:absolute;width:4141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">
                  <v:imagedata r:id="rId46" o:title=""/>
                  <v:path arrowok="t"/>
                </v:shape>
                <v:roundrect id="AutoShape 713" o:spid="_x0000_s1028" style="position:absolute;left:37528;top:4762;width:2013;height:91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" filled="f" strokecolor="#0070c0" strokeweight="3pt"/>
                <w10:wrap anchorx="margin"/>
              </v:group>
            </w:pict>
          </mc:Fallback>
        </mc:AlternateContent>
      </w:r>
    </w:p>
    <w:p w14:paraId="7C33C933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9BAA921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8F73DB7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0077073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8718C86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728B29D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F5938E1" w14:textId="77777777" w:rsidR="00C1159D" w:rsidRPr="00761F4D" w:rsidRDefault="00C1159D" w:rsidP="00C1159D">
      <w:pPr>
        <w:tabs>
          <w:tab w:val="left" w:pos="439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4CE7F5B7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9CA4F8F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15B183C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EBD963A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A392681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D871163" w14:textId="77777777" w:rsidR="00C87226" w:rsidRPr="00761F4D" w:rsidRDefault="00C87226" w:rsidP="00137F7C">
      <w:pPr>
        <w:rPr>
          <w:rFonts w:ascii="Tahoma" w:eastAsia="Arial Unicode MS" w:hAnsi="Tahoma" w:cs="Tahoma"/>
        </w:rPr>
      </w:pPr>
    </w:p>
    <w:p w14:paraId="11B2B35F" w14:textId="77777777" w:rsidR="00137F7C" w:rsidRPr="00761F4D" w:rsidRDefault="00137F7C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la opción Guardar en mi PC</w:t>
      </w:r>
    </w:p>
    <w:p w14:paraId="0F980407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55DF4314" w14:textId="77777777" w:rsidR="00137F7C" w:rsidRPr="00761F4D" w:rsidRDefault="003F3A43" w:rsidP="00137F7C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268F7151" wp14:editId="67FB029F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676650" cy="1247775"/>
                <wp:effectExtent l="0" t="0" r="0" b="9525"/>
                <wp:wrapNone/>
                <wp:docPr id="368" name="Grupo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247775"/>
                          <a:chOff x="0" y="0"/>
                          <a:chExt cx="3676650" cy="1247775"/>
                        </a:xfrm>
                      </wpg:grpSpPr>
                      <pic:pic xmlns:pic="http://schemas.openxmlformats.org/drawingml/2006/picture">
                        <pic:nvPicPr>
                          <pic:cNvPr id="502" name="Imagen 50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AutoShape 504"/>
                        <wps:cNvSpPr>
                          <a:spLocks noChangeArrowheads="1"/>
                        </wps:cNvSpPr>
                        <wps:spPr bwMode="auto">
                          <a:xfrm>
                            <a:off x="19050" y="295275"/>
                            <a:ext cx="1314450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81538" id="Grupo 368" o:spid="_x0000_s1026" style="position:absolute;margin-left:0;margin-top:.4pt;width:289.5pt;height:98.25pt;z-index:251634176;mso-position-horizontal:center;mso-position-horizontal-relative:margin" coordsize="3676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">
                <v:shape id="Imagen 502" o:spid="_x0000_s1027" type="#_x0000_t75" style="position:absolute;width:3676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">
                  <v:imagedata r:id="rId35" o:title=""/>
                  <v:path arrowok="t"/>
                </v:shape>
                <v:roundrect id="AutoShape 504" o:spid="_x0000_s1028" style="position:absolute;left:190;top:2952;width:13145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" filled="f" strokecolor="#0070c0" strokeweight="3pt"/>
                <w10:wrap anchorx="margin"/>
              </v:group>
            </w:pict>
          </mc:Fallback>
        </mc:AlternateContent>
      </w:r>
    </w:p>
    <w:p w14:paraId="711D3B7E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098039D4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737209B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38EAA2B1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C70259D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55FAC30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25D711A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5C8A6BF" w14:textId="77777777" w:rsidR="00137F7C" w:rsidRPr="00761F4D" w:rsidRDefault="00137F7C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1DB1BEFC" w14:textId="77777777" w:rsidR="00137F7C" w:rsidRPr="00761F4D" w:rsidRDefault="003F3A43" w:rsidP="00137F7C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3A07191" wp14:editId="5D319F6A">
                <wp:simplePos x="0" y="0"/>
                <wp:positionH relativeFrom="column">
                  <wp:posOffset>1697991</wp:posOffset>
                </wp:positionH>
                <wp:positionV relativeFrom="paragraph">
                  <wp:posOffset>92074</wp:posOffset>
                </wp:positionV>
                <wp:extent cx="1123950" cy="866775"/>
                <wp:effectExtent l="19050" t="19050" r="57150" b="47625"/>
                <wp:wrapNone/>
                <wp:docPr id="41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866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7265" id="AutoShape 506" o:spid="_x0000_s1026" type="#_x0000_t32" style="position:absolute;margin-left:133.7pt;margin-top:7.25pt;width:88.5pt;height:68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" strokecolor="red" strokeweight="2.25pt">
                <v:stroke endarrow="block"/>
              </v:shape>
            </w:pict>
          </mc:Fallback>
        </mc:AlternateContent>
      </w:r>
    </w:p>
    <w:p w14:paraId="46F89BF8" w14:textId="77777777" w:rsidR="00137F7C" w:rsidRPr="00761F4D" w:rsidRDefault="003F3A43" w:rsidP="00137F7C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32128" behindDoc="1" locked="0" layoutInCell="1" allowOverlap="1" wp14:anchorId="53BD9A3F" wp14:editId="2BD33C94">
            <wp:simplePos x="0" y="0"/>
            <wp:positionH relativeFrom="margin">
              <wp:posOffset>2905760</wp:posOffset>
            </wp:positionH>
            <wp:positionV relativeFrom="paragraph">
              <wp:posOffset>15875</wp:posOffset>
            </wp:positionV>
            <wp:extent cx="2512695" cy="2623185"/>
            <wp:effectExtent l="0" t="0" r="1905" b="5715"/>
            <wp:wrapNone/>
            <wp:docPr id="503" name="Imagen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44B71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04EF96E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00C3C077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70BB3DFD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A460BEB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4C44293C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DEECE17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7D654CC0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323E6074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1E0721FA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12AF3383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657EB33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5E6EFB9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17877123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420C18E4" w14:textId="77777777" w:rsidR="00137F7C" w:rsidRPr="00761F4D" w:rsidRDefault="003F3A43" w:rsidP="00137F7C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5392" behindDoc="1" locked="0" layoutInCell="1" allowOverlap="1" wp14:anchorId="61C7BD80" wp14:editId="46BDB92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62960" cy="527685"/>
            <wp:effectExtent l="0" t="0" r="8890" b="5715"/>
            <wp:wrapNone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3C01D" w14:textId="77777777" w:rsidR="00137F7C" w:rsidRPr="00761F4D" w:rsidRDefault="003F3A43" w:rsidP="00137F7C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77741AD3" wp14:editId="3C3609D0">
                <wp:simplePos x="0" y="0"/>
                <wp:positionH relativeFrom="column">
                  <wp:posOffset>4545965</wp:posOffset>
                </wp:positionH>
                <wp:positionV relativeFrom="paragraph">
                  <wp:posOffset>80010</wp:posOffset>
                </wp:positionV>
                <wp:extent cx="790575" cy="243205"/>
                <wp:effectExtent l="19050" t="19050" r="28575" b="23495"/>
                <wp:wrapNone/>
                <wp:docPr id="39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0E2CA2" id="AutoShape 725" o:spid="_x0000_s1026" style="position:absolute;margin-left:357.95pt;margin-top:6.3pt;width:62.25pt;height:19.1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" filled="f" strokecolor="#0070c0" strokeweight="3pt"/>
            </w:pict>
          </mc:Fallback>
        </mc:AlternateContent>
      </w:r>
    </w:p>
    <w:p w14:paraId="278DF7D9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0C69F51C" w14:textId="77777777" w:rsidR="00C1159D" w:rsidRPr="00761F4D" w:rsidRDefault="00C1159D" w:rsidP="00C1159D">
      <w:pPr>
        <w:tabs>
          <w:tab w:val="left" w:pos="3825"/>
        </w:tabs>
        <w:rPr>
          <w:rFonts w:ascii="Tahoma" w:eastAsia="Arial Unicode MS" w:hAnsi="Tahoma" w:cs="Tahoma"/>
        </w:rPr>
      </w:pPr>
    </w:p>
    <w:p w14:paraId="57ECEC44" w14:textId="77777777" w:rsidR="00C1159D" w:rsidRPr="00761F4D" w:rsidRDefault="00C1159D" w:rsidP="00C1159D">
      <w:pPr>
        <w:tabs>
          <w:tab w:val="left" w:pos="3825"/>
        </w:tabs>
        <w:rPr>
          <w:rFonts w:ascii="Tahoma" w:eastAsia="Arial Unicode MS" w:hAnsi="Tahoma" w:cs="Tahoma"/>
        </w:rPr>
      </w:pPr>
    </w:p>
    <w:p w14:paraId="3730D647" w14:textId="77777777" w:rsidR="00C1159D" w:rsidRPr="00761F4D" w:rsidRDefault="00471CB1" w:rsidP="00471CB1">
      <w:pPr>
        <w:tabs>
          <w:tab w:val="left" w:pos="851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ab/>
      </w:r>
      <w:r w:rsidR="00C1159D" w:rsidRPr="00761F4D">
        <w:rPr>
          <w:rFonts w:ascii="Tahoma" w:eastAsia="Arial Unicode MS" w:hAnsi="Tahoma" w:cs="Tahoma"/>
        </w:rPr>
        <w:t>Elegimos la opción Procesar</w:t>
      </w:r>
    </w:p>
    <w:p w14:paraId="67993902" w14:textId="77777777" w:rsidR="00C1159D" w:rsidRPr="00761F4D" w:rsidRDefault="003E49BE" w:rsidP="00C1159D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6416" behindDoc="1" locked="0" layoutInCell="1" allowOverlap="1" wp14:anchorId="00233F77" wp14:editId="634675F8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3877310" cy="2339975"/>
            <wp:effectExtent l="0" t="0" r="8890" b="3175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EC0C" w14:textId="77777777" w:rsidR="00C1159D" w:rsidRPr="00761F4D" w:rsidRDefault="00C1159D" w:rsidP="00C1159D">
      <w:pPr>
        <w:tabs>
          <w:tab w:val="left" w:pos="3825"/>
        </w:tabs>
        <w:rPr>
          <w:rFonts w:ascii="Tahoma" w:eastAsia="Arial Unicode MS" w:hAnsi="Tahoma" w:cs="Tahoma"/>
        </w:rPr>
      </w:pPr>
    </w:p>
    <w:p w14:paraId="62687EE5" w14:textId="77777777" w:rsidR="00C1159D" w:rsidRPr="00761F4D" w:rsidRDefault="00C1159D" w:rsidP="00C1159D">
      <w:pPr>
        <w:tabs>
          <w:tab w:val="left" w:pos="3825"/>
        </w:tabs>
        <w:rPr>
          <w:rFonts w:ascii="Tahoma" w:eastAsia="Arial Unicode MS" w:hAnsi="Tahoma" w:cs="Tahoma"/>
        </w:rPr>
      </w:pPr>
    </w:p>
    <w:p w14:paraId="5DD8FED1" w14:textId="77777777" w:rsidR="00C1159D" w:rsidRPr="00761F4D" w:rsidRDefault="00C1159D" w:rsidP="00C1159D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68B479C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EB0D009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1029D612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0061A20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5251031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9EB2E73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E61B4FD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5692520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1289EB6" wp14:editId="2E5D7865">
                <wp:simplePos x="0" y="0"/>
                <wp:positionH relativeFrom="column">
                  <wp:posOffset>3630930</wp:posOffset>
                </wp:positionH>
                <wp:positionV relativeFrom="paragraph">
                  <wp:posOffset>141605</wp:posOffset>
                </wp:positionV>
                <wp:extent cx="739140" cy="243205"/>
                <wp:effectExtent l="19050" t="19050" r="22860" b="23495"/>
                <wp:wrapNone/>
                <wp:docPr id="37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04A84F" id="AutoShape 717" o:spid="_x0000_s1026" style="position:absolute;margin-left:285.9pt;margin-top:11.15pt;width:58.2pt;height:19.1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" filled="f" strokecolor="#0070c0" strokeweight="3pt"/>
            </w:pict>
          </mc:Fallback>
        </mc:AlternateContent>
      </w:r>
    </w:p>
    <w:p w14:paraId="6DC226F2" w14:textId="77777777" w:rsidR="00C1159D" w:rsidRPr="00761F4D" w:rsidRDefault="00C1159D" w:rsidP="00C1159D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4C5D0873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81A0B6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A345047" w14:textId="77777777" w:rsidR="00C87226" w:rsidRPr="00761F4D" w:rsidRDefault="00C87226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13F86FD0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CE644FF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7440" behindDoc="1" locked="0" layoutInCell="1" allowOverlap="1" wp14:anchorId="52E09115" wp14:editId="0C2ABD08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829685" cy="1876425"/>
            <wp:effectExtent l="0" t="0" r="0" b="9525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1BA95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1C8FDF11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EA28CAF" wp14:editId="1CFBF8EE">
                <wp:simplePos x="0" y="0"/>
                <wp:positionH relativeFrom="margin">
                  <wp:posOffset>1343025</wp:posOffset>
                </wp:positionH>
                <wp:positionV relativeFrom="paragraph">
                  <wp:posOffset>19685</wp:posOffset>
                </wp:positionV>
                <wp:extent cx="3695065" cy="209550"/>
                <wp:effectExtent l="19050" t="19050" r="19685" b="19050"/>
                <wp:wrapNone/>
                <wp:docPr id="35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06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6D935" id="AutoShape 785" o:spid="_x0000_s1026" style="position:absolute;margin-left:105.75pt;margin-top:1.55pt;width:290.95pt;height:16.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" filled="f" strokecolor="#0070c0" strokeweight="3pt">
                <w10:wrap anchorx="margin"/>
              </v:roundrect>
            </w:pict>
          </mc:Fallback>
        </mc:AlternateContent>
      </w:r>
    </w:p>
    <w:p w14:paraId="566D491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399A073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6513BF97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41A9F24D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FC143C6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451C791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061C7D6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23C457D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0D42CA3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565478EB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18464" behindDoc="1" locked="0" layoutInCell="1" allowOverlap="1" wp14:anchorId="098996C2" wp14:editId="7E69513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590925" cy="1428750"/>
            <wp:effectExtent l="0" t="0" r="9525" b="0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C084" w14:textId="77777777" w:rsidR="00C1159D" w:rsidRPr="00761F4D" w:rsidRDefault="00C1159D" w:rsidP="00C1159D">
      <w:pPr>
        <w:jc w:val="center"/>
        <w:rPr>
          <w:rFonts w:ascii="Tahoma" w:eastAsia="Arial Unicode MS" w:hAnsi="Tahoma" w:cs="Tahoma"/>
        </w:rPr>
      </w:pPr>
    </w:p>
    <w:p w14:paraId="4E794611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1D81EA46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1C053FB8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106A49D7" w14:textId="77777777" w:rsidR="00C1159D" w:rsidRPr="00761F4D" w:rsidRDefault="003F3A43" w:rsidP="00C1159D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95D826C" wp14:editId="0361422E">
                <wp:simplePos x="0" y="0"/>
                <wp:positionH relativeFrom="column">
                  <wp:posOffset>5308600</wp:posOffset>
                </wp:positionH>
                <wp:positionV relativeFrom="paragraph">
                  <wp:posOffset>169545</wp:posOffset>
                </wp:positionV>
                <wp:extent cx="739140" cy="243205"/>
                <wp:effectExtent l="19050" t="19050" r="22860" b="23495"/>
                <wp:wrapNone/>
                <wp:docPr id="34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209EE" id="AutoShape 723" o:spid="_x0000_s1026" style="position:absolute;margin-left:418pt;margin-top:13.35pt;width:58.2pt;height:19.1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" filled="f" strokecolor="#0070c0" strokeweight="3pt"/>
            </w:pict>
          </mc:Fallback>
        </mc:AlternateContent>
      </w:r>
    </w:p>
    <w:p w14:paraId="589F8855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B3E0CCD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167E1235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7D8D26EF" w14:textId="77777777" w:rsidR="00C1159D" w:rsidRPr="00761F4D" w:rsidRDefault="00C1159D" w:rsidP="00C1159D">
      <w:pPr>
        <w:rPr>
          <w:rFonts w:ascii="Tahoma" w:eastAsia="Arial Unicode MS" w:hAnsi="Tahoma" w:cs="Tahoma"/>
        </w:rPr>
      </w:pPr>
    </w:p>
    <w:p w14:paraId="2B1B9B0F" w14:textId="77777777" w:rsidR="00C1159D" w:rsidRPr="003F3A43" w:rsidRDefault="00C1159D" w:rsidP="003F3A43">
      <w:pPr>
        <w:pStyle w:val="Ttulo3"/>
        <w:rPr>
          <w:rFonts w:ascii="Tahoma" w:eastAsia="Arial Unicode MS" w:hAnsi="Tahoma" w:cs="Tahoma"/>
          <w:b/>
          <w:color w:val="000000" w:themeColor="text1"/>
          <w:sz w:val="28"/>
        </w:rPr>
      </w:pPr>
      <w:bookmarkStart w:id="17" w:name="_Novedades_entre_Fechas_1"/>
      <w:bookmarkEnd w:id="17"/>
      <w:r w:rsidRPr="003F3A43">
        <w:rPr>
          <w:rFonts w:ascii="Tahoma" w:eastAsia="Arial Unicode MS" w:hAnsi="Tahoma" w:cs="Tahoma"/>
          <w:b/>
          <w:color w:val="000000" w:themeColor="text1"/>
          <w:sz w:val="28"/>
        </w:rPr>
        <w:t>Novedades entre Fechas</w:t>
      </w:r>
    </w:p>
    <w:p w14:paraId="5D184838" w14:textId="77777777" w:rsidR="006333A0" w:rsidRPr="00761F4D" w:rsidRDefault="006333A0" w:rsidP="00C1159D">
      <w:pPr>
        <w:rPr>
          <w:rFonts w:ascii="Tahoma" w:eastAsia="Arial Unicode MS" w:hAnsi="Tahoma" w:cs="Tahoma"/>
        </w:rPr>
      </w:pPr>
    </w:p>
    <w:p w14:paraId="079767E9" w14:textId="77777777" w:rsidR="005D7D95" w:rsidRPr="00761F4D" w:rsidRDefault="005D7D95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 xml:space="preserve">Seleccionamos el intervalo en el que vamos a exportar los eventos </w:t>
      </w:r>
    </w:p>
    <w:p w14:paraId="567A07C5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2288FE43" w14:textId="77777777" w:rsidR="005D7D95" w:rsidRPr="00761F4D" w:rsidRDefault="003F3A43" w:rsidP="005D7D95">
      <w:pPr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45348320" wp14:editId="0A97471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098040" cy="1181100"/>
                <wp:effectExtent l="0" t="0" r="16510" b="0"/>
                <wp:wrapNone/>
                <wp:docPr id="373" name="Grupo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040" cy="1181100"/>
                          <a:chOff x="0" y="0"/>
                          <a:chExt cx="2098040" cy="1181100"/>
                        </a:xfrm>
                      </wpg:grpSpPr>
                      <pic:pic xmlns:pic="http://schemas.openxmlformats.org/drawingml/2006/picture">
                        <pic:nvPicPr>
                          <pic:cNvPr id="389" name="Imagen 38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2047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AutoShap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98040" cy="1127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F7D33" id="Grupo 373" o:spid="_x0000_s1026" style="position:absolute;margin-left:0;margin-top:.9pt;width:165.2pt;height:93pt;z-index:251832832;mso-position-horizontal:center;mso-position-horizontal-relative:margin" coordsize="20980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">
                <v:shape id="Imagen 389" o:spid="_x0000_s1027" type="#_x0000_t75" style="position:absolute;left:476;width:20479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">
                  <v:imagedata r:id="rId33" o:title=""/>
                  <v:path arrowok="t"/>
                </v:shape>
                <v:roundrect id="AutoShape 721" o:spid="_x0000_s1028" style="position:absolute;width:20980;height:112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" filled="f" strokecolor="#0070c0" strokeweight="1.5pt"/>
                <w10:wrap anchorx="margin"/>
              </v:group>
            </w:pict>
          </mc:Fallback>
        </mc:AlternateContent>
      </w:r>
    </w:p>
    <w:p w14:paraId="7C8F272E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1ADEFD8F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7B21583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05F03622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B596D6C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0C7B57A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88A033A" w14:textId="77777777" w:rsidR="005D7D95" w:rsidRPr="00761F4D" w:rsidRDefault="005D7D95" w:rsidP="005D7D95">
      <w:pPr>
        <w:tabs>
          <w:tab w:val="left" w:pos="1110"/>
        </w:tabs>
        <w:rPr>
          <w:rFonts w:ascii="Tahoma" w:eastAsia="Arial Unicode MS" w:hAnsi="Tahoma" w:cs="Tahoma"/>
        </w:rPr>
      </w:pPr>
    </w:p>
    <w:p w14:paraId="11AAB638" w14:textId="77777777" w:rsidR="005D7D95" w:rsidRPr="00761F4D" w:rsidRDefault="003F3A43" w:rsidP="003F3A43">
      <w:pPr>
        <w:tabs>
          <w:tab w:val="left" w:pos="1110"/>
        </w:tabs>
        <w:ind w:firstLine="708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>T</w:t>
      </w:r>
      <w:r w:rsidR="005D7D95" w:rsidRPr="00761F4D">
        <w:rPr>
          <w:rFonts w:ascii="Tahoma" w:eastAsia="Arial Unicode MS" w:hAnsi="Tahoma" w:cs="Tahoma"/>
        </w:rPr>
        <w:t>ildamos el o los Establecimientos</w:t>
      </w:r>
    </w:p>
    <w:p w14:paraId="5D1D3645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4B7CA2F" w14:textId="77777777" w:rsidR="005D7D95" w:rsidRPr="00761F4D" w:rsidRDefault="003F3A43" w:rsidP="005D7D9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688FA089" wp14:editId="690E9DC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810635" cy="1761490"/>
                <wp:effectExtent l="0" t="0" r="0" b="0"/>
                <wp:wrapNone/>
                <wp:docPr id="374" name="Grupo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635" cy="1761490"/>
                          <a:chOff x="0" y="0"/>
                          <a:chExt cx="3810635" cy="1761490"/>
                        </a:xfrm>
                      </wpg:grpSpPr>
                      <pic:pic xmlns:pic="http://schemas.openxmlformats.org/drawingml/2006/picture">
                        <pic:nvPicPr>
                          <pic:cNvPr id="390" name="Imagen 39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3409950" y="409575"/>
                            <a:ext cx="238125" cy="857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EAC7E" id="Grupo 374" o:spid="_x0000_s1026" style="position:absolute;margin-left:0;margin-top:.8pt;width:300.05pt;height:138.7pt;z-index:251845120;mso-position-horizontal:center;mso-position-horizontal-relative:margin" coordsize="38106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">
                <v:shape id="Imagen 390" o:spid="_x0000_s1027" type="#_x0000_t75" style="position:absolute;width:38106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">
                  <v:imagedata r:id="rId42" o:title=""/>
                  <v:path arrowok="t"/>
                </v:shape>
                <v:roundrect id="AutoShape 747" o:spid="_x0000_s1028" style="position:absolute;left:34099;top:4095;width:2381;height:85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" filled="f" strokecolor="#0070c0" strokeweight="3pt"/>
                <w10:wrap anchorx="margin"/>
              </v:group>
            </w:pict>
          </mc:Fallback>
        </mc:AlternateContent>
      </w:r>
    </w:p>
    <w:p w14:paraId="59D45419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1AB39EB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0D9C95B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1E0E91DC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2FFE6AAE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E4F732C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59023048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4031711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598CA02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118A789C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0841AFE6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5B05B902" w14:textId="77777777" w:rsidR="00137F7C" w:rsidRPr="00761F4D" w:rsidRDefault="00137F7C" w:rsidP="00137F7C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>Elegimos la opción Guardar en mi PC</w:t>
      </w:r>
    </w:p>
    <w:p w14:paraId="0597733F" w14:textId="77777777" w:rsidR="00137F7C" w:rsidRPr="00761F4D" w:rsidRDefault="003E49BE" w:rsidP="00137F7C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38272" behindDoc="1" locked="0" layoutInCell="1" allowOverlap="1" wp14:anchorId="70C7DEB7" wp14:editId="3EB8033F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676650" cy="1247775"/>
            <wp:effectExtent l="0" t="0" r="0" b="9525"/>
            <wp:wrapNone/>
            <wp:docPr id="514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F27C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3D5F342C" w14:textId="77777777" w:rsidR="00137F7C" w:rsidRPr="00761F4D" w:rsidRDefault="003E49BE" w:rsidP="00137F7C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4616FF7" wp14:editId="191115AC">
                <wp:simplePos x="0" y="0"/>
                <wp:positionH relativeFrom="column">
                  <wp:posOffset>1309370</wp:posOffset>
                </wp:positionH>
                <wp:positionV relativeFrom="paragraph">
                  <wp:posOffset>34290</wp:posOffset>
                </wp:positionV>
                <wp:extent cx="1314450" cy="209550"/>
                <wp:effectExtent l="19050" t="19050" r="19050" b="19050"/>
                <wp:wrapNone/>
                <wp:docPr id="26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1C1FFB" id="AutoShape 516" o:spid="_x0000_s1026" style="position:absolute;margin-left:103.1pt;margin-top:2.7pt;width:103.5pt;height:1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" filled="f" strokecolor="#0070c0" strokeweight="3pt"/>
            </w:pict>
          </mc:Fallback>
        </mc:AlternateContent>
      </w:r>
    </w:p>
    <w:p w14:paraId="08614D83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7E73FAF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D82CCAE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3DF2FA37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2D75E301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1E925ABB" w14:textId="77777777" w:rsidR="00137F7C" w:rsidRPr="00761F4D" w:rsidRDefault="00137F7C" w:rsidP="00137F7C">
      <w:pPr>
        <w:rPr>
          <w:rFonts w:ascii="Tahoma" w:eastAsia="Arial Unicode MS" w:hAnsi="Tahoma" w:cs="Tahoma"/>
        </w:rPr>
      </w:pPr>
    </w:p>
    <w:p w14:paraId="6FAF88B4" w14:textId="77777777" w:rsidR="00137F7C" w:rsidRPr="00761F4D" w:rsidRDefault="00137F7C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Elegimos el destino de la exportación</w:t>
      </w:r>
    </w:p>
    <w:p w14:paraId="3C1C5A40" w14:textId="77777777" w:rsidR="00137F7C" w:rsidRPr="00761F4D" w:rsidRDefault="003E49BE" w:rsidP="00137F7C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793124" wp14:editId="275EFAC3">
                <wp:simplePos x="0" y="0"/>
                <wp:positionH relativeFrom="column">
                  <wp:posOffset>1412241</wp:posOffset>
                </wp:positionH>
                <wp:positionV relativeFrom="paragraph">
                  <wp:posOffset>8255</wp:posOffset>
                </wp:positionV>
                <wp:extent cx="628650" cy="676275"/>
                <wp:effectExtent l="38100" t="19050" r="19050" b="47625"/>
                <wp:wrapNone/>
                <wp:docPr id="25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76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82CD" id="AutoShape 518" o:spid="_x0000_s1026" type="#_x0000_t32" style="position:absolute;margin-left:111.2pt;margin-top:.65pt;width:49.5pt;height:53.25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" strokecolor="red" strokeweight="2.25pt">
                <v:stroke endarrow="block"/>
              </v:shape>
            </w:pict>
          </mc:Fallback>
        </mc:AlternateContent>
      </w:r>
    </w:p>
    <w:p w14:paraId="26BF22A4" w14:textId="77777777" w:rsidR="00137F7C" w:rsidRPr="00761F4D" w:rsidRDefault="003F3A43" w:rsidP="00137F7C">
      <w:pPr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639296" behindDoc="1" locked="0" layoutInCell="1" allowOverlap="1" wp14:anchorId="01C6C5AA" wp14:editId="4199AE6D">
            <wp:simplePos x="0" y="0"/>
            <wp:positionH relativeFrom="column">
              <wp:posOffset>335915</wp:posOffset>
            </wp:positionH>
            <wp:positionV relativeFrom="paragraph">
              <wp:posOffset>177165</wp:posOffset>
            </wp:positionV>
            <wp:extent cx="1895475" cy="1978825"/>
            <wp:effectExtent l="0" t="0" r="0" b="2540"/>
            <wp:wrapNone/>
            <wp:docPr id="515" name="Imagen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BBCF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A519996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577E01D5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18192944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1850C3DD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D76A490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7B9419C0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7BACDB40" w14:textId="77777777" w:rsidR="00137F7C" w:rsidRPr="00761F4D" w:rsidRDefault="003F3A43" w:rsidP="00137F7C">
      <w:pPr>
        <w:tabs>
          <w:tab w:val="left" w:pos="2340"/>
        </w:tabs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3FC550C2" wp14:editId="0FB8060F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658110" cy="447675"/>
                <wp:effectExtent l="0" t="0" r="8890" b="9525"/>
                <wp:wrapNone/>
                <wp:docPr id="375" name="Grupo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10" cy="447675"/>
                          <a:chOff x="0" y="0"/>
                          <a:chExt cx="3362960" cy="527685"/>
                        </a:xfrm>
                      </wpg:grpSpPr>
                      <pic:pic xmlns:pic="http://schemas.openxmlformats.org/drawingml/2006/picture">
                        <pic:nvPicPr>
                          <pic:cNvPr id="393" name="Imagen 39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AutoShape 751"/>
                        <wps:cNvSpPr>
                          <a:spLocks noChangeArrowheads="1"/>
                        </wps:cNvSpPr>
                        <wps:spPr bwMode="auto">
                          <a:xfrm>
                            <a:off x="1685925" y="266701"/>
                            <a:ext cx="810895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DC044" id="Grupo 375" o:spid="_x0000_s1026" style="position:absolute;margin-left:158.1pt;margin-top:12.05pt;width:209.3pt;height:35.25pt;z-index:251847168;mso-position-horizontal:right;mso-position-horizontal-relative:margin;mso-width-relative:margin;mso-height-relative:margin" coordsize="33629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">
                <v:shape id="Imagen 393" o:spid="_x0000_s1027" type="#_x0000_t75" style="position:absolute;width:33629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">
                  <v:imagedata r:id="rId44" o:title=""/>
                  <v:path arrowok="t"/>
                </v:shape>
                <v:roundrect id="AutoShape 751" o:spid="_x0000_s1028" style="position:absolute;left:16859;top:2667;width:8109;height:2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" filled="f" strokecolor="#0070c0" strokeweight="3pt"/>
                <w10:wrap anchorx="margin"/>
              </v:group>
            </w:pict>
          </mc:Fallback>
        </mc:AlternateContent>
      </w:r>
    </w:p>
    <w:p w14:paraId="316413DF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75B21F5" w14:textId="77777777" w:rsidR="00137F7C" w:rsidRPr="00761F4D" w:rsidRDefault="003F3A43" w:rsidP="00137F7C">
      <w:pPr>
        <w:tabs>
          <w:tab w:val="left" w:pos="234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1CD304A" wp14:editId="57C23B42">
                <wp:simplePos x="0" y="0"/>
                <wp:positionH relativeFrom="column">
                  <wp:posOffset>2402840</wp:posOffset>
                </wp:positionH>
                <wp:positionV relativeFrom="paragraph">
                  <wp:posOffset>11632</wp:posOffset>
                </wp:positionV>
                <wp:extent cx="1057275" cy="126162"/>
                <wp:effectExtent l="19050" t="76200" r="0" b="26670"/>
                <wp:wrapNone/>
                <wp:docPr id="38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12616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08842" id="AutoShape 518" o:spid="_x0000_s1026" type="#_x0000_t32" style="position:absolute;margin-left:189.2pt;margin-top:.9pt;width:83.25pt;height:9.95pt;flip:y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" strokecolor="red" strokeweight="2.25pt">
                <v:stroke endarrow="block"/>
              </v:shape>
            </w:pict>
          </mc:Fallback>
        </mc:AlternateContent>
      </w:r>
    </w:p>
    <w:p w14:paraId="2E32ACF1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69215378" w14:textId="77777777" w:rsidR="00137F7C" w:rsidRPr="00761F4D" w:rsidRDefault="00137F7C" w:rsidP="00137F7C">
      <w:pPr>
        <w:tabs>
          <w:tab w:val="left" w:pos="2340"/>
        </w:tabs>
        <w:rPr>
          <w:rFonts w:ascii="Tahoma" w:eastAsia="Arial Unicode MS" w:hAnsi="Tahoma" w:cs="Tahoma"/>
        </w:rPr>
      </w:pPr>
    </w:p>
    <w:p w14:paraId="3E8C0C18" w14:textId="77777777" w:rsidR="005D7D95" w:rsidRPr="00761F4D" w:rsidRDefault="005D7D95" w:rsidP="003F3A43">
      <w:pPr>
        <w:tabs>
          <w:tab w:val="left" w:pos="3825"/>
        </w:tabs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>Presionamos la opción Procesar</w:t>
      </w:r>
    </w:p>
    <w:p w14:paraId="1DB8C4F8" w14:textId="77777777" w:rsidR="005D7D95" w:rsidRPr="00761F4D" w:rsidRDefault="003E49BE" w:rsidP="008D40A9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22560" behindDoc="1" locked="0" layoutInCell="1" allowOverlap="1" wp14:anchorId="51682B8B" wp14:editId="245B41CC">
            <wp:simplePos x="0" y="0"/>
            <wp:positionH relativeFrom="page">
              <wp:align>center</wp:align>
            </wp:positionH>
            <wp:positionV relativeFrom="paragraph">
              <wp:posOffset>86360</wp:posOffset>
            </wp:positionV>
            <wp:extent cx="3877310" cy="2339975"/>
            <wp:effectExtent l="0" t="0" r="8890" b="3175"/>
            <wp:wrapNone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9262D" w14:textId="77777777" w:rsidR="005D7D95" w:rsidRPr="00761F4D" w:rsidRDefault="005D7D95" w:rsidP="008D40A9">
      <w:pPr>
        <w:tabs>
          <w:tab w:val="left" w:pos="3825"/>
        </w:tabs>
        <w:rPr>
          <w:rFonts w:ascii="Tahoma" w:eastAsia="Arial Unicode MS" w:hAnsi="Tahoma" w:cs="Tahoma"/>
        </w:rPr>
      </w:pPr>
    </w:p>
    <w:p w14:paraId="60EA5C25" w14:textId="77777777" w:rsidR="005D7D95" w:rsidRPr="00761F4D" w:rsidRDefault="005D7D95" w:rsidP="008D40A9">
      <w:pPr>
        <w:tabs>
          <w:tab w:val="left" w:pos="3825"/>
        </w:tabs>
        <w:rPr>
          <w:rFonts w:ascii="Tahoma" w:eastAsia="Arial Unicode MS" w:hAnsi="Tahoma" w:cs="Tahoma"/>
        </w:rPr>
      </w:pPr>
    </w:p>
    <w:p w14:paraId="19DDE271" w14:textId="77777777" w:rsidR="005D7D95" w:rsidRPr="00761F4D" w:rsidRDefault="005D7D95" w:rsidP="005D7D95">
      <w:pPr>
        <w:tabs>
          <w:tab w:val="left" w:pos="3825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7044CB36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1A34BF5F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49E5096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88689B8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5C5E422A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271D3BDF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278EA218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25ED4285" w14:textId="77777777" w:rsidR="005D7D95" w:rsidRPr="00761F4D" w:rsidRDefault="003F3A43" w:rsidP="005D7D9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F801D4" wp14:editId="546B103C">
                <wp:simplePos x="0" y="0"/>
                <wp:positionH relativeFrom="column">
                  <wp:posOffset>3614420</wp:posOffset>
                </wp:positionH>
                <wp:positionV relativeFrom="paragraph">
                  <wp:posOffset>155575</wp:posOffset>
                </wp:positionV>
                <wp:extent cx="753745" cy="209550"/>
                <wp:effectExtent l="19050" t="19050" r="27305" b="19050"/>
                <wp:wrapNone/>
                <wp:docPr id="21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41802" id="AutoShape 752" o:spid="_x0000_s1026" style="position:absolute;margin-left:284.6pt;margin-top:12.25pt;width:59.35pt;height:16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" filled="f" strokecolor="#0070c0" strokeweight="3pt"/>
            </w:pict>
          </mc:Fallback>
        </mc:AlternateContent>
      </w:r>
    </w:p>
    <w:p w14:paraId="1A1DACF4" w14:textId="77777777" w:rsidR="005D7D95" w:rsidRPr="00761F4D" w:rsidRDefault="005D7D95" w:rsidP="005D7D95">
      <w:pPr>
        <w:tabs>
          <w:tab w:val="left" w:pos="3060"/>
        </w:tabs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tab/>
      </w:r>
    </w:p>
    <w:p w14:paraId="7F80CECC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0B8A773A" w14:textId="77777777" w:rsidR="003F3A43" w:rsidRDefault="003F3A43" w:rsidP="003F3A43">
      <w:pPr>
        <w:ind w:firstLine="708"/>
        <w:rPr>
          <w:rFonts w:ascii="Tahoma" w:eastAsia="Arial Unicode MS" w:hAnsi="Tahoma" w:cs="Tahoma"/>
        </w:rPr>
      </w:pPr>
    </w:p>
    <w:p w14:paraId="5A0C9D26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30F593AC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582EF14B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1BEBB2D9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3C38F830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70961C9B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49D457F9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723FDA6C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16AB61D0" w14:textId="77777777" w:rsidR="00471CB1" w:rsidRDefault="00471CB1" w:rsidP="003F3A43">
      <w:pPr>
        <w:ind w:firstLine="708"/>
        <w:rPr>
          <w:rFonts w:ascii="Tahoma" w:eastAsia="Arial Unicode MS" w:hAnsi="Tahoma" w:cs="Tahoma"/>
        </w:rPr>
      </w:pPr>
    </w:p>
    <w:p w14:paraId="47D436B6" w14:textId="77777777" w:rsidR="00C87226" w:rsidRPr="00761F4D" w:rsidRDefault="00C87226" w:rsidP="003F3A43">
      <w:pPr>
        <w:ind w:firstLine="708"/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</w:rPr>
        <w:lastRenderedPageBreak/>
        <w:t xml:space="preserve">Terminado el proceso nos marcará el establecimiento en verde y el resultado con </w:t>
      </w:r>
      <w:r w:rsidR="002B616B" w:rsidRPr="00761F4D">
        <w:rPr>
          <w:rFonts w:ascii="Tahoma" w:eastAsia="Arial Unicode MS" w:hAnsi="Tahoma" w:cs="Tahoma"/>
        </w:rPr>
        <w:t>una</w:t>
      </w:r>
      <w:r w:rsidRPr="00761F4D">
        <w:rPr>
          <w:rFonts w:ascii="Tahoma" w:eastAsia="Arial Unicode MS" w:hAnsi="Tahoma" w:cs="Tahoma"/>
        </w:rPr>
        <w:t xml:space="preserve"> tilde</w:t>
      </w:r>
    </w:p>
    <w:p w14:paraId="3343CF44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B7333CD" w14:textId="77777777" w:rsidR="005D7D95" w:rsidRPr="00761F4D" w:rsidRDefault="003F3A43" w:rsidP="005D7D95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2A5AAF0E" wp14:editId="73FA7D15">
                <wp:simplePos x="0" y="0"/>
                <wp:positionH relativeFrom="page">
                  <wp:align>center</wp:align>
                </wp:positionH>
                <wp:positionV relativeFrom="paragraph">
                  <wp:posOffset>76835</wp:posOffset>
                </wp:positionV>
                <wp:extent cx="3829685" cy="1876425"/>
                <wp:effectExtent l="0" t="0" r="0" b="9525"/>
                <wp:wrapNone/>
                <wp:docPr id="381" name="Grupo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876425"/>
                          <a:chOff x="0" y="0"/>
                          <a:chExt cx="3829685" cy="1876425"/>
                        </a:xfrm>
                      </wpg:grpSpPr>
                      <pic:pic xmlns:pic="http://schemas.openxmlformats.org/drawingml/2006/picture">
                        <pic:nvPicPr>
                          <pic:cNvPr id="395" name="Imagen 39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AutoShape 781"/>
                        <wps:cNvSpPr>
                          <a:spLocks noChangeArrowheads="1"/>
                        </wps:cNvSpPr>
                        <wps:spPr bwMode="auto">
                          <a:xfrm>
                            <a:off x="47625" y="390525"/>
                            <a:ext cx="3648075" cy="200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0A7F6" id="Grupo 381" o:spid="_x0000_s1026" style="position:absolute;margin-left:0;margin-top:6.05pt;width:301.55pt;height:147.75pt;z-index:251865600;mso-position-horizontal:center;mso-position-horizontal-relative:page" coordsize="38296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">
                <v:shape id="Imagen 395" o:spid="_x0000_s1027" type="#_x0000_t75" style="position:absolute;width:3829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">
                  <v:imagedata r:id="rId36" o:title=""/>
                  <v:path arrowok="t"/>
                </v:shape>
                <v:roundrect id="AutoShape 781" o:spid="_x0000_s1028" style="position:absolute;left:476;top:3905;width:36481;height:2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" filled="f" strokecolor="#0070c0" strokeweight="3pt"/>
                <w10:wrap anchorx="page"/>
              </v:group>
            </w:pict>
          </mc:Fallback>
        </mc:AlternateContent>
      </w:r>
    </w:p>
    <w:p w14:paraId="1D971FFC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9B2B839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8524CF4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385F1C36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33CA08DA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8C266BD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04EC4ECF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8980F1F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C8913BD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31C7470D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4FD8E45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E47D105" w14:textId="77777777" w:rsidR="005D7D95" w:rsidRPr="00761F4D" w:rsidRDefault="003F3A43" w:rsidP="005D7D95">
      <w:pPr>
        <w:jc w:val="center"/>
        <w:rPr>
          <w:rFonts w:ascii="Tahoma" w:eastAsia="Arial Unicode MS" w:hAnsi="Tahoma" w:cs="Tahoma"/>
        </w:rPr>
      </w:pPr>
      <w:r w:rsidRPr="00761F4D">
        <w:rPr>
          <w:rFonts w:ascii="Tahoma" w:hAnsi="Tahoma" w:cs="Tahoma"/>
          <w:noProof/>
          <w:lang w:val="es-AR" w:eastAsia="es-AR"/>
        </w:rPr>
        <w:drawing>
          <wp:anchor distT="0" distB="0" distL="114300" distR="114300" simplePos="0" relativeHeight="251524608" behindDoc="1" locked="0" layoutInCell="1" allowOverlap="1" wp14:anchorId="6B9D7607" wp14:editId="12C5DDD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590925" cy="1428750"/>
            <wp:effectExtent l="0" t="0" r="9525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927F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042D845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F6FA980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9C69CEA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537EC24E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0F10992" w14:textId="77777777" w:rsidR="005D7D95" w:rsidRPr="00761F4D" w:rsidRDefault="003F3A43" w:rsidP="005D7D95">
      <w:pPr>
        <w:rPr>
          <w:rFonts w:ascii="Tahoma" w:eastAsia="Arial Unicode MS" w:hAnsi="Tahoma" w:cs="Tahoma"/>
        </w:rPr>
      </w:pPr>
      <w:r w:rsidRPr="00761F4D"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BDD0961" wp14:editId="79BD9A83">
                <wp:simplePos x="0" y="0"/>
                <wp:positionH relativeFrom="column">
                  <wp:posOffset>5328920</wp:posOffset>
                </wp:positionH>
                <wp:positionV relativeFrom="paragraph">
                  <wp:posOffset>29210</wp:posOffset>
                </wp:positionV>
                <wp:extent cx="685800" cy="209550"/>
                <wp:effectExtent l="19050" t="19050" r="19050" b="19050"/>
                <wp:wrapNone/>
                <wp:docPr id="18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BC415" id="AutoShape 754" o:spid="_x0000_s1026" style="position:absolute;margin-left:419.6pt;margin-top:2.3pt;width:54pt;height:16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" filled="f" strokecolor="#0070c0" strokeweight="3pt"/>
            </w:pict>
          </mc:Fallback>
        </mc:AlternateContent>
      </w:r>
    </w:p>
    <w:p w14:paraId="7A08FAB4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586D555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0B30727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4F2644E0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0A2D19D3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F445BF6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7C88E1ED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2A504127" w14:textId="77777777" w:rsidR="005D7D95" w:rsidRPr="00761F4D" w:rsidRDefault="005D7D95" w:rsidP="005D7D95">
      <w:pPr>
        <w:rPr>
          <w:rFonts w:ascii="Tahoma" w:eastAsia="Arial Unicode MS" w:hAnsi="Tahoma" w:cs="Tahoma"/>
        </w:rPr>
      </w:pPr>
    </w:p>
    <w:p w14:paraId="63E038FA" w14:textId="77777777" w:rsidR="006333A0" w:rsidRPr="00761F4D" w:rsidRDefault="006333A0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2BF6B76C" w14:textId="77777777" w:rsidR="006333A0" w:rsidRPr="00761F4D" w:rsidRDefault="006333A0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32E77397" w14:textId="77777777" w:rsidR="006333A0" w:rsidRPr="00761F4D" w:rsidRDefault="006333A0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744A3B06" w14:textId="77777777" w:rsidR="006333A0" w:rsidRDefault="006333A0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5EC746D8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1DF5BB71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772491E6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50FE1911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3F148C66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125AFC20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47870DA6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232371B9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21CE8693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0B0D6A01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1CA86F79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04C936E6" w14:textId="77777777" w:rsidR="00471CB1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364BC309" w14:textId="77777777" w:rsidR="00471CB1" w:rsidRPr="00761F4D" w:rsidRDefault="00471CB1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</w:p>
    <w:p w14:paraId="138613ED" w14:textId="77777777" w:rsidR="006333A0" w:rsidRPr="00761F4D" w:rsidRDefault="000A35CF" w:rsidP="00C87226">
      <w:pPr>
        <w:tabs>
          <w:tab w:val="left" w:pos="3630"/>
        </w:tabs>
        <w:jc w:val="center"/>
        <w:rPr>
          <w:rFonts w:ascii="Tahoma" w:eastAsia="Arial Unicode MS" w:hAnsi="Tahoma" w:cs="Tahoma"/>
          <w:b/>
          <w:u w:val="singl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9DD9058" wp14:editId="43F76A71">
                <wp:simplePos x="0" y="0"/>
                <wp:positionH relativeFrom="margin">
                  <wp:posOffset>5105400</wp:posOffset>
                </wp:positionH>
                <wp:positionV relativeFrom="paragraph">
                  <wp:posOffset>710565</wp:posOffset>
                </wp:positionV>
                <wp:extent cx="1295400" cy="1828800"/>
                <wp:effectExtent l="0" t="0" r="0" b="6350"/>
                <wp:wrapNone/>
                <wp:docPr id="27" name="Cuadro de texto 2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077D01" w14:textId="77777777" w:rsidR="005C59DF" w:rsidRPr="00AE2FA1" w:rsidRDefault="00F97C53" w:rsidP="00D16FB6">
                            <w:pPr>
                              <w:jc w:val="center"/>
                              <w:rPr>
                                <w:rFonts w:ascii="Tahoma" w:eastAsia="Arial Unicode MS" w:hAnsi="Tahoma" w:cs="Tahoma"/>
                                <w:sz w:val="22"/>
                                <w:lang w:val="es-A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top" w:history="1">
                              <w:r w:rsidR="005C59DF" w:rsidRPr="00D16FB6">
                                <w:rPr>
                                  <w:rStyle w:val="Hipervnculo"/>
                                  <w:rFonts w:ascii="Tahoma" w:eastAsia="Arial Unicode MS" w:hAnsi="Tahoma" w:cs="Tahoma"/>
                                  <w:sz w:val="22"/>
                                  <w:lang w:val="es-AR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VOLVER INICIO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6CBB8" id="Cuadro de texto 27" o:spid="_x0000_s1037" type="#_x0000_t202" href="#_top" style="position:absolute;left:0;text-align:left;margin-left:402pt;margin-top:55.95pt;width:102pt;height:2in;z-index:25198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" o:button="t" filled="f" stroked="f">
                <v:fill o:detectmouseclick="t"/>
                <v:textbox style="mso-fit-shape-to-text:t">
                  <w:txbxContent>
                    <w:p w:rsidR="005C59DF" w:rsidRPr="00AE2FA1" w:rsidRDefault="005C59DF" w:rsidP="00D16FB6">
                      <w:pPr>
                        <w:jc w:val="center"/>
                        <w:rPr>
                          <w:rFonts w:ascii="Tahoma" w:eastAsia="Arial Unicode MS" w:hAnsi="Tahoma" w:cs="Tahoma"/>
                          <w:sz w:val="22"/>
                          <w:lang w:val="es-A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w:anchor="_top" w:history="1">
                        <w:r w:rsidRPr="00D16FB6">
                          <w:rPr>
                            <w:rStyle w:val="Hipervnculo"/>
                            <w:rFonts w:ascii="Tahoma" w:eastAsia="Arial Unicode MS" w:hAnsi="Tahoma" w:cs="Tahoma"/>
                            <w:sz w:val="22"/>
                            <w:lang w:val="es-AR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VOLVER INICIO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333A0" w:rsidRPr="00761F4D" w:rsidSect="00591108">
      <w:headerReference w:type="default" r:id="rId57"/>
      <w:footerReference w:type="even" r:id="rId58"/>
      <w:footerReference w:type="default" r:id="rId59"/>
      <w:pgSz w:w="11906" w:h="16838" w:code="9"/>
      <w:pgMar w:top="238" w:right="1274" w:bottom="244" w:left="851" w:header="170" w:footer="34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BD189" w14:textId="77777777" w:rsidR="00F97C53" w:rsidRDefault="00F97C53">
      <w:r>
        <w:separator/>
      </w:r>
    </w:p>
  </w:endnote>
  <w:endnote w:type="continuationSeparator" w:id="0">
    <w:p w14:paraId="3D9E62FC" w14:textId="77777777" w:rsidR="00F97C53" w:rsidRDefault="00F97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BC63" w14:textId="77777777" w:rsidR="005C59DF" w:rsidRDefault="005C59DF" w:rsidP="00DC0B7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048F451" w14:textId="77777777" w:rsidR="005C59DF" w:rsidRDefault="005C59DF" w:rsidP="00DC0B7D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72D8" w14:textId="77777777" w:rsidR="005C59DF" w:rsidRDefault="005C59DF" w:rsidP="00591108">
    <w:pPr>
      <w:pStyle w:val="Piedepgina"/>
      <w:tabs>
        <w:tab w:val="center" w:pos="4890"/>
        <w:tab w:val="left" w:pos="5415"/>
      </w:tabs>
      <w:jc w:val="left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54BB1E0D" wp14:editId="297CB735">
          <wp:simplePos x="0" y="0"/>
          <wp:positionH relativeFrom="page">
            <wp:posOffset>1332230</wp:posOffset>
          </wp:positionH>
          <wp:positionV relativeFrom="paragraph">
            <wp:posOffset>172085</wp:posOffset>
          </wp:positionV>
          <wp:extent cx="4810125" cy="428625"/>
          <wp:effectExtent l="0" t="0" r="9525" b="9525"/>
          <wp:wrapNone/>
          <wp:docPr id="429" name="Imagen 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PIE DE PÁGIN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22" r="12432" b="-598"/>
                  <a:stretch/>
                </pic:blipFill>
                <pic:spPr bwMode="auto">
                  <a:xfrm>
                    <a:off x="0" y="0"/>
                    <a:ext cx="481012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sdt>
      <w:sdtPr>
        <w:id w:val="5125790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3605C" w:rsidRPr="0023605C">
          <w:rPr>
            <w:noProof/>
            <w:lang w:val="es-ES"/>
          </w:rPr>
          <w:t>59</w:t>
        </w:r>
        <w:r>
          <w:fldChar w:fldCharType="end"/>
        </w:r>
      </w:sdtContent>
    </w:sdt>
    <w:r>
      <w:tab/>
    </w:r>
  </w:p>
  <w:p w14:paraId="73BEBEC7" w14:textId="77777777" w:rsidR="005C59DF" w:rsidRPr="0011235A" w:rsidRDefault="005C59DF" w:rsidP="003D3F9A">
    <w:pPr>
      <w:pStyle w:val="Piedepgina"/>
      <w:ind w:firstLine="360"/>
      <w:jc w:val="center"/>
      <w:rPr>
        <w:rFonts w:ascii="Arial Black" w:hAnsi="Arial Black"/>
        <w:color w:val="99CC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D1E21" w14:textId="77777777" w:rsidR="00F97C53" w:rsidRDefault="00F97C53">
      <w:r>
        <w:separator/>
      </w:r>
    </w:p>
  </w:footnote>
  <w:footnote w:type="continuationSeparator" w:id="0">
    <w:p w14:paraId="68701152" w14:textId="77777777" w:rsidR="00F97C53" w:rsidRDefault="00F97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D9D52" w14:textId="77777777" w:rsidR="005C59DF" w:rsidRDefault="005C59DF" w:rsidP="004643A5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 wp14:anchorId="56617608" wp14:editId="73F9E460">
          <wp:extent cx="6019800" cy="466725"/>
          <wp:effectExtent l="0" t="0" r="0" b="9525"/>
          <wp:docPr id="428" name="Imagen 428" descr="sw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membre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9"/>
                  <a:stretch/>
                </pic:blipFill>
                <pic:spPr bwMode="auto">
                  <a:xfrm>
                    <a:off x="0" y="0"/>
                    <a:ext cx="60198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66DE1"/>
    <w:multiLevelType w:val="hybridMultilevel"/>
    <w:tmpl w:val="382A01B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E6511"/>
    <w:multiLevelType w:val="hybridMultilevel"/>
    <w:tmpl w:val="C262CC2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92F08"/>
    <w:multiLevelType w:val="hybridMultilevel"/>
    <w:tmpl w:val="0CBCDD64"/>
    <w:lvl w:ilvl="0" w:tplc="89948872">
      <w:start w:val="1"/>
      <w:numFmt w:val="decimal"/>
      <w:lvlText w:val="%1-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3" w15:restartNumberingAfterBreak="0">
    <w:nsid w:val="2F2C68AC"/>
    <w:multiLevelType w:val="hybridMultilevel"/>
    <w:tmpl w:val="33CA3FF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03DBD"/>
    <w:multiLevelType w:val="hybridMultilevel"/>
    <w:tmpl w:val="C322641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06129"/>
    <w:multiLevelType w:val="hybridMultilevel"/>
    <w:tmpl w:val="93360AA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c3,#0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73E"/>
    <w:rsid w:val="00021AAD"/>
    <w:rsid w:val="00036E18"/>
    <w:rsid w:val="000413C9"/>
    <w:rsid w:val="00045E79"/>
    <w:rsid w:val="00061880"/>
    <w:rsid w:val="00063677"/>
    <w:rsid w:val="000719EC"/>
    <w:rsid w:val="000824B8"/>
    <w:rsid w:val="00083C1A"/>
    <w:rsid w:val="00087FF7"/>
    <w:rsid w:val="000A12F1"/>
    <w:rsid w:val="000A30F1"/>
    <w:rsid w:val="000A35CF"/>
    <w:rsid w:val="000A47E9"/>
    <w:rsid w:val="000A58C8"/>
    <w:rsid w:val="000A7F35"/>
    <w:rsid w:val="000C02FF"/>
    <w:rsid w:val="000C100C"/>
    <w:rsid w:val="000C62EB"/>
    <w:rsid w:val="000D348B"/>
    <w:rsid w:val="000E6577"/>
    <w:rsid w:val="001001F8"/>
    <w:rsid w:val="00102CDE"/>
    <w:rsid w:val="00105D89"/>
    <w:rsid w:val="0011235A"/>
    <w:rsid w:val="001170AF"/>
    <w:rsid w:val="001173E4"/>
    <w:rsid w:val="00123AD5"/>
    <w:rsid w:val="00125C70"/>
    <w:rsid w:val="001351B5"/>
    <w:rsid w:val="00137F7C"/>
    <w:rsid w:val="00140B6C"/>
    <w:rsid w:val="0014552C"/>
    <w:rsid w:val="00146372"/>
    <w:rsid w:val="00154B79"/>
    <w:rsid w:val="001558B4"/>
    <w:rsid w:val="001714D3"/>
    <w:rsid w:val="00175EAA"/>
    <w:rsid w:val="00180090"/>
    <w:rsid w:val="00180A76"/>
    <w:rsid w:val="00181BE6"/>
    <w:rsid w:val="00186064"/>
    <w:rsid w:val="001940FE"/>
    <w:rsid w:val="00197B49"/>
    <w:rsid w:val="001A5738"/>
    <w:rsid w:val="001B4222"/>
    <w:rsid w:val="001D4A98"/>
    <w:rsid w:val="001E0C33"/>
    <w:rsid w:val="001E47D9"/>
    <w:rsid w:val="001F2D84"/>
    <w:rsid w:val="002110A0"/>
    <w:rsid w:val="0022073E"/>
    <w:rsid w:val="00222065"/>
    <w:rsid w:val="002222D8"/>
    <w:rsid w:val="00224C66"/>
    <w:rsid w:val="0023605C"/>
    <w:rsid w:val="0024761D"/>
    <w:rsid w:val="00253F61"/>
    <w:rsid w:val="00255478"/>
    <w:rsid w:val="00257521"/>
    <w:rsid w:val="00266727"/>
    <w:rsid w:val="002672DA"/>
    <w:rsid w:val="00270D5C"/>
    <w:rsid w:val="002752DD"/>
    <w:rsid w:val="002800F1"/>
    <w:rsid w:val="002830C9"/>
    <w:rsid w:val="00284B4D"/>
    <w:rsid w:val="002957B6"/>
    <w:rsid w:val="002A1808"/>
    <w:rsid w:val="002A4BA8"/>
    <w:rsid w:val="002B4E47"/>
    <w:rsid w:val="002B616B"/>
    <w:rsid w:val="002B64D2"/>
    <w:rsid w:val="002B785B"/>
    <w:rsid w:val="002D1DFD"/>
    <w:rsid w:val="002E284E"/>
    <w:rsid w:val="002F3693"/>
    <w:rsid w:val="002F5A02"/>
    <w:rsid w:val="00300B2F"/>
    <w:rsid w:val="003134AF"/>
    <w:rsid w:val="00314B94"/>
    <w:rsid w:val="0031711E"/>
    <w:rsid w:val="0032396C"/>
    <w:rsid w:val="0035130A"/>
    <w:rsid w:val="00380852"/>
    <w:rsid w:val="003917BA"/>
    <w:rsid w:val="00393F74"/>
    <w:rsid w:val="003A0192"/>
    <w:rsid w:val="003B50E7"/>
    <w:rsid w:val="003C76B9"/>
    <w:rsid w:val="003D24CB"/>
    <w:rsid w:val="003D3F9A"/>
    <w:rsid w:val="003E49BE"/>
    <w:rsid w:val="003E5A20"/>
    <w:rsid w:val="003F3A43"/>
    <w:rsid w:val="0040476A"/>
    <w:rsid w:val="00414084"/>
    <w:rsid w:val="0042151F"/>
    <w:rsid w:val="00440D08"/>
    <w:rsid w:val="0044505B"/>
    <w:rsid w:val="00446378"/>
    <w:rsid w:val="00453F9F"/>
    <w:rsid w:val="0045525A"/>
    <w:rsid w:val="004643A5"/>
    <w:rsid w:val="00467D17"/>
    <w:rsid w:val="00471CB1"/>
    <w:rsid w:val="00475AAF"/>
    <w:rsid w:val="00483DDC"/>
    <w:rsid w:val="00484A16"/>
    <w:rsid w:val="00484EAA"/>
    <w:rsid w:val="00486E79"/>
    <w:rsid w:val="00490D7E"/>
    <w:rsid w:val="004930EA"/>
    <w:rsid w:val="004A710B"/>
    <w:rsid w:val="004B3376"/>
    <w:rsid w:val="004B3F7A"/>
    <w:rsid w:val="004C314A"/>
    <w:rsid w:val="004C31A2"/>
    <w:rsid w:val="004C5150"/>
    <w:rsid w:val="005019D9"/>
    <w:rsid w:val="00505992"/>
    <w:rsid w:val="0050747A"/>
    <w:rsid w:val="0051332C"/>
    <w:rsid w:val="00513B4F"/>
    <w:rsid w:val="00530BA8"/>
    <w:rsid w:val="00530BCF"/>
    <w:rsid w:val="005403CA"/>
    <w:rsid w:val="00541790"/>
    <w:rsid w:val="00550E77"/>
    <w:rsid w:val="005560FB"/>
    <w:rsid w:val="005570F8"/>
    <w:rsid w:val="00565CC3"/>
    <w:rsid w:val="0057478D"/>
    <w:rsid w:val="00584045"/>
    <w:rsid w:val="005871EC"/>
    <w:rsid w:val="00591108"/>
    <w:rsid w:val="005A031F"/>
    <w:rsid w:val="005A644A"/>
    <w:rsid w:val="005B0FFF"/>
    <w:rsid w:val="005B1560"/>
    <w:rsid w:val="005B1A62"/>
    <w:rsid w:val="005B5FB1"/>
    <w:rsid w:val="005B7E41"/>
    <w:rsid w:val="005C067C"/>
    <w:rsid w:val="005C59DF"/>
    <w:rsid w:val="005C5A14"/>
    <w:rsid w:val="005D7D95"/>
    <w:rsid w:val="0060102C"/>
    <w:rsid w:val="0060458D"/>
    <w:rsid w:val="00606CE3"/>
    <w:rsid w:val="0061359C"/>
    <w:rsid w:val="006306AF"/>
    <w:rsid w:val="006333A0"/>
    <w:rsid w:val="00644FF8"/>
    <w:rsid w:val="00645E41"/>
    <w:rsid w:val="006556EB"/>
    <w:rsid w:val="006733C3"/>
    <w:rsid w:val="006831DA"/>
    <w:rsid w:val="006978FF"/>
    <w:rsid w:val="006D3925"/>
    <w:rsid w:val="007001D9"/>
    <w:rsid w:val="00704720"/>
    <w:rsid w:val="00707FD1"/>
    <w:rsid w:val="00710E35"/>
    <w:rsid w:val="007119FF"/>
    <w:rsid w:val="0072693B"/>
    <w:rsid w:val="007303FE"/>
    <w:rsid w:val="00735C1C"/>
    <w:rsid w:val="00761F4D"/>
    <w:rsid w:val="00770DA4"/>
    <w:rsid w:val="007945EF"/>
    <w:rsid w:val="00797F4B"/>
    <w:rsid w:val="007A1848"/>
    <w:rsid w:val="007A1D83"/>
    <w:rsid w:val="007A24F4"/>
    <w:rsid w:val="007A291D"/>
    <w:rsid w:val="007A5BBC"/>
    <w:rsid w:val="007B3B8B"/>
    <w:rsid w:val="007B3BC5"/>
    <w:rsid w:val="007B72B0"/>
    <w:rsid w:val="007C0B99"/>
    <w:rsid w:val="007C605B"/>
    <w:rsid w:val="007D04A9"/>
    <w:rsid w:val="007D5976"/>
    <w:rsid w:val="007E1F78"/>
    <w:rsid w:val="007E607B"/>
    <w:rsid w:val="007E777C"/>
    <w:rsid w:val="00811082"/>
    <w:rsid w:val="008151E4"/>
    <w:rsid w:val="00815384"/>
    <w:rsid w:val="008174CB"/>
    <w:rsid w:val="00835825"/>
    <w:rsid w:val="008421D9"/>
    <w:rsid w:val="008451BE"/>
    <w:rsid w:val="00846C51"/>
    <w:rsid w:val="00861028"/>
    <w:rsid w:val="00871005"/>
    <w:rsid w:val="00872959"/>
    <w:rsid w:val="00875FE2"/>
    <w:rsid w:val="008775CA"/>
    <w:rsid w:val="00885992"/>
    <w:rsid w:val="00885AB8"/>
    <w:rsid w:val="008917BD"/>
    <w:rsid w:val="008945EF"/>
    <w:rsid w:val="008951F5"/>
    <w:rsid w:val="00896986"/>
    <w:rsid w:val="008C0B9B"/>
    <w:rsid w:val="008C7456"/>
    <w:rsid w:val="008D40A9"/>
    <w:rsid w:val="008E322C"/>
    <w:rsid w:val="008F43F9"/>
    <w:rsid w:val="00902065"/>
    <w:rsid w:val="0091345F"/>
    <w:rsid w:val="00937C85"/>
    <w:rsid w:val="00943440"/>
    <w:rsid w:val="009545FE"/>
    <w:rsid w:val="00965CFE"/>
    <w:rsid w:val="00973C5A"/>
    <w:rsid w:val="00981254"/>
    <w:rsid w:val="009812CA"/>
    <w:rsid w:val="00996F7B"/>
    <w:rsid w:val="009A0996"/>
    <w:rsid w:val="009A2D76"/>
    <w:rsid w:val="009A468B"/>
    <w:rsid w:val="009B1DA7"/>
    <w:rsid w:val="009C60F1"/>
    <w:rsid w:val="009C6B79"/>
    <w:rsid w:val="009D415F"/>
    <w:rsid w:val="009F2562"/>
    <w:rsid w:val="009F39FB"/>
    <w:rsid w:val="009F4C36"/>
    <w:rsid w:val="00A04019"/>
    <w:rsid w:val="00A11903"/>
    <w:rsid w:val="00A1472B"/>
    <w:rsid w:val="00A14F61"/>
    <w:rsid w:val="00A3769D"/>
    <w:rsid w:val="00A45EF5"/>
    <w:rsid w:val="00AB1860"/>
    <w:rsid w:val="00AB7887"/>
    <w:rsid w:val="00AC06F2"/>
    <w:rsid w:val="00AE2FA1"/>
    <w:rsid w:val="00AE721A"/>
    <w:rsid w:val="00AF2257"/>
    <w:rsid w:val="00AF4FAB"/>
    <w:rsid w:val="00B10056"/>
    <w:rsid w:val="00B21CAF"/>
    <w:rsid w:val="00B26529"/>
    <w:rsid w:val="00B40851"/>
    <w:rsid w:val="00B40A58"/>
    <w:rsid w:val="00B52D76"/>
    <w:rsid w:val="00B66C0B"/>
    <w:rsid w:val="00B74F74"/>
    <w:rsid w:val="00B872E4"/>
    <w:rsid w:val="00BA4ED4"/>
    <w:rsid w:val="00BB712D"/>
    <w:rsid w:val="00BB7DB8"/>
    <w:rsid w:val="00BC097B"/>
    <w:rsid w:val="00BD466B"/>
    <w:rsid w:val="00BE2DBB"/>
    <w:rsid w:val="00C00445"/>
    <w:rsid w:val="00C068CF"/>
    <w:rsid w:val="00C1159D"/>
    <w:rsid w:val="00C16033"/>
    <w:rsid w:val="00C36C7C"/>
    <w:rsid w:val="00C41F8E"/>
    <w:rsid w:val="00C42550"/>
    <w:rsid w:val="00C4340D"/>
    <w:rsid w:val="00C43487"/>
    <w:rsid w:val="00C460A5"/>
    <w:rsid w:val="00C570DA"/>
    <w:rsid w:val="00C60907"/>
    <w:rsid w:val="00C628FA"/>
    <w:rsid w:val="00C717B7"/>
    <w:rsid w:val="00C85697"/>
    <w:rsid w:val="00C87226"/>
    <w:rsid w:val="00C90EF3"/>
    <w:rsid w:val="00CA1418"/>
    <w:rsid w:val="00CB42FD"/>
    <w:rsid w:val="00CC44AC"/>
    <w:rsid w:val="00CD1B20"/>
    <w:rsid w:val="00CD2C7C"/>
    <w:rsid w:val="00CD3127"/>
    <w:rsid w:val="00CE533F"/>
    <w:rsid w:val="00CE5CB3"/>
    <w:rsid w:val="00CE747A"/>
    <w:rsid w:val="00CF2D32"/>
    <w:rsid w:val="00CF7A81"/>
    <w:rsid w:val="00D04737"/>
    <w:rsid w:val="00D05502"/>
    <w:rsid w:val="00D06033"/>
    <w:rsid w:val="00D143D2"/>
    <w:rsid w:val="00D159D7"/>
    <w:rsid w:val="00D16FB6"/>
    <w:rsid w:val="00D24B2E"/>
    <w:rsid w:val="00D25004"/>
    <w:rsid w:val="00D26FA4"/>
    <w:rsid w:val="00D468E8"/>
    <w:rsid w:val="00D47D50"/>
    <w:rsid w:val="00D537A8"/>
    <w:rsid w:val="00D545E4"/>
    <w:rsid w:val="00D60500"/>
    <w:rsid w:val="00D81037"/>
    <w:rsid w:val="00D92105"/>
    <w:rsid w:val="00DA2BFA"/>
    <w:rsid w:val="00DB516D"/>
    <w:rsid w:val="00DC0B7D"/>
    <w:rsid w:val="00DC354A"/>
    <w:rsid w:val="00DD5B74"/>
    <w:rsid w:val="00DE62DA"/>
    <w:rsid w:val="00DE6717"/>
    <w:rsid w:val="00E0102D"/>
    <w:rsid w:val="00E10FF8"/>
    <w:rsid w:val="00E27FB7"/>
    <w:rsid w:val="00E312AB"/>
    <w:rsid w:val="00E3486B"/>
    <w:rsid w:val="00E533FB"/>
    <w:rsid w:val="00E6674D"/>
    <w:rsid w:val="00E755AF"/>
    <w:rsid w:val="00E75A38"/>
    <w:rsid w:val="00E87665"/>
    <w:rsid w:val="00E923C4"/>
    <w:rsid w:val="00EC2CEC"/>
    <w:rsid w:val="00ED391E"/>
    <w:rsid w:val="00ED77AF"/>
    <w:rsid w:val="00EE40CA"/>
    <w:rsid w:val="00EE4B34"/>
    <w:rsid w:val="00EE53BB"/>
    <w:rsid w:val="00EF1F86"/>
    <w:rsid w:val="00EF5C84"/>
    <w:rsid w:val="00F033D7"/>
    <w:rsid w:val="00F03F14"/>
    <w:rsid w:val="00F046E8"/>
    <w:rsid w:val="00F130B8"/>
    <w:rsid w:val="00F13763"/>
    <w:rsid w:val="00F36593"/>
    <w:rsid w:val="00F40F41"/>
    <w:rsid w:val="00F62AD7"/>
    <w:rsid w:val="00F72617"/>
    <w:rsid w:val="00F97C53"/>
    <w:rsid w:val="00FA4FC3"/>
    <w:rsid w:val="00FB27BE"/>
    <w:rsid w:val="00FB5696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3c3,#090"/>
    </o:shapedefaults>
    <o:shapelayout v:ext="edit">
      <o:idmap v:ext="edit" data="1"/>
    </o:shapelayout>
  </w:shapeDefaults>
  <w:decimalSymbol w:val=","/>
  <w:listSeparator w:val=";"/>
  <w14:docId w14:val="61706596"/>
  <w15:chartTrackingRefBased/>
  <w15:docId w15:val="{68476B59-E889-426E-83F8-7FA0D1D2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2FA1"/>
    <w:pPr>
      <w:jc w:val="both"/>
    </w:pPr>
    <w:rPr>
      <w:sz w:val="24"/>
      <w:szCs w:val="24"/>
      <w:lang w:val="es-ES_tradnl" w:eastAsia="es-ES_tradnl"/>
    </w:rPr>
  </w:style>
  <w:style w:type="paragraph" w:styleId="Ttulo1">
    <w:name w:val="heading 1"/>
    <w:aliases w:val="central"/>
    <w:basedOn w:val="Normal"/>
    <w:next w:val="Normal"/>
    <w:qFormat/>
    <w:rsid w:val="008945EF"/>
    <w:pPr>
      <w:keepNext/>
      <w:spacing w:before="240" w:after="60"/>
      <w:jc w:val="center"/>
      <w:outlineLvl w:val="0"/>
    </w:pPr>
    <w:rPr>
      <w:rFonts w:eastAsia="Arial Unicode MS" w:cs="Arial"/>
      <w:bCs/>
      <w:kern w:val="32"/>
      <w:sz w:val="28"/>
      <w:szCs w:val="32"/>
      <w:u w:val="single"/>
    </w:rPr>
  </w:style>
  <w:style w:type="paragraph" w:styleId="Ttulo2">
    <w:name w:val="heading 2"/>
    <w:aliases w:val="IZQUIERDO"/>
    <w:basedOn w:val="Normal"/>
    <w:next w:val="Normal"/>
    <w:qFormat/>
    <w:rsid w:val="00B872E4"/>
    <w:pPr>
      <w:keepNext/>
      <w:spacing w:before="240" w:after="60" w:line="360" w:lineRule="auto"/>
      <w:outlineLvl w:val="1"/>
    </w:pPr>
    <w:rPr>
      <w:rFonts w:ascii="Tahoma" w:hAnsi="Tahoma" w:cs="Arial"/>
      <w:b/>
      <w:bCs/>
      <w:iCs/>
      <w:sz w:val="32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761F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973C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87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rsid w:val="00DA2BFA"/>
    <w:rPr>
      <w:rFonts w:ascii="Courier New" w:hAnsi="Courier New" w:cs="Courier New"/>
      <w:sz w:val="20"/>
      <w:szCs w:val="20"/>
    </w:rPr>
  </w:style>
  <w:style w:type="character" w:customStyle="1" w:styleId="Ttulo3Car">
    <w:name w:val="Título 3 Car"/>
    <w:basedOn w:val="Fuentedeprrafopredeter"/>
    <w:link w:val="Ttulo3"/>
    <w:rsid w:val="00761F4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_tradnl"/>
    </w:rPr>
  </w:style>
  <w:style w:type="paragraph" w:styleId="Encabezado">
    <w:name w:val="header"/>
    <w:basedOn w:val="Normal"/>
    <w:rsid w:val="00770D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70DA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9A0996"/>
    <w:rPr>
      <w:lang w:val="es-ES" w:eastAsia="es-ES"/>
    </w:rPr>
  </w:style>
  <w:style w:type="character" w:styleId="Nmerodepgina">
    <w:name w:val="page number"/>
    <w:basedOn w:val="Fuentedeprrafopredeter"/>
    <w:rsid w:val="00DC0B7D"/>
  </w:style>
  <w:style w:type="character" w:customStyle="1" w:styleId="PiedepginaCar">
    <w:name w:val="Pie de página Car"/>
    <w:basedOn w:val="Fuentedeprrafopredeter"/>
    <w:link w:val="Piedepgina"/>
    <w:uiPriority w:val="99"/>
    <w:rsid w:val="00591108"/>
    <w:rPr>
      <w:sz w:val="24"/>
      <w:szCs w:val="24"/>
      <w:lang w:val="es-ES_tradnl" w:eastAsia="es-ES_tradnl"/>
    </w:rPr>
  </w:style>
  <w:style w:type="character" w:customStyle="1" w:styleId="Ttulo4Car">
    <w:name w:val="Título 4 Car"/>
    <w:basedOn w:val="Fuentedeprrafopredeter"/>
    <w:link w:val="Ttulo4"/>
    <w:rsid w:val="00973C5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rsid w:val="008917B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rsid w:val="00D54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51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310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yperlink" Target="#_to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Datos%20de%20programa\Microsoft\Plantillas\SW%20Agropecuaria%20SR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D6615-CE2D-48A7-89F7-5A5428845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 Agropecuaria SRL.dot</Template>
  <TotalTime>307</TotalTime>
  <Pages>57</Pages>
  <Words>2036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>Windows uE</Company>
  <LinksUpToDate>false</LinksUpToDate>
  <CharactersWithSpaces>13214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subject/>
  <dc:creator>Usuario</dc:creator>
  <cp:keywords/>
  <dc:description/>
  <cp:lastModifiedBy>Bertossi C Matías</cp:lastModifiedBy>
  <cp:revision>32</cp:revision>
  <cp:lastPrinted>2020-04-23T14:46:00Z</cp:lastPrinted>
  <dcterms:created xsi:type="dcterms:W3CDTF">2020-03-03T12:37:00Z</dcterms:created>
  <dcterms:modified xsi:type="dcterms:W3CDTF">2022-01-27T22:19:00Z</dcterms:modified>
</cp:coreProperties>
</file>